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3E1A7" w14:textId="45FD5133" w:rsidR="00C3031C" w:rsidRPr="005401CD" w:rsidRDefault="00C3031C" w:rsidP="003C3568">
      <w:pPr>
        <w:pStyle w:val="a6"/>
        <w:rPr>
          <w:lang w:val="en-US"/>
        </w:rPr>
      </w:pPr>
    </w:p>
    <w:p w14:paraId="41B48BAD" w14:textId="77777777" w:rsidR="00C3031C" w:rsidRPr="005A12A7" w:rsidRDefault="00C3031C" w:rsidP="003C3568">
      <w:pPr>
        <w:pStyle w:val="a6"/>
      </w:pPr>
    </w:p>
    <w:p w14:paraId="1D3B3172" w14:textId="77777777" w:rsidR="00407792" w:rsidRDefault="00407792" w:rsidP="00C3031C">
      <w:pPr>
        <w:jc w:val="center"/>
        <w:rPr>
          <w:b/>
          <w:bCs/>
          <w:sz w:val="24"/>
          <w:szCs w:val="24"/>
        </w:rPr>
      </w:pPr>
      <w:bookmarkStart w:id="0" w:name="_Hlk140658178"/>
    </w:p>
    <w:p w14:paraId="3BD17743" w14:textId="77777777" w:rsidR="00FC49A9" w:rsidRPr="005A12A7" w:rsidRDefault="00FC49A9" w:rsidP="00C3031C">
      <w:pPr>
        <w:jc w:val="center"/>
        <w:rPr>
          <w:b/>
          <w:bCs/>
          <w:sz w:val="24"/>
          <w:szCs w:val="24"/>
        </w:rPr>
      </w:pPr>
    </w:p>
    <w:bookmarkEnd w:id="0"/>
    <w:p w14:paraId="3E59A465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18635784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2E2CCE39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210C57B2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4B3D46B6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785F33B5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423E3F5C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5FC8D07A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3CBA88C5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21BF63B6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143F17C0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4497BB9F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4CE5A22C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196780A8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7519938C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00E315F6" w14:textId="77777777" w:rsidR="00407792" w:rsidRDefault="00407792" w:rsidP="00407792">
      <w:pPr>
        <w:spacing w:before="100" w:beforeAutospacing="1" w:after="100" w:afterAutospacing="1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22CE2B1A" w14:textId="77777777" w:rsidR="00407792" w:rsidRDefault="00407792" w:rsidP="00407792">
      <w:pPr>
        <w:keepNext/>
        <w:spacing w:before="120" w:after="240"/>
        <w:jc w:val="center"/>
        <w:rPr>
          <w:rFonts w:eastAsia="Calibri" w:cstheme="minorHAnsi"/>
          <w:b/>
          <w:sz w:val="28"/>
        </w:rPr>
      </w:pPr>
      <w:r w:rsidRPr="00D940D4">
        <w:rPr>
          <w:rFonts w:eastAsia="Calibri" w:cstheme="minorHAnsi"/>
          <w:b/>
          <w:sz w:val="28"/>
        </w:rPr>
        <w:t xml:space="preserve">РУКОВОДСТВО </w:t>
      </w:r>
      <w:r>
        <w:rPr>
          <w:rFonts w:eastAsia="Calibri" w:cstheme="minorHAnsi"/>
          <w:b/>
          <w:sz w:val="28"/>
        </w:rPr>
        <w:t>ПОЛЬЗОВАТЕЛЯ</w:t>
      </w:r>
    </w:p>
    <w:p w14:paraId="5A5848C8" w14:textId="77777777" w:rsidR="00407792" w:rsidRPr="00D940D4" w:rsidRDefault="00407792" w:rsidP="00407792">
      <w:pPr>
        <w:keepNext/>
        <w:spacing w:before="120" w:after="240"/>
        <w:jc w:val="center"/>
        <w:rPr>
          <w:rFonts w:eastAsia="Calibri" w:cstheme="minorHAnsi"/>
          <w:b/>
          <w:sz w:val="28"/>
        </w:rPr>
      </w:pPr>
    </w:p>
    <w:p w14:paraId="07ECF8D0" w14:textId="7C20B6D7" w:rsidR="00407792" w:rsidRPr="00407792" w:rsidRDefault="00615EF0" w:rsidP="00407792">
      <w:pPr>
        <w:keepNext/>
        <w:spacing w:before="120" w:after="240"/>
        <w:jc w:val="center"/>
        <w:rPr>
          <w:rFonts w:eastAsia="Calibri" w:cstheme="minorHAnsi"/>
          <w:b/>
          <w:sz w:val="28"/>
        </w:rPr>
      </w:pPr>
      <w:r>
        <w:rPr>
          <w:rFonts w:eastAsia="Calibri" w:cstheme="minorHAnsi"/>
          <w:b/>
          <w:sz w:val="28"/>
        </w:rPr>
        <w:t>КАБИНЕТ</w:t>
      </w:r>
      <w:r w:rsidR="00407792" w:rsidRPr="00407792">
        <w:rPr>
          <w:rFonts w:eastAsia="Calibri" w:cstheme="minorHAnsi"/>
          <w:b/>
          <w:sz w:val="28"/>
        </w:rPr>
        <w:t xml:space="preserve"> ЭЛЕКТРОННОГО ВЗАИМОДЕЙСТВИЯ</w:t>
      </w:r>
    </w:p>
    <w:p w14:paraId="12F54EE2" w14:textId="713E5F83" w:rsidR="00C3031C" w:rsidRPr="00407792" w:rsidRDefault="00C3031C" w:rsidP="00407792">
      <w:pPr>
        <w:keepNext/>
        <w:spacing w:before="120" w:after="240"/>
        <w:jc w:val="center"/>
        <w:rPr>
          <w:rFonts w:eastAsia="Calibri" w:cstheme="minorHAnsi"/>
          <w:b/>
          <w:sz w:val="28"/>
        </w:rPr>
      </w:pPr>
      <w:r w:rsidRPr="00407792">
        <w:rPr>
          <w:rFonts w:eastAsia="Calibri" w:cstheme="minorHAnsi"/>
          <w:b/>
          <w:sz w:val="28"/>
        </w:rPr>
        <w:br w:type="page"/>
      </w:r>
    </w:p>
    <w:p w14:paraId="67DFFA02" w14:textId="55BB8124" w:rsidR="002E3379" w:rsidRPr="005A12A7" w:rsidRDefault="002E3379" w:rsidP="00F630C8">
      <w:pPr>
        <w:spacing w:before="360" w:after="160" w:line="360" w:lineRule="auto"/>
        <w:jc w:val="center"/>
        <w:rPr>
          <w:b/>
          <w:bCs/>
          <w:sz w:val="24"/>
          <w:szCs w:val="24"/>
          <w:u w:color="000000"/>
          <w:lang w:eastAsia="en-US"/>
        </w:rPr>
      </w:pPr>
      <w:r w:rsidRPr="005A12A7">
        <w:rPr>
          <w:b/>
          <w:bCs/>
          <w:sz w:val="24"/>
          <w:szCs w:val="24"/>
          <w:u w:color="000000"/>
          <w:lang w:eastAsia="en-US"/>
        </w:rPr>
        <w:lastRenderedPageBreak/>
        <w:t>АННОТАЦИЯ</w:t>
      </w:r>
    </w:p>
    <w:p w14:paraId="55AF652E" w14:textId="7F2AFF15" w:rsidR="00C3031C" w:rsidRPr="005A12A7" w:rsidRDefault="00C3031C" w:rsidP="003C3568">
      <w:pPr>
        <w:pStyle w:val="a6"/>
        <w:rPr>
          <w:rFonts w:eastAsia="Calibri"/>
        </w:rPr>
      </w:pPr>
      <w:r w:rsidRPr="005A12A7">
        <w:rPr>
          <w:rFonts w:eastAsia="Calibri"/>
        </w:rPr>
        <w:t>Данн</w:t>
      </w:r>
      <w:r w:rsidRPr="005A12A7">
        <w:rPr>
          <w:rFonts w:eastAsia="Calibri"/>
          <w:lang w:val="ru-RU"/>
        </w:rPr>
        <w:t>ое</w:t>
      </w:r>
      <w:r w:rsidRPr="005A12A7">
        <w:rPr>
          <w:rFonts w:eastAsia="Calibri"/>
        </w:rPr>
        <w:t xml:space="preserve"> </w:t>
      </w:r>
      <w:r w:rsidRPr="005A12A7">
        <w:rPr>
          <w:rFonts w:eastAsia="Calibri"/>
          <w:lang w:val="ru-RU"/>
        </w:rPr>
        <w:t xml:space="preserve">руководство </w:t>
      </w:r>
      <w:r w:rsidRPr="005A12A7">
        <w:rPr>
          <w:rFonts w:eastAsia="Calibri"/>
        </w:rPr>
        <w:t xml:space="preserve">содержит краткое описание общих принципов работы с </w:t>
      </w:r>
      <w:r w:rsidR="00107180" w:rsidRPr="005A12A7">
        <w:rPr>
          <w:rFonts w:eastAsia="Calibri"/>
          <w:lang w:val="ru-RU"/>
        </w:rPr>
        <w:t xml:space="preserve">приложением </w:t>
      </w:r>
      <w:r w:rsidR="003243DA">
        <w:rPr>
          <w:b/>
          <w:bCs/>
          <w:szCs w:val="24"/>
          <w:u w:color="000000"/>
          <w:bdr w:val="nil"/>
          <w:lang w:val="ru-RU"/>
        </w:rPr>
        <w:t xml:space="preserve">Кабинет электронного взаимодействия </w:t>
      </w:r>
      <w:r w:rsidR="003243DA" w:rsidRPr="003243DA">
        <w:rPr>
          <w:b/>
          <w:bCs/>
          <w:szCs w:val="24"/>
          <w:u w:color="000000"/>
          <w:bdr w:val="nil"/>
          <w:lang w:val="ru-RU"/>
        </w:rPr>
        <w:t>+</w:t>
      </w:r>
      <w:r w:rsidR="00800180" w:rsidRPr="003243DA">
        <w:rPr>
          <w:b/>
          <w:bCs/>
          <w:szCs w:val="24"/>
          <w:u w:color="000000"/>
          <w:bdr w:val="nil"/>
        </w:rPr>
        <w:t>.</w:t>
      </w:r>
      <w:r w:rsidR="00641CBD" w:rsidRPr="005A12A7">
        <w:rPr>
          <w:b/>
          <w:bCs/>
          <w:szCs w:val="24"/>
          <w:u w:color="000000"/>
          <w:bdr w:val="nil"/>
          <w:lang w:val="ru-RU"/>
        </w:rPr>
        <w:t xml:space="preserve"> </w:t>
      </w:r>
      <w:r w:rsidR="00B576C3" w:rsidRPr="005A12A7">
        <w:rPr>
          <w:b/>
          <w:bCs/>
          <w:szCs w:val="24"/>
          <w:u w:color="000000"/>
          <w:bdr w:val="nil"/>
          <w:lang w:val="ru-RU"/>
        </w:rPr>
        <w:t>Пользователь</w:t>
      </w:r>
      <w:r w:rsidR="00E9353D" w:rsidRPr="005A12A7">
        <w:rPr>
          <w:rFonts w:eastAsia="Calibri"/>
          <w:lang w:val="ru-RU"/>
        </w:rPr>
        <w:t xml:space="preserve"> (далее </w:t>
      </w:r>
      <w:r w:rsidR="00107180" w:rsidRPr="005A12A7">
        <w:rPr>
          <w:rFonts w:eastAsia="Calibri"/>
          <w:lang w:val="ru-RU"/>
        </w:rPr>
        <w:t xml:space="preserve">– </w:t>
      </w:r>
      <w:r w:rsidR="003243DA">
        <w:rPr>
          <w:rFonts w:eastAsia="Calibri"/>
          <w:b/>
          <w:bCs/>
          <w:lang w:val="ru-RU"/>
        </w:rPr>
        <w:t>КЭВ+</w:t>
      </w:r>
      <w:r w:rsidR="00E9353D" w:rsidRPr="005A12A7">
        <w:rPr>
          <w:rFonts w:eastAsia="Calibri"/>
          <w:lang w:val="ru-RU"/>
        </w:rPr>
        <w:t>)</w:t>
      </w:r>
      <w:r w:rsidRPr="005A12A7">
        <w:rPr>
          <w:rFonts w:eastAsia="Calibri"/>
        </w:rPr>
        <w:t>. Приведенные в тексте скриншоты форм являются иллюстрациями и могут отличаться от используемых в программе.</w:t>
      </w:r>
    </w:p>
    <w:p w14:paraId="44C9735F" w14:textId="0FB78DA7" w:rsidR="00F630C8" w:rsidRPr="005A12A7" w:rsidRDefault="00F630C8" w:rsidP="00502E16">
      <w:pPr>
        <w:pStyle w:val="a6"/>
      </w:pPr>
    </w:p>
    <w:p w14:paraId="66F73D30" w14:textId="77777777" w:rsidR="002E3379" w:rsidRPr="005A12A7" w:rsidRDefault="002E3379" w:rsidP="00502E16">
      <w:pPr>
        <w:pageBreakBefore/>
        <w:spacing w:before="360" w:after="160" w:line="360" w:lineRule="auto"/>
        <w:jc w:val="center"/>
        <w:rPr>
          <w:b/>
          <w:bCs/>
          <w:sz w:val="24"/>
          <w:szCs w:val="24"/>
          <w:u w:color="000000"/>
          <w:lang w:eastAsia="en-US"/>
        </w:rPr>
      </w:pPr>
      <w:r w:rsidRPr="005A12A7">
        <w:rPr>
          <w:b/>
          <w:bCs/>
          <w:sz w:val="24"/>
          <w:szCs w:val="24"/>
          <w:u w:color="000000"/>
          <w:lang w:eastAsia="en-US"/>
        </w:rPr>
        <w:lastRenderedPageBreak/>
        <w:t>СОДЕРЖАНИЕ</w:t>
      </w:r>
    </w:p>
    <w:p w14:paraId="667F0DF3" w14:textId="1441BAD3" w:rsidR="00552CC9" w:rsidRDefault="00B576C3">
      <w:pPr>
        <w:pStyle w:val="15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2"/>
          <w:szCs w:val="22"/>
          <w:lang w:eastAsia="ru-RU"/>
          <w14:ligatures w14:val="standardContextual"/>
        </w:rPr>
      </w:pPr>
      <w:r w:rsidRPr="005A12A7">
        <w:rPr>
          <w:rFonts w:ascii="Times New Roman" w:hAnsi="Times New Roman" w:cs="Times New Roman"/>
          <w:iCs/>
        </w:rPr>
        <w:fldChar w:fldCharType="begin"/>
      </w:r>
      <w:r w:rsidRPr="005A12A7">
        <w:rPr>
          <w:rFonts w:ascii="Times New Roman" w:hAnsi="Times New Roman" w:cs="Times New Roman"/>
          <w:iCs/>
        </w:rPr>
        <w:instrText xml:space="preserve"> TOC \o "1-2" \h \z \u </w:instrText>
      </w:r>
      <w:r w:rsidRPr="005A12A7">
        <w:rPr>
          <w:rFonts w:ascii="Times New Roman" w:hAnsi="Times New Roman" w:cs="Times New Roman"/>
          <w:iCs/>
        </w:rPr>
        <w:fldChar w:fldCharType="separate"/>
      </w:r>
      <w:hyperlink w:anchor="_Toc169860306" w:history="1">
        <w:r w:rsidR="00552CC9" w:rsidRPr="00762398">
          <w:rPr>
            <w:rStyle w:val="af7"/>
          </w:rPr>
          <w:t>Термины и определения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_Toc169860306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5</w:t>
        </w:r>
        <w:r w:rsidR="00552CC9">
          <w:rPr>
            <w:webHidden/>
          </w:rPr>
          <w:fldChar w:fldCharType="end"/>
        </w:r>
      </w:hyperlink>
    </w:p>
    <w:p w14:paraId="33471924" w14:textId="25867E80" w:rsidR="00552CC9" w:rsidRDefault="00000000">
      <w:pPr>
        <w:pStyle w:val="15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2"/>
          <w:szCs w:val="22"/>
          <w:lang w:eastAsia="ru-RU"/>
          <w14:ligatures w14:val="standardContextual"/>
        </w:rPr>
      </w:pPr>
      <w:hyperlink w:anchor="_Toc169860307" w:history="1">
        <w:r w:rsidR="00552CC9" w:rsidRPr="00762398">
          <w:rPr>
            <w:rStyle w:val="af7"/>
          </w:rPr>
          <w:t>1 Общие понятия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_Toc169860307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6</w:t>
        </w:r>
        <w:r w:rsidR="00552CC9">
          <w:rPr>
            <w:webHidden/>
          </w:rPr>
          <w:fldChar w:fldCharType="end"/>
        </w:r>
      </w:hyperlink>
    </w:p>
    <w:p w14:paraId="499C4934" w14:textId="1187C6BA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08" w:history="1">
        <w:r w:rsidR="00552CC9" w:rsidRPr="00762398">
          <w:rPr>
            <w:rStyle w:val="af7"/>
          </w:rPr>
          <w:t>1.1 Назначение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_Toc169860308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6</w:t>
        </w:r>
        <w:r w:rsidR="00552CC9">
          <w:rPr>
            <w:webHidden/>
          </w:rPr>
          <w:fldChar w:fldCharType="end"/>
        </w:r>
      </w:hyperlink>
    </w:p>
    <w:p w14:paraId="0BB1228A" w14:textId="0BA71CFF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09" w:history="1">
        <w:r w:rsidR="00552CC9" w:rsidRPr="00762398">
          <w:rPr>
            <w:rStyle w:val="af7"/>
          </w:rPr>
          <w:t>1.2 Авторизация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_Toc169860309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6</w:t>
        </w:r>
        <w:r w:rsidR="00552CC9">
          <w:rPr>
            <w:webHidden/>
          </w:rPr>
          <w:fldChar w:fldCharType="end"/>
        </w:r>
      </w:hyperlink>
    </w:p>
    <w:p w14:paraId="2586C906" w14:textId="62B08E07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10" w:history="1">
        <w:r w:rsidR="00552CC9" w:rsidRPr="00762398">
          <w:rPr>
            <w:rStyle w:val="af7"/>
            <w:lang w:val="en-US"/>
          </w:rPr>
          <w:t>1.3</w:t>
        </w:r>
        <w:r w:rsidR="00552CC9" w:rsidRPr="00762398">
          <w:rPr>
            <w:rStyle w:val="af7"/>
          </w:rPr>
          <w:t xml:space="preserve"> Главное меню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_Toc169860310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8</w:t>
        </w:r>
        <w:r w:rsidR="00552CC9">
          <w:rPr>
            <w:webHidden/>
          </w:rPr>
          <w:fldChar w:fldCharType="end"/>
        </w:r>
      </w:hyperlink>
    </w:p>
    <w:p w14:paraId="3EDAAA32" w14:textId="473CFF82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11" w:history="1">
        <w:r w:rsidR="00552CC9" w:rsidRPr="00762398">
          <w:rPr>
            <w:rStyle w:val="af7"/>
          </w:rPr>
          <w:t>1.4 Личный кабинет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_Toc169860311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9</w:t>
        </w:r>
        <w:r w:rsidR="00552CC9">
          <w:rPr>
            <w:webHidden/>
          </w:rPr>
          <w:fldChar w:fldCharType="end"/>
        </w:r>
      </w:hyperlink>
    </w:p>
    <w:p w14:paraId="65C010C9" w14:textId="71FFF09E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12" w:history="1">
        <w:r w:rsidR="00552CC9" w:rsidRPr="00762398">
          <w:rPr>
            <w:rStyle w:val="af7"/>
          </w:rPr>
          <w:t>1.5 Списки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_Toc169860312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9</w:t>
        </w:r>
        <w:r w:rsidR="00552CC9">
          <w:rPr>
            <w:webHidden/>
          </w:rPr>
          <w:fldChar w:fldCharType="end"/>
        </w:r>
      </w:hyperlink>
    </w:p>
    <w:p w14:paraId="1450D9F2" w14:textId="58E69A58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13" w:history="1">
        <w:r w:rsidR="00552CC9" w:rsidRPr="00762398">
          <w:rPr>
            <w:rStyle w:val="af7"/>
          </w:rPr>
          <w:t>1.6 Обращения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_Toc169860313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12</w:t>
        </w:r>
        <w:r w:rsidR="00552CC9">
          <w:rPr>
            <w:webHidden/>
          </w:rPr>
          <w:fldChar w:fldCharType="end"/>
        </w:r>
      </w:hyperlink>
    </w:p>
    <w:p w14:paraId="7CC5D41B" w14:textId="4A0ADB22" w:rsidR="00552CC9" w:rsidRDefault="00000000">
      <w:pPr>
        <w:pStyle w:val="15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2"/>
          <w:szCs w:val="22"/>
          <w:lang w:eastAsia="ru-RU"/>
          <w14:ligatures w14:val="standardContextual"/>
        </w:rPr>
      </w:pPr>
      <w:hyperlink w:anchor="_Toc169860314" w:history="1">
        <w:r w:rsidR="00552CC9" w:rsidRPr="00762398">
          <w:rPr>
            <w:rStyle w:val="af7"/>
          </w:rPr>
          <w:t>2 Создание обращений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_Toc169860314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33</w:t>
        </w:r>
        <w:r w:rsidR="00552CC9">
          <w:rPr>
            <w:webHidden/>
          </w:rPr>
          <w:fldChar w:fldCharType="end"/>
        </w:r>
      </w:hyperlink>
    </w:p>
    <w:p w14:paraId="4C66FCAE" w14:textId="56D190E5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15" w:history="1">
        <w:r w:rsidR="00552CC9" w:rsidRPr="00762398">
          <w:rPr>
            <w:rStyle w:val="af7"/>
          </w:rPr>
          <w:t>2.1 Кадастровый учёт и регистрация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_Toc169860315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33</w:t>
        </w:r>
        <w:r w:rsidR="00552CC9">
          <w:rPr>
            <w:webHidden/>
          </w:rPr>
          <w:fldChar w:fldCharType="end"/>
        </w:r>
      </w:hyperlink>
    </w:p>
    <w:p w14:paraId="25F87634" w14:textId="2CB3F6D9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16" w:history="1">
        <w:r w:rsidR="00552CC9" w:rsidRPr="00762398">
          <w:rPr>
            <w:rStyle w:val="af7"/>
          </w:rPr>
          <w:t>2.2 Техническая ошибка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_Toc169860316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43</w:t>
        </w:r>
        <w:r w:rsidR="00552CC9">
          <w:rPr>
            <w:webHidden/>
          </w:rPr>
          <w:fldChar w:fldCharType="end"/>
        </w:r>
      </w:hyperlink>
    </w:p>
    <w:p w14:paraId="47DB7E4F" w14:textId="1A745251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17" w:history="1">
        <w:r w:rsidR="00552CC9" w:rsidRPr="00762398">
          <w:rPr>
            <w:rStyle w:val="af7"/>
          </w:rPr>
          <w:t>2.3 Внесение сведений в ЕГРН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_Toc169860317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45</w:t>
        </w:r>
        <w:r w:rsidR="00552CC9">
          <w:rPr>
            <w:webHidden/>
          </w:rPr>
          <w:fldChar w:fldCharType="end"/>
        </w:r>
      </w:hyperlink>
    </w:p>
    <w:p w14:paraId="4A89793C" w14:textId="156C9028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18" w:history="1">
        <w:r w:rsidR="00552CC9" w:rsidRPr="00762398">
          <w:rPr>
            <w:rStyle w:val="af7"/>
          </w:rPr>
          <w:t>2.4 Заявления к ранее поданному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_Toc169860318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49</w:t>
        </w:r>
        <w:r w:rsidR="00552CC9">
          <w:rPr>
            <w:webHidden/>
          </w:rPr>
          <w:fldChar w:fldCharType="end"/>
        </w:r>
      </w:hyperlink>
    </w:p>
    <w:p w14:paraId="16FCD927" w14:textId="5D6F95D1" w:rsidR="00552CC9" w:rsidRDefault="00000000">
      <w:pPr>
        <w:pStyle w:val="15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2"/>
          <w:szCs w:val="22"/>
          <w:lang w:eastAsia="ru-RU"/>
          <w14:ligatures w14:val="standardContextual"/>
        </w:rPr>
      </w:pPr>
      <w:hyperlink w:anchor="_Toc169860319" w:history="1">
        <w:r w:rsidR="00552CC9" w:rsidRPr="00762398">
          <w:rPr>
            <w:rStyle w:val="af7"/>
          </w:rPr>
          <w:t>3 Закладные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_Toc169860319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53</w:t>
        </w:r>
        <w:r w:rsidR="00552CC9">
          <w:rPr>
            <w:webHidden/>
          </w:rPr>
          <w:fldChar w:fldCharType="end"/>
        </w:r>
      </w:hyperlink>
    </w:p>
    <w:p w14:paraId="7D236549" w14:textId="7A0628DD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20" w:history="1">
        <w:r w:rsidR="00552CC9" w:rsidRPr="00762398">
          <w:rPr>
            <w:rStyle w:val="af7"/>
          </w:rPr>
          <w:t>3.1 Список закладных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_Toc169860320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53</w:t>
        </w:r>
        <w:r w:rsidR="00552CC9">
          <w:rPr>
            <w:webHidden/>
          </w:rPr>
          <w:fldChar w:fldCharType="end"/>
        </w:r>
      </w:hyperlink>
    </w:p>
    <w:p w14:paraId="51F1A398" w14:textId="65BF58EC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21" w:history="1">
        <w:r w:rsidR="00552CC9" w:rsidRPr="00762398">
          <w:rPr>
            <w:rStyle w:val="af7"/>
          </w:rPr>
          <w:t>3.2 Создание закладной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_Toc169860321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53</w:t>
        </w:r>
        <w:r w:rsidR="00552CC9">
          <w:rPr>
            <w:webHidden/>
          </w:rPr>
          <w:fldChar w:fldCharType="end"/>
        </w:r>
      </w:hyperlink>
    </w:p>
    <w:p w14:paraId="3E1DE4A5" w14:textId="45E42893" w:rsidR="00552CC9" w:rsidRDefault="00000000">
      <w:pPr>
        <w:pStyle w:val="15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2"/>
          <w:szCs w:val="22"/>
          <w:lang w:eastAsia="ru-RU"/>
          <w14:ligatures w14:val="standardContextual"/>
        </w:rPr>
      </w:pPr>
      <w:hyperlink w:anchor="_Toc169860322" w:history="1">
        <w:r w:rsidR="00552CC9" w:rsidRPr="00762398">
          <w:rPr>
            <w:rStyle w:val="af7"/>
          </w:rPr>
          <w:t>4 Проверка ЭЗ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_Toc169860322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91</w:t>
        </w:r>
        <w:r w:rsidR="00552CC9">
          <w:rPr>
            <w:webHidden/>
          </w:rPr>
          <w:fldChar w:fldCharType="end"/>
        </w:r>
      </w:hyperlink>
    </w:p>
    <w:p w14:paraId="1BD97366" w14:textId="2EAC43AE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23" w:history="1">
        <w:r w:rsidR="00552CC9" w:rsidRPr="00762398">
          <w:rPr>
            <w:rStyle w:val="af7"/>
          </w:rPr>
          <w:t>4.1 Список проверок закладных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_Toc169860323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91</w:t>
        </w:r>
        <w:r w:rsidR="00552CC9">
          <w:rPr>
            <w:webHidden/>
          </w:rPr>
          <w:fldChar w:fldCharType="end"/>
        </w:r>
      </w:hyperlink>
    </w:p>
    <w:p w14:paraId="002CC149" w14:textId="2F2E02A8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24" w:history="1">
        <w:r w:rsidR="00552CC9" w:rsidRPr="00762398">
          <w:rPr>
            <w:rStyle w:val="af7"/>
          </w:rPr>
          <w:t>4.2 Проверка закладной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_Toc169860324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91</w:t>
        </w:r>
        <w:r w:rsidR="00552CC9">
          <w:rPr>
            <w:webHidden/>
          </w:rPr>
          <w:fldChar w:fldCharType="end"/>
        </w:r>
      </w:hyperlink>
    </w:p>
    <w:p w14:paraId="4FFFCDF5" w14:textId="50A372CC" w:rsidR="00552CC9" w:rsidRDefault="00000000">
      <w:pPr>
        <w:pStyle w:val="15"/>
        <w:rPr>
          <w:rFonts w:asciiTheme="minorHAnsi" w:eastAsiaTheme="minorEastAsia" w:hAnsiTheme="minorHAnsi" w:cstheme="minorBidi"/>
          <w:b w:val="0"/>
          <w:bCs w:val="0"/>
          <w:caps w:val="0"/>
          <w:kern w:val="2"/>
          <w:sz w:val="22"/>
          <w:szCs w:val="22"/>
          <w:lang w:eastAsia="ru-RU"/>
          <w14:ligatures w14:val="standardContextual"/>
        </w:rPr>
      </w:pPr>
      <w:hyperlink w:anchor="_Toc169860325" w:history="1">
        <w:r w:rsidR="00552CC9" w:rsidRPr="00762398">
          <w:rPr>
            <w:rStyle w:val="af7"/>
          </w:rPr>
          <w:t>5 Подписание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_Toc169860325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96</w:t>
        </w:r>
        <w:r w:rsidR="00552CC9">
          <w:rPr>
            <w:webHidden/>
          </w:rPr>
          <w:fldChar w:fldCharType="end"/>
        </w:r>
      </w:hyperlink>
    </w:p>
    <w:p w14:paraId="238D11F0" w14:textId="17374DDA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26" w:history="1">
        <w:r w:rsidR="00552CC9" w:rsidRPr="00762398">
          <w:rPr>
            <w:rStyle w:val="af7"/>
          </w:rPr>
          <w:t xml:space="preserve">5.1 Подписание </w:t>
        </w:r>
        <w:r w:rsidR="00552CC9" w:rsidRPr="00762398">
          <w:rPr>
            <w:rStyle w:val="af7"/>
            <w:lang w:val="en-US"/>
          </w:rPr>
          <w:t>SignMe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_Toc169860326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96</w:t>
        </w:r>
        <w:r w:rsidR="00552CC9">
          <w:rPr>
            <w:webHidden/>
          </w:rPr>
          <w:fldChar w:fldCharType="end"/>
        </w:r>
      </w:hyperlink>
    </w:p>
    <w:p w14:paraId="75F5F58F" w14:textId="2CD388BF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27" w:history="1">
        <w:r w:rsidR="00552CC9" w:rsidRPr="00762398">
          <w:rPr>
            <w:rStyle w:val="af7"/>
          </w:rPr>
          <w:t>5.2 Подписание в Госключ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_Toc169860327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104</w:t>
        </w:r>
        <w:r w:rsidR="00552CC9">
          <w:rPr>
            <w:webHidden/>
          </w:rPr>
          <w:fldChar w:fldCharType="end"/>
        </w:r>
      </w:hyperlink>
    </w:p>
    <w:p w14:paraId="77DA52D3" w14:textId="1F01916B" w:rsidR="00552CC9" w:rsidRDefault="00000000">
      <w:pPr>
        <w:pStyle w:val="22"/>
        <w:rPr>
          <w:rFonts w:asciiTheme="minorHAnsi" w:eastAsiaTheme="minorEastAsia" w:hAnsiTheme="minorHAnsi" w:cstheme="minorBidi"/>
          <w:bCs w:val="0"/>
          <w:kern w:val="2"/>
          <w:sz w:val="22"/>
          <w:szCs w:val="22"/>
          <w:lang w:eastAsia="ru-RU"/>
          <w14:ligatures w14:val="standardContextual"/>
        </w:rPr>
      </w:pPr>
      <w:hyperlink w:anchor="_Toc169860328" w:history="1">
        <w:r w:rsidR="00552CC9" w:rsidRPr="00762398">
          <w:rPr>
            <w:rStyle w:val="af7"/>
          </w:rPr>
          <w:t xml:space="preserve">5.3 Отправка </w:t>
        </w:r>
        <w:r w:rsidR="00552CC9" w:rsidRPr="00762398">
          <w:rPr>
            <w:rStyle w:val="af7"/>
            <w:lang w:val="en-US"/>
          </w:rPr>
          <w:t>e-mail</w:t>
        </w:r>
        <w:r w:rsidR="00552CC9" w:rsidRPr="00762398">
          <w:rPr>
            <w:rStyle w:val="af7"/>
          </w:rPr>
          <w:t xml:space="preserve"> для подписания</w:t>
        </w:r>
        <w:r w:rsidR="00552CC9">
          <w:rPr>
            <w:webHidden/>
          </w:rPr>
          <w:tab/>
        </w:r>
        <w:r w:rsidR="00552CC9">
          <w:rPr>
            <w:webHidden/>
          </w:rPr>
          <w:fldChar w:fldCharType="begin"/>
        </w:r>
        <w:r w:rsidR="00552CC9">
          <w:rPr>
            <w:webHidden/>
          </w:rPr>
          <w:instrText xml:space="preserve"> PAGEREF _Toc169860328 \h </w:instrText>
        </w:r>
        <w:r w:rsidR="00552CC9">
          <w:rPr>
            <w:webHidden/>
          </w:rPr>
        </w:r>
        <w:r w:rsidR="00552CC9">
          <w:rPr>
            <w:webHidden/>
          </w:rPr>
          <w:fldChar w:fldCharType="separate"/>
        </w:r>
        <w:r w:rsidR="00552CC9">
          <w:rPr>
            <w:webHidden/>
          </w:rPr>
          <w:t>110</w:t>
        </w:r>
        <w:r w:rsidR="00552CC9">
          <w:rPr>
            <w:webHidden/>
          </w:rPr>
          <w:fldChar w:fldCharType="end"/>
        </w:r>
      </w:hyperlink>
    </w:p>
    <w:p w14:paraId="27C171E4" w14:textId="0DA86DCE" w:rsidR="00D94B35" w:rsidRPr="005A12A7" w:rsidRDefault="00B576C3" w:rsidP="00312165">
      <w:pPr>
        <w:pStyle w:val="a6"/>
        <w:tabs>
          <w:tab w:val="right" w:leader="dot" w:pos="9637"/>
        </w:tabs>
        <w:rPr>
          <w:b/>
          <w:iCs/>
          <w:noProof/>
        </w:rPr>
      </w:pPr>
      <w:r w:rsidRPr="005A12A7">
        <w:rPr>
          <w:rFonts w:eastAsiaTheme="minorHAnsi"/>
          <w:b/>
          <w:bCs/>
          <w:iCs/>
          <w:caps/>
          <w:noProof/>
          <w:szCs w:val="24"/>
          <w:lang w:val="ru-RU" w:eastAsia="en-US"/>
        </w:rPr>
        <w:fldChar w:fldCharType="end"/>
      </w:r>
      <w:r w:rsidR="00D94B35" w:rsidRPr="005A12A7">
        <w:rPr>
          <w:b/>
          <w:iCs/>
          <w:noProof/>
        </w:rPr>
        <w:br w:type="page"/>
      </w:r>
    </w:p>
    <w:p w14:paraId="51F9FCAA" w14:textId="77777777" w:rsidR="00D94B35" w:rsidRPr="005A12A7" w:rsidRDefault="00D94B35" w:rsidP="00D94B35">
      <w:pPr>
        <w:spacing w:before="40" w:after="40" w:line="312" w:lineRule="auto"/>
        <w:ind w:firstLine="851"/>
        <w:jc w:val="both"/>
        <w:rPr>
          <w:sz w:val="24"/>
          <w:szCs w:val="22"/>
          <w:lang w:eastAsia="en-US"/>
        </w:rPr>
      </w:pPr>
      <w:bookmarkStart w:id="1" w:name="_Hlk140658387"/>
      <w:r w:rsidRPr="005A12A7">
        <w:rPr>
          <w:sz w:val="24"/>
          <w:szCs w:val="22"/>
          <w:lang w:eastAsia="en-US"/>
        </w:rPr>
        <w:lastRenderedPageBreak/>
        <w:t>Лист изменений</w:t>
      </w:r>
    </w:p>
    <w:tbl>
      <w:tblPr>
        <w:tblStyle w:val="1f7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549"/>
        <w:gridCol w:w="1746"/>
        <w:gridCol w:w="1946"/>
        <w:gridCol w:w="4103"/>
      </w:tblGrid>
      <w:tr w:rsidR="00D94B35" w:rsidRPr="005A12A7" w14:paraId="1193629F" w14:textId="77777777" w:rsidTr="00D52589">
        <w:trPr>
          <w:trHeight w:val="454"/>
        </w:trPr>
        <w:tc>
          <w:tcPr>
            <w:tcW w:w="1549" w:type="dxa"/>
            <w:vAlign w:val="center"/>
          </w:tcPr>
          <w:p w14:paraId="7E5EF553" w14:textId="77777777" w:rsidR="00D94B35" w:rsidRPr="005A12A7" w:rsidRDefault="00D94B35" w:rsidP="00D94B35">
            <w:pPr>
              <w:framePr w:hSpace="180" w:wrap="around" w:vAnchor="text" w:hAnchor="text" w:y="1"/>
              <w:tabs>
                <w:tab w:val="right" w:pos="9355"/>
                <w:tab w:val="right" w:pos="14601"/>
              </w:tabs>
              <w:spacing w:before="40" w:line="312" w:lineRule="auto"/>
              <w:suppressOverlap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  <w:r w:rsidRPr="005A12A7">
              <w:rPr>
                <w:rFonts w:eastAsia="Calibri"/>
                <w:bCs/>
                <w:iCs/>
                <w:sz w:val="24"/>
                <w:szCs w:val="24"/>
              </w:rPr>
              <w:t>Версия</w:t>
            </w:r>
          </w:p>
        </w:tc>
        <w:tc>
          <w:tcPr>
            <w:tcW w:w="1746" w:type="dxa"/>
            <w:vAlign w:val="center"/>
          </w:tcPr>
          <w:p w14:paraId="1BF65CC0" w14:textId="77777777" w:rsidR="00D94B35" w:rsidRPr="005A12A7" w:rsidRDefault="00D94B35" w:rsidP="00D94B35">
            <w:pPr>
              <w:framePr w:hSpace="180" w:wrap="around" w:vAnchor="text" w:hAnchor="text" w:y="1"/>
              <w:tabs>
                <w:tab w:val="right" w:pos="9355"/>
                <w:tab w:val="right" w:pos="14601"/>
              </w:tabs>
              <w:spacing w:before="40" w:line="312" w:lineRule="auto"/>
              <w:suppressOverlap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  <w:r w:rsidRPr="005A12A7">
              <w:rPr>
                <w:rFonts w:eastAsia="Calibri"/>
                <w:bCs/>
                <w:iCs/>
                <w:sz w:val="24"/>
                <w:szCs w:val="24"/>
              </w:rPr>
              <w:t>Дата</w:t>
            </w:r>
          </w:p>
        </w:tc>
        <w:tc>
          <w:tcPr>
            <w:tcW w:w="1946" w:type="dxa"/>
            <w:vAlign w:val="center"/>
          </w:tcPr>
          <w:p w14:paraId="5551054B" w14:textId="77777777" w:rsidR="00D94B35" w:rsidRPr="005A12A7" w:rsidRDefault="00D94B35" w:rsidP="00D94B35">
            <w:pPr>
              <w:framePr w:hSpace="180" w:wrap="around" w:vAnchor="text" w:hAnchor="text" w:y="1"/>
              <w:tabs>
                <w:tab w:val="right" w:pos="9355"/>
                <w:tab w:val="right" w:pos="14601"/>
              </w:tabs>
              <w:spacing w:before="40" w:line="312" w:lineRule="auto"/>
              <w:suppressOverlap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  <w:r w:rsidRPr="005A12A7">
              <w:rPr>
                <w:rFonts w:eastAsia="Calibri"/>
                <w:bCs/>
                <w:iCs/>
                <w:sz w:val="24"/>
                <w:szCs w:val="24"/>
              </w:rPr>
              <w:t>Автор</w:t>
            </w:r>
          </w:p>
        </w:tc>
        <w:tc>
          <w:tcPr>
            <w:tcW w:w="4103" w:type="dxa"/>
            <w:vAlign w:val="center"/>
          </w:tcPr>
          <w:p w14:paraId="2044FC65" w14:textId="77777777" w:rsidR="00D94B35" w:rsidRPr="005A12A7" w:rsidRDefault="00D94B35" w:rsidP="00D94B35">
            <w:pPr>
              <w:framePr w:hSpace="180" w:wrap="around" w:vAnchor="text" w:hAnchor="text" w:y="1"/>
              <w:tabs>
                <w:tab w:val="right" w:pos="9355"/>
                <w:tab w:val="right" w:pos="14601"/>
              </w:tabs>
              <w:spacing w:before="40" w:line="312" w:lineRule="auto"/>
              <w:suppressOverlap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  <w:r w:rsidRPr="005A12A7">
              <w:rPr>
                <w:rFonts w:eastAsia="Calibri"/>
                <w:bCs/>
                <w:iCs/>
                <w:sz w:val="24"/>
                <w:szCs w:val="24"/>
              </w:rPr>
              <w:t>Содержание</w:t>
            </w:r>
          </w:p>
        </w:tc>
      </w:tr>
    </w:tbl>
    <w:tbl>
      <w:tblPr>
        <w:tblStyle w:val="1f7"/>
        <w:tblW w:w="0" w:type="auto"/>
        <w:tblLook w:val="04A0" w:firstRow="1" w:lastRow="0" w:firstColumn="1" w:lastColumn="0" w:noHBand="0" w:noVBand="1"/>
      </w:tblPr>
      <w:tblGrid>
        <w:gridCol w:w="1549"/>
        <w:gridCol w:w="1746"/>
        <w:gridCol w:w="1946"/>
        <w:gridCol w:w="4103"/>
      </w:tblGrid>
      <w:tr w:rsidR="00D94B35" w:rsidRPr="005A12A7" w14:paraId="3584FC41" w14:textId="77777777" w:rsidTr="00D52589">
        <w:trPr>
          <w:trHeight w:val="454"/>
        </w:trPr>
        <w:tc>
          <w:tcPr>
            <w:tcW w:w="1549" w:type="dxa"/>
            <w:vAlign w:val="center"/>
          </w:tcPr>
          <w:p w14:paraId="5E3B1C84" w14:textId="597A0179" w:rsidR="00D94B35" w:rsidRPr="005A12A7" w:rsidRDefault="005A12A7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</w:rPr>
              <w:t>0</w:t>
            </w:r>
            <w:r w:rsidR="00D94B35" w:rsidRPr="005A12A7">
              <w:rPr>
                <w:rFonts w:eastAsia="Calibri"/>
                <w:bCs/>
                <w:iCs/>
                <w:sz w:val="24"/>
                <w:szCs w:val="24"/>
              </w:rPr>
              <w:t>.</w:t>
            </w:r>
            <w:r>
              <w:rPr>
                <w:rFonts w:eastAsia="Calibri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46" w:type="dxa"/>
            <w:vAlign w:val="center"/>
          </w:tcPr>
          <w:p w14:paraId="1CC1DAFB" w14:textId="54CEC554" w:rsidR="00D94B35" w:rsidRPr="005A12A7" w:rsidRDefault="00D94B35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53FA9FA8" w14:textId="61F91D78" w:rsidR="00D94B35" w:rsidRPr="005A12A7" w:rsidRDefault="00D94B35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  <w:r w:rsidRPr="005A12A7">
              <w:rPr>
                <w:rFonts w:eastAsia="Calibri"/>
                <w:bCs/>
                <w:iCs/>
                <w:sz w:val="24"/>
                <w:szCs w:val="24"/>
              </w:rPr>
              <w:t>Атрошенко</w:t>
            </w:r>
            <w:r w:rsidR="00B576C3" w:rsidRPr="005A12A7">
              <w:rPr>
                <w:rFonts w:eastAsia="Calibri"/>
                <w:bCs/>
                <w:iCs/>
                <w:sz w:val="24"/>
                <w:szCs w:val="24"/>
              </w:rPr>
              <w:t xml:space="preserve"> И.В.</w:t>
            </w:r>
          </w:p>
        </w:tc>
        <w:tc>
          <w:tcPr>
            <w:tcW w:w="4103" w:type="dxa"/>
            <w:vAlign w:val="center"/>
          </w:tcPr>
          <w:p w14:paraId="50CBCD04" w14:textId="77777777" w:rsidR="00D94B35" w:rsidRPr="005A12A7" w:rsidRDefault="00D94B35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  <w:r w:rsidRPr="005A12A7">
              <w:rPr>
                <w:rFonts w:eastAsia="Calibri"/>
                <w:bCs/>
                <w:iCs/>
                <w:sz w:val="24"/>
                <w:szCs w:val="24"/>
              </w:rPr>
              <w:t>Создание документа</w:t>
            </w:r>
          </w:p>
        </w:tc>
      </w:tr>
      <w:tr w:rsidR="006375A9" w:rsidRPr="005A12A7" w14:paraId="032CB9C3" w14:textId="77777777" w:rsidTr="00D52589">
        <w:trPr>
          <w:trHeight w:val="454"/>
        </w:trPr>
        <w:tc>
          <w:tcPr>
            <w:tcW w:w="1549" w:type="dxa"/>
            <w:vAlign w:val="center"/>
          </w:tcPr>
          <w:p w14:paraId="056FAF2C" w14:textId="04677FFC" w:rsidR="006375A9" w:rsidRPr="00793F6B" w:rsidRDefault="00793F6B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  <w:lang w:val="en-US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en-US"/>
              </w:rPr>
              <w:t>0.2</w:t>
            </w:r>
          </w:p>
        </w:tc>
        <w:tc>
          <w:tcPr>
            <w:tcW w:w="1746" w:type="dxa"/>
            <w:vAlign w:val="center"/>
          </w:tcPr>
          <w:p w14:paraId="289FD7C1" w14:textId="0470C700" w:rsidR="006375A9" w:rsidRPr="005A12A7" w:rsidRDefault="00793F6B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</w:rPr>
              <w:t>21.06.2024</w:t>
            </w:r>
          </w:p>
        </w:tc>
        <w:tc>
          <w:tcPr>
            <w:tcW w:w="1946" w:type="dxa"/>
            <w:vAlign w:val="center"/>
          </w:tcPr>
          <w:p w14:paraId="1724E21E" w14:textId="48EDDBFB" w:rsidR="006375A9" w:rsidRPr="005A12A7" w:rsidRDefault="00793F6B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  <w:r w:rsidRPr="005A12A7">
              <w:rPr>
                <w:rFonts w:eastAsia="Calibri"/>
                <w:bCs/>
                <w:iCs/>
                <w:sz w:val="24"/>
                <w:szCs w:val="24"/>
              </w:rPr>
              <w:t>Атрошенко И.В.</w:t>
            </w:r>
          </w:p>
        </w:tc>
        <w:tc>
          <w:tcPr>
            <w:tcW w:w="4103" w:type="dxa"/>
            <w:vAlign w:val="center"/>
          </w:tcPr>
          <w:p w14:paraId="7D03504E" w14:textId="54DDA8F6" w:rsidR="006375A9" w:rsidRPr="005A12A7" w:rsidRDefault="00793F6B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</w:rPr>
              <w:t>Корректировка документа</w:t>
            </w:r>
          </w:p>
        </w:tc>
      </w:tr>
      <w:tr w:rsidR="006375A9" w:rsidRPr="005A12A7" w14:paraId="0C8AE78F" w14:textId="77777777" w:rsidTr="00D52589">
        <w:trPr>
          <w:trHeight w:val="454"/>
        </w:trPr>
        <w:tc>
          <w:tcPr>
            <w:tcW w:w="1549" w:type="dxa"/>
            <w:vAlign w:val="center"/>
          </w:tcPr>
          <w:p w14:paraId="43372537" w14:textId="75CE3971" w:rsidR="006375A9" w:rsidRPr="005A12A7" w:rsidRDefault="006375A9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359B9A81" w14:textId="36159A53" w:rsidR="006375A9" w:rsidRPr="005A12A7" w:rsidRDefault="006375A9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2D831371" w14:textId="1BD0D8B0" w:rsidR="006375A9" w:rsidRPr="005A12A7" w:rsidRDefault="006375A9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14:paraId="188DA1F5" w14:textId="40E13C3D" w:rsidR="006375A9" w:rsidRPr="005A12A7" w:rsidRDefault="006375A9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0C3458" w:rsidRPr="005A12A7" w14:paraId="0CFA88C4" w14:textId="77777777" w:rsidTr="00D52589">
        <w:trPr>
          <w:trHeight w:val="454"/>
        </w:trPr>
        <w:tc>
          <w:tcPr>
            <w:tcW w:w="1549" w:type="dxa"/>
            <w:vAlign w:val="center"/>
          </w:tcPr>
          <w:p w14:paraId="386640F7" w14:textId="3539E085" w:rsidR="000C3458" w:rsidRDefault="000C3458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45D71B19" w14:textId="2C4A30AB" w:rsidR="000C3458" w:rsidRDefault="000C3458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68375FFA" w14:textId="2A341D06" w:rsidR="000C3458" w:rsidRDefault="000C3458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14:paraId="2F69E81E" w14:textId="037E9559" w:rsidR="000C3458" w:rsidRPr="005A12A7" w:rsidRDefault="000C3458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0C3458" w:rsidRPr="005A12A7" w14:paraId="61FCFD4F" w14:textId="77777777" w:rsidTr="00D52589">
        <w:trPr>
          <w:trHeight w:val="454"/>
        </w:trPr>
        <w:tc>
          <w:tcPr>
            <w:tcW w:w="1549" w:type="dxa"/>
            <w:vAlign w:val="center"/>
          </w:tcPr>
          <w:p w14:paraId="30826637" w14:textId="68544A30" w:rsidR="000C3458" w:rsidRDefault="000C3458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159815CA" w14:textId="5D4983DB" w:rsidR="000C3458" w:rsidRDefault="000C3458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068896A4" w14:textId="77E9BECC" w:rsidR="000C3458" w:rsidRDefault="000C3458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14:paraId="4107C428" w14:textId="08672456" w:rsidR="000C3458" w:rsidRPr="00932F74" w:rsidRDefault="000C3458" w:rsidP="00D94B35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6F71DD" w:rsidRPr="005A12A7" w14:paraId="3FE81B64" w14:textId="77777777" w:rsidTr="009A3C59">
        <w:trPr>
          <w:trHeight w:val="454"/>
        </w:trPr>
        <w:tc>
          <w:tcPr>
            <w:tcW w:w="1549" w:type="dxa"/>
            <w:vAlign w:val="center"/>
          </w:tcPr>
          <w:p w14:paraId="737748D5" w14:textId="74ED0C58" w:rsidR="006F71DD" w:rsidRDefault="006F71DD" w:rsidP="009A3C59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423215C1" w14:textId="0CC4CCAF" w:rsidR="006F71DD" w:rsidRDefault="006F71DD" w:rsidP="009A3C59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1679690E" w14:textId="49B70197" w:rsidR="006F71DD" w:rsidRDefault="006F71DD" w:rsidP="009A3C59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14:paraId="4ABFECB1" w14:textId="04AF0748" w:rsidR="006F71DD" w:rsidRPr="00932F74" w:rsidRDefault="006F71DD" w:rsidP="009A3C59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tr w:rsidR="001E6542" w:rsidRPr="005A12A7" w14:paraId="35E23021" w14:textId="77777777" w:rsidTr="009A3C59">
        <w:trPr>
          <w:trHeight w:val="454"/>
        </w:trPr>
        <w:tc>
          <w:tcPr>
            <w:tcW w:w="1549" w:type="dxa"/>
            <w:vAlign w:val="center"/>
          </w:tcPr>
          <w:p w14:paraId="4A65DC8B" w14:textId="70BB1984" w:rsidR="001E6542" w:rsidRDefault="001E6542" w:rsidP="001E6542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40CAA679" w14:textId="77777777" w:rsidR="001E6542" w:rsidRDefault="001E6542" w:rsidP="001E6542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396151F7" w14:textId="196C746C" w:rsidR="001E6542" w:rsidRDefault="001E6542" w:rsidP="001E6542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14:paraId="65923AAF" w14:textId="44FF83B4" w:rsidR="001E6542" w:rsidRPr="005A12A7" w:rsidRDefault="001E6542" w:rsidP="001E6542">
            <w:pPr>
              <w:tabs>
                <w:tab w:val="right" w:pos="9355"/>
                <w:tab w:val="right" w:pos="14601"/>
              </w:tabs>
              <w:spacing w:before="40" w:line="312" w:lineRule="auto"/>
              <w:rPr>
                <w:rFonts w:eastAsia="Calibri"/>
                <w:bCs/>
                <w:iCs/>
                <w:sz w:val="24"/>
                <w:szCs w:val="24"/>
              </w:rPr>
            </w:pPr>
          </w:p>
        </w:tc>
      </w:tr>
      <w:bookmarkEnd w:id="1"/>
    </w:tbl>
    <w:p w14:paraId="021E1766" w14:textId="77777777" w:rsidR="00236BF6" w:rsidRPr="005A12A7" w:rsidRDefault="00236BF6" w:rsidP="003C3568">
      <w:pPr>
        <w:pStyle w:val="a6"/>
      </w:pPr>
    </w:p>
    <w:p w14:paraId="1D1F6438" w14:textId="1963D693" w:rsidR="00641CBD" w:rsidRPr="005A12A7" w:rsidRDefault="00641CBD" w:rsidP="00251BD3">
      <w:pPr>
        <w:pStyle w:val="12"/>
        <w:numPr>
          <w:ilvl w:val="0"/>
          <w:numId w:val="0"/>
        </w:numPr>
        <w:ind w:left="851"/>
      </w:pPr>
      <w:bookmarkStart w:id="2" w:name="_Toc136534712"/>
      <w:bookmarkStart w:id="3" w:name="_Toc169860306"/>
      <w:bookmarkStart w:id="4" w:name="_Hlk140658327"/>
      <w:bookmarkStart w:id="5" w:name="_Toc52025920"/>
      <w:bookmarkStart w:id="6" w:name="_Toc86070802"/>
      <w:bookmarkStart w:id="7" w:name="_Ref103700133"/>
      <w:bookmarkStart w:id="8" w:name="_Toc466628784"/>
      <w:bookmarkStart w:id="9" w:name="_Toc500769456"/>
      <w:r w:rsidRPr="005A12A7">
        <w:lastRenderedPageBreak/>
        <w:t>Термины и определения</w:t>
      </w:r>
      <w:bookmarkEnd w:id="2"/>
      <w:bookmarkEnd w:id="3"/>
    </w:p>
    <w:tbl>
      <w:tblPr>
        <w:tblStyle w:val="affff9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676F4" w:rsidRPr="005A12A7" w14:paraId="4C9FC6B3" w14:textId="77777777" w:rsidTr="00D52589">
        <w:trPr>
          <w:trHeight w:val="454"/>
          <w:tblHeader/>
        </w:trPr>
        <w:tc>
          <w:tcPr>
            <w:tcW w:w="3256" w:type="dxa"/>
            <w:vAlign w:val="center"/>
          </w:tcPr>
          <w:bookmarkEnd w:id="4"/>
          <w:p w14:paraId="588364D8" w14:textId="77777777" w:rsidR="001676F4" w:rsidRPr="005A12A7" w:rsidRDefault="001676F4" w:rsidP="00D52589">
            <w:pPr>
              <w:pStyle w:val="af4"/>
              <w:jc w:val="center"/>
              <w:rPr>
                <w:sz w:val="24"/>
                <w:szCs w:val="24"/>
              </w:rPr>
            </w:pPr>
            <w:r w:rsidRPr="005A12A7">
              <w:rPr>
                <w:sz w:val="24"/>
                <w:szCs w:val="24"/>
              </w:rPr>
              <w:t>Термин / сокращение</w:t>
            </w:r>
          </w:p>
        </w:tc>
        <w:tc>
          <w:tcPr>
            <w:tcW w:w="6089" w:type="dxa"/>
            <w:vAlign w:val="center"/>
          </w:tcPr>
          <w:p w14:paraId="43C08AF6" w14:textId="77777777" w:rsidR="001676F4" w:rsidRPr="005A12A7" w:rsidRDefault="001676F4" w:rsidP="00D52589">
            <w:pPr>
              <w:pStyle w:val="af4"/>
              <w:jc w:val="center"/>
              <w:rPr>
                <w:sz w:val="24"/>
                <w:szCs w:val="24"/>
              </w:rPr>
            </w:pPr>
            <w:r w:rsidRPr="005A12A7">
              <w:rPr>
                <w:sz w:val="24"/>
                <w:szCs w:val="24"/>
              </w:rPr>
              <w:t>Определение / наименование</w:t>
            </w:r>
          </w:p>
        </w:tc>
      </w:tr>
      <w:tr w:rsidR="001676F4" w:rsidRPr="005A12A7" w14:paraId="445518BB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26DFC1D2" w14:textId="77777777" w:rsidR="001676F4" w:rsidRPr="001676F4" w:rsidRDefault="001676F4" w:rsidP="00CA7D42">
            <w:pPr>
              <w:pStyle w:val="affffffc"/>
              <w:jc w:val="left"/>
            </w:pPr>
            <w:r w:rsidRPr="005A12A7">
              <w:rPr>
                <w:lang w:val="en-US"/>
              </w:rPr>
              <w:t>XML</w:t>
            </w:r>
          </w:p>
        </w:tc>
        <w:tc>
          <w:tcPr>
            <w:tcW w:w="6089" w:type="dxa"/>
            <w:vAlign w:val="center"/>
          </w:tcPr>
          <w:p w14:paraId="711B6DED" w14:textId="77777777" w:rsidR="001676F4" w:rsidRPr="005A12A7" w:rsidRDefault="001676F4" w:rsidP="00CA7D42">
            <w:pPr>
              <w:pStyle w:val="affffffc"/>
              <w:jc w:val="left"/>
            </w:pPr>
            <w:r w:rsidRPr="005A12A7">
              <w:rPr>
                <w:lang w:val="en-US"/>
              </w:rPr>
              <w:t xml:space="preserve">eXtensible Markup Language – </w:t>
            </w:r>
            <w:r w:rsidRPr="005A12A7">
              <w:t>расширяемый</w:t>
            </w:r>
            <w:r w:rsidRPr="005A12A7">
              <w:rPr>
                <w:lang w:val="en-US"/>
              </w:rPr>
              <w:t xml:space="preserve"> </w:t>
            </w:r>
            <w:r w:rsidRPr="005A12A7">
              <w:t>язык</w:t>
            </w:r>
            <w:r w:rsidRPr="005A12A7">
              <w:rPr>
                <w:lang w:val="en-US"/>
              </w:rPr>
              <w:t xml:space="preserve"> </w:t>
            </w:r>
            <w:r w:rsidRPr="005A12A7">
              <w:t>разметки</w:t>
            </w:r>
            <w:r w:rsidRPr="005A12A7">
              <w:rPr>
                <w:lang w:val="en-US"/>
              </w:rPr>
              <w:t xml:space="preserve">. </w:t>
            </w:r>
            <w:r w:rsidRPr="005A12A7">
              <w:t>Текстовый язык разметки, основанный на стандартном обобщенном языке разметки (SGML)</w:t>
            </w:r>
          </w:p>
        </w:tc>
      </w:tr>
      <w:tr w:rsidR="001676F4" w:rsidRPr="005A12A7" w14:paraId="008FAD85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0FA28CB0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БД</w:t>
            </w:r>
          </w:p>
        </w:tc>
        <w:tc>
          <w:tcPr>
            <w:tcW w:w="6089" w:type="dxa"/>
            <w:vAlign w:val="center"/>
          </w:tcPr>
          <w:p w14:paraId="69FBEBBD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База данных</w:t>
            </w:r>
          </w:p>
        </w:tc>
      </w:tr>
      <w:tr w:rsidR="001676F4" w:rsidRPr="005A12A7" w14:paraId="51CD3CA8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23008476" w14:textId="77777777" w:rsidR="001676F4" w:rsidRPr="005A12A7" w:rsidRDefault="001676F4" w:rsidP="00815033">
            <w:pPr>
              <w:pStyle w:val="affffffc"/>
              <w:jc w:val="left"/>
            </w:pPr>
            <w:r w:rsidRPr="005A12A7">
              <w:t>ЕГРН</w:t>
            </w:r>
          </w:p>
        </w:tc>
        <w:tc>
          <w:tcPr>
            <w:tcW w:w="6089" w:type="dxa"/>
            <w:vAlign w:val="center"/>
          </w:tcPr>
          <w:p w14:paraId="65E65EBC" w14:textId="77777777" w:rsidR="001676F4" w:rsidRPr="005A12A7" w:rsidRDefault="001676F4" w:rsidP="00815033">
            <w:pPr>
              <w:pStyle w:val="affffffc"/>
              <w:jc w:val="left"/>
            </w:pPr>
            <w:r w:rsidRPr="005A12A7">
              <w:t>Единый государственный реестр недвижимости</w:t>
            </w:r>
          </w:p>
        </w:tc>
      </w:tr>
      <w:tr w:rsidR="001676F4" w:rsidRPr="005A12A7" w14:paraId="1E9B500D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499CDFD5" w14:textId="77777777" w:rsidR="001676F4" w:rsidRPr="00256594" w:rsidRDefault="001676F4" w:rsidP="00CA7D42">
            <w:pPr>
              <w:pStyle w:val="affffffc"/>
              <w:jc w:val="left"/>
            </w:pPr>
            <w:r>
              <w:t>КУВД</w:t>
            </w:r>
          </w:p>
        </w:tc>
        <w:tc>
          <w:tcPr>
            <w:tcW w:w="6089" w:type="dxa"/>
            <w:vAlign w:val="center"/>
          </w:tcPr>
          <w:p w14:paraId="2243D050" w14:textId="57BF49A8" w:rsidR="001676F4" w:rsidRPr="00BB56B9" w:rsidRDefault="001676F4" w:rsidP="00CA7D42">
            <w:pPr>
              <w:pStyle w:val="affffffc"/>
              <w:jc w:val="left"/>
            </w:pPr>
            <w:r>
              <w:t>Книга учёта входящих документов</w:t>
            </w:r>
          </w:p>
        </w:tc>
      </w:tr>
      <w:tr w:rsidR="001676F4" w:rsidRPr="005A12A7" w14:paraId="0E142845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475AC509" w14:textId="77777777" w:rsidR="001676F4" w:rsidRPr="00BB56B9" w:rsidRDefault="001676F4" w:rsidP="00CA7D42">
            <w:pPr>
              <w:pStyle w:val="affffffc"/>
              <w:jc w:val="left"/>
            </w:pPr>
            <w:r>
              <w:t>КЭВ</w:t>
            </w:r>
          </w:p>
        </w:tc>
        <w:tc>
          <w:tcPr>
            <w:tcW w:w="6089" w:type="dxa"/>
            <w:vAlign w:val="center"/>
          </w:tcPr>
          <w:p w14:paraId="0045BA99" w14:textId="000D2938" w:rsidR="001676F4" w:rsidRPr="00BB56B9" w:rsidRDefault="001676F4" w:rsidP="00CA7D42">
            <w:pPr>
              <w:pStyle w:val="affffffc"/>
              <w:jc w:val="left"/>
            </w:pPr>
            <w:r>
              <w:t>Кабинет электронного взаимодействия</w:t>
            </w:r>
          </w:p>
        </w:tc>
      </w:tr>
      <w:tr w:rsidR="001676F4" w:rsidRPr="005A12A7" w14:paraId="550D04EA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3659AABF" w14:textId="77777777" w:rsidR="001676F4" w:rsidRPr="005A12A7" w:rsidRDefault="001676F4" w:rsidP="00815033">
            <w:pPr>
              <w:pStyle w:val="affffffc"/>
              <w:jc w:val="left"/>
            </w:pPr>
            <w:r w:rsidRPr="005A12A7">
              <w:t>ПО</w:t>
            </w:r>
          </w:p>
        </w:tc>
        <w:tc>
          <w:tcPr>
            <w:tcW w:w="6089" w:type="dxa"/>
            <w:vAlign w:val="center"/>
          </w:tcPr>
          <w:p w14:paraId="28F834C4" w14:textId="77777777" w:rsidR="001676F4" w:rsidRPr="005A12A7" w:rsidRDefault="001676F4" w:rsidP="00815033">
            <w:pPr>
              <w:pStyle w:val="affffffc"/>
              <w:jc w:val="left"/>
            </w:pPr>
            <w:r w:rsidRPr="005A12A7">
              <w:t>Программное обеспечение</w:t>
            </w:r>
          </w:p>
        </w:tc>
      </w:tr>
      <w:tr w:rsidR="001676F4" w:rsidRPr="005A12A7" w14:paraId="1DE3D6AE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2F4C6CCF" w14:textId="77777777" w:rsidR="001676F4" w:rsidRPr="005A12A7" w:rsidRDefault="001676F4" w:rsidP="00815033">
            <w:pPr>
              <w:pStyle w:val="affffffc"/>
              <w:jc w:val="left"/>
            </w:pPr>
            <w:r w:rsidRPr="005A12A7">
              <w:t>СМЭВ</w:t>
            </w:r>
          </w:p>
        </w:tc>
        <w:tc>
          <w:tcPr>
            <w:tcW w:w="6089" w:type="dxa"/>
            <w:vAlign w:val="center"/>
          </w:tcPr>
          <w:p w14:paraId="21F70E14" w14:textId="77777777" w:rsidR="001676F4" w:rsidRPr="005A12A7" w:rsidRDefault="001676F4" w:rsidP="00815033">
            <w:pPr>
              <w:pStyle w:val="affffffc"/>
              <w:jc w:val="left"/>
            </w:pPr>
            <w:r w:rsidRPr="005A12A7">
              <w:t>Система межведомственного электронного взаимодействия</w:t>
            </w:r>
          </w:p>
        </w:tc>
      </w:tr>
      <w:tr w:rsidR="001676F4" w:rsidRPr="005A12A7" w14:paraId="2280DD07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48AF9AA4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УИН</w:t>
            </w:r>
          </w:p>
        </w:tc>
        <w:tc>
          <w:tcPr>
            <w:tcW w:w="6089" w:type="dxa"/>
            <w:vAlign w:val="center"/>
          </w:tcPr>
          <w:p w14:paraId="13CC5FB8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Уникальный идентификатор начислений</w:t>
            </w:r>
          </w:p>
        </w:tc>
      </w:tr>
      <w:tr w:rsidR="001676F4" w:rsidRPr="005A12A7" w14:paraId="49F59F87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44AC1E73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УРД</w:t>
            </w:r>
          </w:p>
        </w:tc>
        <w:tc>
          <w:tcPr>
            <w:tcW w:w="6089" w:type="dxa"/>
            <w:vAlign w:val="center"/>
          </w:tcPr>
          <w:p w14:paraId="1A18F181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Учётно-регистрационное действие</w:t>
            </w:r>
          </w:p>
        </w:tc>
      </w:tr>
      <w:tr w:rsidR="001676F4" w:rsidRPr="005A12A7" w14:paraId="0FE4B9F4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6EF5EAB0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ФГИС ЕГРН</w:t>
            </w:r>
          </w:p>
        </w:tc>
        <w:tc>
          <w:tcPr>
            <w:tcW w:w="6089" w:type="dxa"/>
            <w:vAlign w:val="center"/>
          </w:tcPr>
          <w:p w14:paraId="6B394A4F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Федеральная государственная информационная система ведения Единого государственного реестра недвижимости</w:t>
            </w:r>
          </w:p>
        </w:tc>
      </w:tr>
      <w:tr w:rsidR="001676F4" w:rsidRPr="005A12A7" w14:paraId="2CF11CD8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54BE85DA" w14:textId="77777777" w:rsidR="001676F4" w:rsidRPr="005A12A7" w:rsidRDefault="001676F4" w:rsidP="00815033">
            <w:pPr>
              <w:pStyle w:val="affffffc"/>
              <w:jc w:val="left"/>
            </w:pPr>
            <w:r w:rsidRPr="005A12A7">
              <w:t>ФЛК</w:t>
            </w:r>
          </w:p>
        </w:tc>
        <w:tc>
          <w:tcPr>
            <w:tcW w:w="6089" w:type="dxa"/>
            <w:vAlign w:val="center"/>
          </w:tcPr>
          <w:p w14:paraId="2C21EF96" w14:textId="77777777" w:rsidR="001676F4" w:rsidRPr="005A12A7" w:rsidRDefault="001676F4" w:rsidP="00815033">
            <w:pPr>
              <w:pStyle w:val="affffffc"/>
              <w:jc w:val="left"/>
            </w:pPr>
            <w:r w:rsidRPr="005A12A7">
              <w:t>Форматно-логический контроль</w:t>
            </w:r>
          </w:p>
        </w:tc>
      </w:tr>
      <w:tr w:rsidR="001676F4" w:rsidRPr="005A12A7" w14:paraId="36F08BE0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38EC4BA8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ЭЗ</w:t>
            </w:r>
          </w:p>
        </w:tc>
        <w:tc>
          <w:tcPr>
            <w:tcW w:w="6089" w:type="dxa"/>
            <w:vAlign w:val="center"/>
          </w:tcPr>
          <w:p w14:paraId="5C1F46EB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Электронная закладная</w:t>
            </w:r>
          </w:p>
        </w:tc>
      </w:tr>
      <w:tr w:rsidR="001676F4" w:rsidRPr="005A12A7" w14:paraId="5B24D9EC" w14:textId="77777777" w:rsidTr="00D52589">
        <w:trPr>
          <w:trHeight w:val="454"/>
        </w:trPr>
        <w:tc>
          <w:tcPr>
            <w:tcW w:w="3256" w:type="dxa"/>
            <w:vAlign w:val="center"/>
          </w:tcPr>
          <w:p w14:paraId="4532D66F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ЭП</w:t>
            </w:r>
          </w:p>
        </w:tc>
        <w:tc>
          <w:tcPr>
            <w:tcW w:w="6089" w:type="dxa"/>
            <w:vAlign w:val="center"/>
          </w:tcPr>
          <w:p w14:paraId="4A5933CB" w14:textId="77777777" w:rsidR="001676F4" w:rsidRPr="005A12A7" w:rsidRDefault="001676F4" w:rsidP="00D52589">
            <w:pPr>
              <w:pStyle w:val="affffffc"/>
              <w:jc w:val="left"/>
            </w:pPr>
            <w:r w:rsidRPr="005A12A7">
              <w:t>Электронная подпись</w:t>
            </w:r>
          </w:p>
        </w:tc>
      </w:tr>
    </w:tbl>
    <w:p w14:paraId="5087A81F" w14:textId="78AB2E67" w:rsidR="00E9353D" w:rsidRPr="005A12A7" w:rsidRDefault="00E9353D" w:rsidP="003C3568">
      <w:pPr>
        <w:pStyle w:val="12"/>
      </w:pPr>
      <w:bookmarkStart w:id="10" w:name="_Toc169860307"/>
      <w:r w:rsidRPr="005A12A7">
        <w:lastRenderedPageBreak/>
        <w:t>Общие понятия</w:t>
      </w:r>
      <w:bookmarkEnd w:id="5"/>
      <w:bookmarkEnd w:id="6"/>
      <w:bookmarkEnd w:id="7"/>
      <w:bookmarkEnd w:id="10"/>
    </w:p>
    <w:p w14:paraId="06ADD13A" w14:textId="1B60DA9F" w:rsidR="00D94B35" w:rsidRPr="005A12A7" w:rsidRDefault="00D94B35" w:rsidP="003C3568">
      <w:pPr>
        <w:pStyle w:val="20"/>
      </w:pPr>
      <w:bookmarkStart w:id="11" w:name="_Toc169860308"/>
      <w:r w:rsidRPr="005A12A7">
        <w:t>Назначение</w:t>
      </w:r>
      <w:bookmarkEnd w:id="11"/>
    </w:p>
    <w:p w14:paraId="77A6D2A5" w14:textId="125B4B11" w:rsidR="00EA16CB" w:rsidRPr="005A12A7" w:rsidRDefault="00EB2431" w:rsidP="003C3568">
      <w:pPr>
        <w:pStyle w:val="a6"/>
      </w:pPr>
      <w:r>
        <w:rPr>
          <w:b/>
          <w:bCs/>
          <w:lang w:val="ru-RU"/>
        </w:rPr>
        <w:t>КЭВ+</w:t>
      </w:r>
      <w:r w:rsidR="00EA16CB" w:rsidRPr="005A12A7">
        <w:t xml:space="preserve"> обеспечивает выполнение следующих функций:</w:t>
      </w:r>
    </w:p>
    <w:p w14:paraId="313200EB" w14:textId="63E1A805" w:rsidR="00826A86" w:rsidRPr="00F72EE2" w:rsidRDefault="00826A86" w:rsidP="00826A86">
      <w:pPr>
        <w:pStyle w:val="-0"/>
      </w:pPr>
      <w:r>
        <w:t>ф</w:t>
      </w:r>
      <w:r w:rsidRPr="00672819">
        <w:t>ормировани</w:t>
      </w:r>
      <w:r>
        <w:t>е</w:t>
      </w:r>
      <w:r w:rsidRPr="00672819">
        <w:t xml:space="preserve"> </w:t>
      </w:r>
      <w:r>
        <w:t xml:space="preserve">обращения с </w:t>
      </w:r>
      <w:r w:rsidRPr="00672819">
        <w:t>заявлени</w:t>
      </w:r>
      <w:r>
        <w:t>ем</w:t>
      </w:r>
      <w:r>
        <w:rPr>
          <w:lang w:val="ru-RU"/>
        </w:rPr>
        <w:t xml:space="preserve"> </w:t>
      </w:r>
      <w:r>
        <w:t>типа «Регистрация», «Кадастровый учёт», «Учёт и регистрация»</w:t>
      </w:r>
      <w:r w:rsidR="00F72EE2">
        <w:rPr>
          <w:lang w:val="ru-RU"/>
        </w:rPr>
        <w:t>, «Закладные», «Техническая ошибка», «Внесение сведений в ЕГРН», «Заявления к ранее поданному»;</w:t>
      </w:r>
    </w:p>
    <w:p w14:paraId="665F7570" w14:textId="4B1862C7" w:rsidR="00F72EE2" w:rsidRPr="00811E21" w:rsidRDefault="00F72EE2" w:rsidP="00F72EE2">
      <w:pPr>
        <w:pStyle w:val="-0"/>
      </w:pPr>
      <w:r>
        <w:t>передача пакета электронных документов во ФГИС ЕГРН</w:t>
      </w:r>
      <w:r>
        <w:rPr>
          <w:lang w:val="ru-RU"/>
        </w:rPr>
        <w:t>;</w:t>
      </w:r>
    </w:p>
    <w:p w14:paraId="5E630978" w14:textId="796FC4D4" w:rsidR="00811E21" w:rsidRDefault="00811E21" w:rsidP="00811E21">
      <w:pPr>
        <w:pStyle w:val="-0"/>
      </w:pPr>
      <w:r>
        <w:t>контроль состояния пакета электронных документов – отображение информации по каждому статусу обращения</w:t>
      </w:r>
      <w:r>
        <w:rPr>
          <w:lang w:val="ru-RU"/>
        </w:rPr>
        <w:t>;</w:t>
      </w:r>
    </w:p>
    <w:p w14:paraId="6E502781" w14:textId="7F34448D" w:rsidR="00F72EE2" w:rsidRDefault="00F72EE2" w:rsidP="00F72EE2">
      <w:pPr>
        <w:pStyle w:val="-0"/>
      </w:pPr>
      <w:r>
        <w:rPr>
          <w:lang w:val="ru-RU"/>
        </w:rPr>
        <w:t xml:space="preserve">формирование электронной </w:t>
      </w:r>
      <w:r w:rsidR="00811E21">
        <w:rPr>
          <w:lang w:val="ru-RU"/>
        </w:rPr>
        <w:t xml:space="preserve">формы </w:t>
      </w:r>
      <w:r>
        <w:rPr>
          <w:lang w:val="ru-RU"/>
        </w:rPr>
        <w:t>закладной;</w:t>
      </w:r>
    </w:p>
    <w:p w14:paraId="3BB809F7" w14:textId="54BF393A" w:rsidR="00F72EE2" w:rsidRPr="00F72EE2" w:rsidRDefault="00F72EE2" w:rsidP="00826A86">
      <w:pPr>
        <w:pStyle w:val="-0"/>
      </w:pPr>
      <w:r>
        <w:rPr>
          <w:lang w:val="ru-RU"/>
        </w:rPr>
        <w:t>проверка электронной закладной;</w:t>
      </w:r>
    </w:p>
    <w:p w14:paraId="665A0DD6" w14:textId="7A23294A" w:rsidR="00826A86" w:rsidRPr="00811E21" w:rsidRDefault="00826A86" w:rsidP="00826A86">
      <w:pPr>
        <w:pStyle w:val="-0"/>
      </w:pPr>
      <w:r>
        <w:t>п</w:t>
      </w:r>
      <w:r w:rsidRPr="00672819">
        <w:t>одписание обращени</w:t>
      </w:r>
      <w:r>
        <w:t>я</w:t>
      </w:r>
      <w:r w:rsidRPr="00672819">
        <w:t xml:space="preserve"> с заявлени</w:t>
      </w:r>
      <w:r>
        <w:t>ем</w:t>
      </w:r>
      <w:r w:rsidRPr="00672819">
        <w:t xml:space="preserve"> </w:t>
      </w:r>
      <w:r>
        <w:t xml:space="preserve">и </w:t>
      </w:r>
      <w:r>
        <w:rPr>
          <w:lang w:val="en-US"/>
        </w:rPr>
        <w:t>pdf</w:t>
      </w:r>
      <w:r w:rsidRPr="0016366A">
        <w:t>-</w:t>
      </w:r>
      <w:r>
        <w:t>файлов</w:t>
      </w:r>
      <w:r w:rsidRPr="00672819">
        <w:t xml:space="preserve"> электронной подписью, расположенной на физическом носителе</w:t>
      </w:r>
      <w:r>
        <w:t>. Для подписания используется сертифицированный ФСБ Криптопровайдер (КриптоПро CSP (версии 4 или 5) и специальное приложение для формирования подписи КриптоАРМ или CryptCP)</w:t>
      </w:r>
      <w:r w:rsidR="00811E21">
        <w:rPr>
          <w:lang w:val="ru-RU"/>
        </w:rPr>
        <w:t>;</w:t>
      </w:r>
    </w:p>
    <w:p w14:paraId="4565BD52" w14:textId="77777777" w:rsidR="00811E21" w:rsidRPr="00F72EE2" w:rsidRDefault="00811E21" w:rsidP="00811E21">
      <w:pPr>
        <w:pStyle w:val="-0"/>
      </w:pPr>
      <w:r>
        <w:rPr>
          <w:lang w:val="ru-RU"/>
        </w:rPr>
        <w:t xml:space="preserve">выпуск подписи </w:t>
      </w:r>
      <w:r>
        <w:rPr>
          <w:lang w:val="en-US"/>
        </w:rPr>
        <w:t>Sign</w:t>
      </w:r>
      <w:r w:rsidRPr="00811E21">
        <w:rPr>
          <w:lang w:val="ru-RU"/>
        </w:rPr>
        <w:t>.</w:t>
      </w:r>
      <w:r>
        <w:rPr>
          <w:lang w:val="en-US"/>
        </w:rPr>
        <w:t>Me</w:t>
      </w:r>
      <w:r w:rsidRPr="00811E21">
        <w:rPr>
          <w:lang w:val="ru-RU"/>
        </w:rPr>
        <w:t xml:space="preserve"> </w:t>
      </w:r>
      <w:r>
        <w:rPr>
          <w:lang w:val="ru-RU"/>
        </w:rPr>
        <w:t xml:space="preserve">и </w:t>
      </w:r>
      <w:r>
        <w:rPr>
          <w:rFonts w:cs="Times New Roman"/>
          <w:lang w:val="ru-RU"/>
        </w:rPr>
        <w:t>подписание файлов документов в приложении «</w:t>
      </w:r>
      <w:r>
        <w:rPr>
          <w:lang w:val="en-US"/>
        </w:rPr>
        <w:t>Sign</w:t>
      </w:r>
      <w:r w:rsidRPr="00811E21">
        <w:rPr>
          <w:lang w:val="ru-RU"/>
        </w:rPr>
        <w:t>.</w:t>
      </w:r>
      <w:r>
        <w:rPr>
          <w:lang w:val="en-US"/>
        </w:rPr>
        <w:t>Me</w:t>
      </w:r>
      <w:r>
        <w:rPr>
          <w:rFonts w:cs="Times New Roman"/>
          <w:lang w:val="ru-RU"/>
        </w:rPr>
        <w:t>»;</w:t>
      </w:r>
    </w:p>
    <w:p w14:paraId="702ACF26" w14:textId="382B49BE" w:rsidR="00811E21" w:rsidRPr="00826A86" w:rsidRDefault="00811E21" w:rsidP="00811E21">
      <w:pPr>
        <w:pStyle w:val="-0"/>
        <w:rPr>
          <w:rFonts w:eastAsia="Calibri" w:cs="Times New Roman"/>
        </w:rPr>
      </w:pPr>
      <w:r>
        <w:rPr>
          <w:rFonts w:cs="Times New Roman"/>
          <w:lang w:val="ru-RU"/>
        </w:rPr>
        <w:t>подписание файлов документов в приложении</w:t>
      </w:r>
      <w:r w:rsidRPr="005A12A7">
        <w:rPr>
          <w:rFonts w:cs="Times New Roman"/>
        </w:rPr>
        <w:t xml:space="preserve"> «Госключ»</w:t>
      </w:r>
      <w:r>
        <w:rPr>
          <w:rFonts w:cs="Times New Roman"/>
          <w:lang w:val="ru-RU"/>
        </w:rPr>
        <w:t>.</w:t>
      </w:r>
    </w:p>
    <w:p w14:paraId="73C317BD" w14:textId="77777777" w:rsidR="00244BC5" w:rsidRPr="005A12A7" w:rsidRDefault="00244BC5" w:rsidP="003C3568">
      <w:pPr>
        <w:pStyle w:val="a6"/>
        <w:rPr>
          <w:rFonts w:eastAsia="Calibri"/>
        </w:rPr>
      </w:pPr>
    </w:p>
    <w:p w14:paraId="7F499AE1" w14:textId="77777777" w:rsidR="00E9353D" w:rsidRPr="005A12A7" w:rsidRDefault="00E9353D" w:rsidP="003C3568">
      <w:pPr>
        <w:pStyle w:val="20"/>
      </w:pPr>
      <w:bookmarkStart w:id="12" w:name="_Toc52025921"/>
      <w:bookmarkStart w:id="13" w:name="_Toc86070803"/>
      <w:bookmarkStart w:id="14" w:name="_Toc169860309"/>
      <w:r w:rsidRPr="005A12A7">
        <w:t>Авторизация</w:t>
      </w:r>
      <w:bookmarkEnd w:id="12"/>
      <w:bookmarkEnd w:id="13"/>
      <w:bookmarkEnd w:id="14"/>
    </w:p>
    <w:p w14:paraId="45C79FFA" w14:textId="319D76FD" w:rsidR="00E9353D" w:rsidRPr="005A12A7" w:rsidRDefault="00E9353D" w:rsidP="003C3568">
      <w:pPr>
        <w:pStyle w:val="a6"/>
        <w:rPr>
          <w:rFonts w:eastAsia="Calibri"/>
        </w:rPr>
      </w:pPr>
      <w:bookmarkStart w:id="15" w:name="_Hlk140657486"/>
      <w:r w:rsidRPr="005A12A7">
        <w:t xml:space="preserve">Для входа в </w:t>
      </w:r>
      <w:r w:rsidR="007E7A4C">
        <w:rPr>
          <w:b/>
          <w:bCs/>
          <w:lang w:val="ru-RU"/>
        </w:rPr>
        <w:t>КЭВ+</w:t>
      </w:r>
      <w:r w:rsidR="00D94B35" w:rsidRPr="005A12A7">
        <w:rPr>
          <w:lang w:val="ru-RU"/>
        </w:rPr>
        <w:t xml:space="preserve"> </w:t>
      </w:r>
      <w:r w:rsidRPr="005A12A7">
        <w:t xml:space="preserve">необходимо в адресной строке браузера ввести адрес приложения. </w:t>
      </w:r>
    </w:p>
    <w:p w14:paraId="7DD73E8F" w14:textId="72A226A7" w:rsidR="00F95391" w:rsidRPr="005A12A7" w:rsidRDefault="00E9353D" w:rsidP="003C3568">
      <w:pPr>
        <w:pStyle w:val="a6"/>
        <w:rPr>
          <w:lang w:val="ru-RU"/>
        </w:rPr>
      </w:pPr>
      <w:r w:rsidRPr="005A12A7">
        <w:t xml:space="preserve">Откроется </w:t>
      </w:r>
      <w:r w:rsidR="003D5398" w:rsidRPr="005A12A7">
        <w:rPr>
          <w:lang w:val="ru-RU"/>
        </w:rPr>
        <w:t>окно</w:t>
      </w:r>
      <w:r w:rsidRPr="005A12A7">
        <w:t xml:space="preserve"> авторизации (см. рис. </w:t>
      </w:r>
      <w:r w:rsidR="00FD3331" w:rsidRPr="005A12A7">
        <w:fldChar w:fldCharType="begin"/>
      </w:r>
      <w:r w:rsidR="00FD3331" w:rsidRPr="005A12A7">
        <w:instrText xml:space="preserve"> REF _Ref92722640 \h </w:instrText>
      </w:r>
      <w:r w:rsidR="005A12A7">
        <w:instrText xml:space="preserve"> \* MERGEFORMAT </w:instrText>
      </w:r>
      <w:r w:rsidR="00FD3331" w:rsidRPr="005A12A7">
        <w:fldChar w:fldCharType="separate"/>
      </w:r>
      <w:r w:rsidR="00552CC9" w:rsidRPr="00552CC9">
        <w:rPr>
          <w:noProof/>
          <w:lang w:val="ru-RU"/>
        </w:rPr>
        <w:t>1</w:t>
      </w:r>
      <w:r w:rsidR="00FD3331" w:rsidRPr="005A12A7">
        <w:fldChar w:fldCharType="end"/>
      </w:r>
      <w:r w:rsidR="00FD3331" w:rsidRPr="005A12A7">
        <w:t>).</w:t>
      </w:r>
      <w:r w:rsidR="00F95391" w:rsidRPr="005A12A7">
        <w:rPr>
          <w:lang w:val="ru-RU"/>
        </w:rPr>
        <w:t xml:space="preserve"> </w:t>
      </w:r>
      <w:r w:rsidR="003D5398" w:rsidRPr="005A12A7">
        <w:t>Необходимо</w:t>
      </w:r>
      <w:r w:rsidR="00F95391" w:rsidRPr="005A12A7">
        <w:t xml:space="preserve"> ввести логин и пароль и нажать кнопку </w:t>
      </w:r>
      <w:r w:rsidR="00F95391" w:rsidRPr="005A12A7">
        <w:rPr>
          <w:b/>
          <w:bCs/>
        </w:rPr>
        <w:t>В</w:t>
      </w:r>
      <w:r w:rsidR="00F95391" w:rsidRPr="005A12A7">
        <w:rPr>
          <w:b/>
          <w:bCs/>
          <w:lang w:val="ru-RU"/>
        </w:rPr>
        <w:t>ойти</w:t>
      </w:r>
      <w:r w:rsidR="003D5398" w:rsidRPr="005A12A7">
        <w:rPr>
          <w:b/>
          <w:bCs/>
          <w:lang w:val="ru-RU"/>
        </w:rPr>
        <w:t xml:space="preserve"> </w:t>
      </w:r>
      <w:r w:rsidR="003D5398" w:rsidRPr="005A12A7">
        <w:rPr>
          <w:lang w:val="ru-RU"/>
        </w:rPr>
        <w:t xml:space="preserve">(см. рис. </w:t>
      </w:r>
      <w:r w:rsidR="003D5398" w:rsidRPr="005A12A7">
        <w:rPr>
          <w:lang w:val="ru-RU"/>
        </w:rPr>
        <w:fldChar w:fldCharType="begin"/>
      </w:r>
      <w:r w:rsidR="003D5398" w:rsidRPr="005A12A7">
        <w:rPr>
          <w:lang w:val="ru-RU"/>
        </w:rPr>
        <w:instrText xml:space="preserve"> REF _Ref92722640 \h  \* MERGEFORMAT </w:instrText>
      </w:r>
      <w:r w:rsidR="003D5398" w:rsidRPr="005A12A7">
        <w:rPr>
          <w:lang w:val="ru-RU"/>
        </w:rPr>
      </w:r>
      <w:r w:rsidR="003D5398" w:rsidRPr="005A12A7">
        <w:rPr>
          <w:lang w:val="ru-RU"/>
        </w:rPr>
        <w:fldChar w:fldCharType="separate"/>
      </w:r>
      <w:r w:rsidR="00552CC9">
        <w:rPr>
          <w:noProof/>
          <w:lang w:val="en-US"/>
        </w:rPr>
        <w:t>1</w:t>
      </w:r>
      <w:r w:rsidR="003D5398" w:rsidRPr="005A12A7">
        <w:rPr>
          <w:lang w:val="ru-RU"/>
        </w:rPr>
        <w:fldChar w:fldCharType="end"/>
      </w:r>
      <w:r w:rsidR="003D5398" w:rsidRPr="005A12A7">
        <w:rPr>
          <w:lang w:val="ru-RU"/>
        </w:rPr>
        <w:t>)</w:t>
      </w:r>
      <w:r w:rsidR="00F95391" w:rsidRPr="005A12A7">
        <w:t>.</w:t>
      </w:r>
    </w:p>
    <w:p w14:paraId="3D4FA461" w14:textId="7FBF6877" w:rsidR="00FD3331" w:rsidRPr="008F2A1E" w:rsidRDefault="007E7A4C" w:rsidP="000C57F1">
      <w:pPr>
        <w:pStyle w:val="affd"/>
        <w:rPr>
          <w:rFonts w:ascii="Times New Roman" w:hAnsi="Times New Roman"/>
          <w:lang w:val="en-US"/>
        </w:rPr>
      </w:pPr>
      <w:r>
        <w:rPr>
          <w:noProof/>
        </w:rPr>
        <w:drawing>
          <wp:inline distT="0" distB="0" distL="0" distR="0" wp14:anchorId="6D17AD04" wp14:editId="00A987DE">
            <wp:extent cx="3062669" cy="2634619"/>
            <wp:effectExtent l="0" t="0" r="4445" b="0"/>
            <wp:docPr id="6040080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0080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5633" cy="264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1FE1F" w14:textId="5182483E" w:rsidR="00E9353D" w:rsidRPr="005A12A7" w:rsidRDefault="00FD3331" w:rsidP="00546A35">
      <w:pPr>
        <w:pStyle w:val="a4"/>
      </w:pPr>
      <w:r w:rsidRPr="005A12A7">
        <w:rPr>
          <w:lang w:val="en-US"/>
        </w:rPr>
        <w:fldChar w:fldCharType="begin"/>
      </w:r>
      <w:r w:rsidRPr="005A12A7">
        <w:instrText xml:space="preserve"> </w:instrText>
      </w:r>
      <w:r w:rsidRPr="005A12A7">
        <w:rPr>
          <w:lang w:val="en-US"/>
        </w:rPr>
        <w:instrText>SEQ</w:instrText>
      </w:r>
      <w:r w:rsidRPr="005A12A7">
        <w:instrText xml:space="preserve"> Рисунок \* </w:instrText>
      </w:r>
      <w:r w:rsidRPr="005A12A7">
        <w:rPr>
          <w:lang w:val="en-US"/>
        </w:rPr>
        <w:instrText>ARABIC</w:instrText>
      </w:r>
      <w:r w:rsidRPr="005A12A7">
        <w:instrText xml:space="preserve"> </w:instrText>
      </w:r>
      <w:r w:rsidRPr="005A12A7">
        <w:rPr>
          <w:lang w:val="en-US"/>
        </w:rPr>
        <w:fldChar w:fldCharType="separate"/>
      </w:r>
      <w:bookmarkStart w:id="16" w:name="_Ref92722640"/>
      <w:r w:rsidR="00552CC9">
        <w:rPr>
          <w:noProof/>
          <w:lang w:val="en-US"/>
        </w:rPr>
        <w:t>1</w:t>
      </w:r>
      <w:bookmarkEnd w:id="16"/>
      <w:r w:rsidRPr="005A12A7">
        <w:rPr>
          <w:lang w:val="en-US"/>
        </w:rPr>
        <w:fldChar w:fldCharType="end"/>
      </w:r>
      <w:r w:rsidRPr="005A12A7">
        <w:rPr>
          <w:lang w:val="ru-RU"/>
        </w:rPr>
        <w:t xml:space="preserve"> – </w:t>
      </w:r>
      <w:r w:rsidR="003D5398" w:rsidRPr="005A12A7">
        <w:rPr>
          <w:lang w:val="ru-RU"/>
        </w:rPr>
        <w:t>Окно</w:t>
      </w:r>
      <w:r w:rsidRPr="005A12A7">
        <w:t xml:space="preserve"> авторизации</w:t>
      </w:r>
    </w:p>
    <w:p w14:paraId="3CEC242F" w14:textId="40DB9615" w:rsidR="00DD0A53" w:rsidRPr="005A12A7" w:rsidRDefault="00DD0A53" w:rsidP="003C3568">
      <w:pPr>
        <w:pStyle w:val="a6"/>
      </w:pPr>
      <w:r w:rsidRPr="005A12A7">
        <w:lastRenderedPageBreak/>
        <w:t xml:space="preserve">При некорректном вводе учетных данных отображается уведомление (см. рис. </w:t>
      </w:r>
      <w:r w:rsidR="006112AD" w:rsidRPr="005A12A7">
        <w:fldChar w:fldCharType="begin"/>
      </w:r>
      <w:r w:rsidR="006112AD" w:rsidRPr="005A12A7">
        <w:instrText xml:space="preserve"> REF _Ref147501471 \h </w:instrText>
      </w:r>
      <w:r w:rsidR="005A12A7">
        <w:instrText xml:space="preserve"> \* MERGEFORMAT </w:instrText>
      </w:r>
      <w:r w:rsidR="006112AD" w:rsidRPr="005A12A7">
        <w:fldChar w:fldCharType="separate"/>
      </w:r>
      <w:r w:rsidR="00552CC9">
        <w:rPr>
          <w:noProof/>
        </w:rPr>
        <w:t>2</w:t>
      </w:r>
      <w:r w:rsidR="006112AD" w:rsidRPr="005A12A7">
        <w:fldChar w:fldCharType="end"/>
      </w:r>
      <w:r w:rsidRPr="005A12A7">
        <w:t>).</w:t>
      </w:r>
    </w:p>
    <w:p w14:paraId="1EB3FEBE" w14:textId="77777777" w:rsidR="00DD0A53" w:rsidRPr="005A12A7" w:rsidRDefault="00DD0A53" w:rsidP="00DD0A53">
      <w:pPr>
        <w:pStyle w:val="affd"/>
        <w:rPr>
          <w:rFonts w:ascii="Times New Roman" w:hAnsi="Times New Roman"/>
        </w:rPr>
      </w:pPr>
      <w:r w:rsidRPr="005A12A7">
        <w:rPr>
          <w:rFonts w:ascii="Times New Roman" w:hAnsi="Times New Roman"/>
          <w:noProof/>
        </w:rPr>
        <w:drawing>
          <wp:inline distT="0" distB="0" distL="0" distR="0" wp14:anchorId="79E98BED" wp14:editId="3666F828">
            <wp:extent cx="3339435" cy="393944"/>
            <wp:effectExtent l="0" t="0" r="0" b="6350"/>
            <wp:docPr id="15268671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86712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5842" cy="400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A0C47" w14:textId="7191AD43" w:rsidR="00DD0A53" w:rsidRDefault="00000000" w:rsidP="00DD0A53">
      <w:pPr>
        <w:pStyle w:val="a4"/>
        <w:rPr>
          <w:lang w:val="ru-RU"/>
        </w:rPr>
      </w:pPr>
      <w:fldSimple w:instr=" SEQ Рисунок \* ARABIC ">
        <w:bookmarkStart w:id="17" w:name="_Ref147501471"/>
        <w:r w:rsidR="00552CC9">
          <w:rPr>
            <w:noProof/>
          </w:rPr>
          <w:t>2</w:t>
        </w:r>
        <w:bookmarkEnd w:id="17"/>
      </w:fldSimple>
      <w:r w:rsidR="00DD0A53" w:rsidRPr="005A12A7">
        <w:rPr>
          <w:lang w:val="en-US"/>
        </w:rPr>
        <w:t xml:space="preserve"> – </w:t>
      </w:r>
      <w:r w:rsidR="006112AD" w:rsidRPr="005A12A7">
        <w:rPr>
          <w:lang w:val="ru-RU"/>
        </w:rPr>
        <w:t>Уведомление</w:t>
      </w:r>
    </w:p>
    <w:p w14:paraId="592C7D4F" w14:textId="334EB5BE" w:rsidR="00CF32E5" w:rsidRDefault="00CF32E5" w:rsidP="00CF32E5">
      <w:pPr>
        <w:pStyle w:val="a6"/>
        <w:rPr>
          <w:lang w:val="ru-RU"/>
        </w:rPr>
      </w:pPr>
      <w:r>
        <w:rPr>
          <w:lang w:val="ru-RU"/>
        </w:rPr>
        <w:t xml:space="preserve">Если </w:t>
      </w:r>
      <w:r w:rsidR="00B027A9">
        <w:rPr>
          <w:lang w:val="ru-RU"/>
        </w:rPr>
        <w:t>в бланке</w:t>
      </w:r>
      <w:r>
        <w:rPr>
          <w:lang w:val="ru-RU"/>
        </w:rPr>
        <w:t xml:space="preserve"> учетной записи пользователя включен параметр </w:t>
      </w:r>
      <w:r w:rsidRPr="00CF32E5">
        <w:rPr>
          <w:b/>
          <w:bCs/>
          <w:lang w:val="ru-RU"/>
        </w:rPr>
        <w:t>Сменить пароль при входе</w:t>
      </w:r>
      <w:r>
        <w:rPr>
          <w:lang w:val="ru-RU"/>
        </w:rPr>
        <w:t xml:space="preserve">, то </w:t>
      </w:r>
      <w:r w:rsidR="00B027A9">
        <w:rPr>
          <w:lang w:val="ru-RU"/>
        </w:rPr>
        <w:t xml:space="preserve">по нажатию кнопки </w:t>
      </w:r>
      <w:r w:rsidR="00B027A9" w:rsidRPr="00B027A9">
        <w:rPr>
          <w:b/>
          <w:bCs/>
          <w:lang w:val="ru-RU"/>
        </w:rPr>
        <w:t>Войти</w:t>
      </w:r>
      <w:r w:rsidR="00B027A9">
        <w:rPr>
          <w:lang w:val="ru-RU"/>
        </w:rPr>
        <w:t xml:space="preserve"> откроется форма </w:t>
      </w:r>
      <w:r w:rsidR="00B027A9" w:rsidRPr="00B027A9">
        <w:rPr>
          <w:b/>
          <w:bCs/>
          <w:lang w:val="ru-RU"/>
        </w:rPr>
        <w:t>Смена пароля</w:t>
      </w:r>
      <w:r w:rsidR="00B027A9">
        <w:rPr>
          <w:lang w:val="ru-RU"/>
        </w:rPr>
        <w:t xml:space="preserve"> (см. рис. </w:t>
      </w:r>
      <w:r w:rsidR="00B027A9">
        <w:rPr>
          <w:lang w:val="ru-RU"/>
        </w:rPr>
        <w:fldChar w:fldCharType="begin"/>
      </w:r>
      <w:r w:rsidR="00B027A9">
        <w:rPr>
          <w:lang w:val="ru-RU"/>
        </w:rPr>
        <w:instrText xml:space="preserve"> REF _Ref157440342 \h </w:instrText>
      </w:r>
      <w:r w:rsidR="00B027A9">
        <w:rPr>
          <w:lang w:val="ru-RU"/>
        </w:rPr>
      </w:r>
      <w:r w:rsidR="00B027A9">
        <w:rPr>
          <w:lang w:val="ru-RU"/>
        </w:rPr>
        <w:fldChar w:fldCharType="separate"/>
      </w:r>
      <w:r w:rsidR="00552CC9">
        <w:rPr>
          <w:noProof/>
        </w:rPr>
        <w:t>3</w:t>
      </w:r>
      <w:r w:rsidR="00B027A9">
        <w:rPr>
          <w:lang w:val="ru-RU"/>
        </w:rPr>
        <w:fldChar w:fldCharType="end"/>
      </w:r>
      <w:r w:rsidR="00B027A9">
        <w:rPr>
          <w:lang w:val="ru-RU"/>
        </w:rPr>
        <w:t>).</w:t>
      </w:r>
      <w:r w:rsidR="0018440A">
        <w:rPr>
          <w:lang w:val="ru-RU"/>
        </w:rPr>
        <w:t xml:space="preserve"> </w:t>
      </w:r>
    </w:p>
    <w:p w14:paraId="36A5885E" w14:textId="2D671816" w:rsidR="00B027A9" w:rsidRDefault="001F11BD" w:rsidP="00B027A9">
      <w:pPr>
        <w:pStyle w:val="affd"/>
      </w:pPr>
      <w:r>
        <w:rPr>
          <w:noProof/>
        </w:rPr>
        <w:drawing>
          <wp:inline distT="0" distB="0" distL="0" distR="0" wp14:anchorId="6713D43D" wp14:editId="56A8049C">
            <wp:extent cx="2474855" cy="2271367"/>
            <wp:effectExtent l="0" t="0" r="0" b="0"/>
            <wp:docPr id="16528146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8146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9560" cy="228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F93AD" w14:textId="71346E53" w:rsidR="00B027A9" w:rsidRDefault="00000000" w:rsidP="00B027A9">
      <w:pPr>
        <w:pStyle w:val="a4"/>
        <w:rPr>
          <w:lang w:val="ru-RU"/>
        </w:rPr>
      </w:pPr>
      <w:fldSimple w:instr=" SEQ Рисунок \* ARABIC ">
        <w:bookmarkStart w:id="18" w:name="_Ref157440342"/>
        <w:r w:rsidR="00552CC9">
          <w:rPr>
            <w:noProof/>
          </w:rPr>
          <w:t>3</w:t>
        </w:r>
        <w:bookmarkEnd w:id="18"/>
      </w:fldSimple>
      <w:r w:rsidR="00B027A9">
        <w:rPr>
          <w:lang w:val="ru-RU"/>
        </w:rPr>
        <w:t xml:space="preserve"> – Смена пароля</w:t>
      </w:r>
    </w:p>
    <w:p w14:paraId="5AED6001" w14:textId="54D9FA04" w:rsidR="00B027A9" w:rsidRDefault="00B027A9" w:rsidP="00CF32E5">
      <w:pPr>
        <w:pStyle w:val="a6"/>
        <w:rPr>
          <w:lang w:val="ru-RU"/>
        </w:rPr>
      </w:pPr>
      <w:r>
        <w:rPr>
          <w:lang w:val="ru-RU"/>
        </w:rPr>
        <w:t xml:space="preserve">Требования </w:t>
      </w:r>
      <w:r w:rsidR="0018440A">
        <w:rPr>
          <w:lang w:val="ru-RU"/>
        </w:rPr>
        <w:t xml:space="preserve">безопасности </w:t>
      </w:r>
      <w:r>
        <w:rPr>
          <w:lang w:val="ru-RU"/>
        </w:rPr>
        <w:t>к паролю:</w:t>
      </w:r>
    </w:p>
    <w:p w14:paraId="7862F567" w14:textId="1AC7349D" w:rsidR="00B027A9" w:rsidRPr="0018440A" w:rsidRDefault="00B027A9" w:rsidP="0018440A">
      <w:pPr>
        <w:pStyle w:val="10"/>
      </w:pPr>
      <w:r w:rsidRPr="0018440A">
        <w:t>Общая длина от 10 до 40 символов</w:t>
      </w:r>
      <w:r w:rsidR="0018440A">
        <w:t>.</w:t>
      </w:r>
    </w:p>
    <w:p w14:paraId="076D64B6" w14:textId="673A3C2E" w:rsidR="00B027A9" w:rsidRPr="0018440A" w:rsidRDefault="00B027A9" w:rsidP="0018440A">
      <w:pPr>
        <w:pStyle w:val="10"/>
      </w:pPr>
      <w:r w:rsidRPr="0018440A">
        <w:t>Хотя бы один символ в верхнем регистре</w:t>
      </w:r>
      <w:r w:rsidR="0018440A">
        <w:t>.</w:t>
      </w:r>
    </w:p>
    <w:p w14:paraId="0ABD4A00" w14:textId="4023A60D" w:rsidR="00B027A9" w:rsidRPr="0018440A" w:rsidRDefault="00B027A9" w:rsidP="0018440A">
      <w:pPr>
        <w:pStyle w:val="10"/>
      </w:pPr>
      <w:r w:rsidRPr="0018440A">
        <w:t>Хотя бы один символ в нижнем регистре</w:t>
      </w:r>
      <w:r w:rsidR="0018440A">
        <w:t>.</w:t>
      </w:r>
    </w:p>
    <w:p w14:paraId="1ACC981A" w14:textId="32A6056F" w:rsidR="00B027A9" w:rsidRPr="0018440A" w:rsidRDefault="00B027A9" w:rsidP="0018440A">
      <w:pPr>
        <w:pStyle w:val="10"/>
      </w:pPr>
      <w:r w:rsidRPr="0018440A">
        <w:t>Хотя бы одна цифра</w:t>
      </w:r>
      <w:r w:rsidR="0018440A">
        <w:t>.</w:t>
      </w:r>
    </w:p>
    <w:p w14:paraId="35F3D677" w14:textId="3D83082E" w:rsidR="00B027A9" w:rsidRPr="0018440A" w:rsidRDefault="00B027A9" w:rsidP="0018440A">
      <w:pPr>
        <w:pStyle w:val="10"/>
      </w:pPr>
      <w:r w:rsidRPr="0018440A">
        <w:t>Хотя бы один спец</w:t>
      </w:r>
      <w:r w:rsidR="00B53BEE">
        <w:t>иальный</w:t>
      </w:r>
      <w:r w:rsidRPr="0018440A">
        <w:t xml:space="preserve"> символ (!@#$%^&amp;*()--+={})</w:t>
      </w:r>
      <w:r w:rsidR="0018440A">
        <w:t>.</w:t>
      </w:r>
    </w:p>
    <w:p w14:paraId="3EA051C2" w14:textId="63BB12C4" w:rsidR="00B027A9" w:rsidRDefault="00B027A9" w:rsidP="0018440A">
      <w:pPr>
        <w:pStyle w:val="10"/>
      </w:pPr>
      <w:r w:rsidRPr="0018440A">
        <w:t>Не должно быть подряд повторных символов</w:t>
      </w:r>
      <w:r w:rsidR="0018440A">
        <w:t>.</w:t>
      </w:r>
    </w:p>
    <w:p w14:paraId="0156A0D5" w14:textId="7A9CA878" w:rsidR="00B53BEE" w:rsidRDefault="00B53BEE" w:rsidP="00B53BEE">
      <w:pPr>
        <w:pStyle w:val="a6"/>
        <w:rPr>
          <w:lang w:val="ru-RU"/>
        </w:rPr>
      </w:pPr>
      <w:r>
        <w:rPr>
          <w:lang w:val="ru-RU"/>
        </w:rPr>
        <w:t xml:space="preserve">В результате успешной смены пароля будет осуществлен переход на страницу авторизации. </w:t>
      </w:r>
      <w:r w:rsidR="00862901">
        <w:rPr>
          <w:lang w:val="ru-RU"/>
        </w:rPr>
        <w:t>Необходимо ввести логин и новый пароль.</w:t>
      </w:r>
    </w:p>
    <w:p w14:paraId="12795365" w14:textId="1257E278" w:rsidR="00862901" w:rsidRPr="00AD2EEA" w:rsidRDefault="00862901" w:rsidP="00862901">
      <w:pPr>
        <w:pStyle w:val="a6"/>
        <w:rPr>
          <w:rFonts w:eastAsia="Calibri"/>
          <w:lang w:val="ru-RU"/>
        </w:rPr>
      </w:pPr>
      <w:bookmarkStart w:id="19" w:name="_Hlk94259508"/>
      <w:r>
        <w:rPr>
          <w:lang w:val="ru-RU"/>
        </w:rPr>
        <w:t>В результате</w:t>
      </w:r>
      <w:r w:rsidRPr="005A12A7">
        <w:t xml:space="preserve"> успешной авторизации на экране отображается </w:t>
      </w:r>
      <w:r>
        <w:rPr>
          <w:lang w:val="ru-RU"/>
        </w:rPr>
        <w:t>список обращений</w:t>
      </w:r>
      <w:r w:rsidRPr="005A12A7">
        <w:t xml:space="preserve"> пользователя </w:t>
      </w:r>
      <w:bookmarkEnd w:id="19"/>
      <w:r w:rsidRPr="005A12A7">
        <w:t>(см. рис. </w:t>
      </w:r>
      <w:r w:rsidRPr="005A12A7">
        <w:fldChar w:fldCharType="begin"/>
      </w:r>
      <w:r w:rsidRPr="005A12A7">
        <w:instrText xml:space="preserve"> REF _Ref92723218 \h </w:instrText>
      </w:r>
      <w:r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4</w:t>
      </w:r>
      <w:r w:rsidRPr="005A12A7">
        <w:fldChar w:fldCharType="end"/>
      </w:r>
      <w:r w:rsidRPr="005A12A7">
        <w:t>).</w:t>
      </w:r>
      <w:r>
        <w:rPr>
          <w:lang w:val="ru-RU"/>
        </w:rPr>
        <w:t xml:space="preserve"> Если пользователь ранее совершал действия в </w:t>
      </w:r>
      <w:r w:rsidRPr="00CB3FAB">
        <w:rPr>
          <w:b/>
          <w:bCs/>
          <w:lang w:val="ru-RU"/>
        </w:rPr>
        <w:t>КЭВ+</w:t>
      </w:r>
      <w:r>
        <w:rPr>
          <w:lang w:val="ru-RU"/>
        </w:rPr>
        <w:t xml:space="preserve">, то </w:t>
      </w:r>
      <w:r w:rsidR="00C00432">
        <w:rPr>
          <w:lang w:val="ru-RU"/>
        </w:rPr>
        <w:t>после авторизации</w:t>
      </w:r>
      <w:r>
        <w:rPr>
          <w:lang w:val="ru-RU"/>
        </w:rPr>
        <w:t xml:space="preserve"> будет отображаться последний документ, с которым производились действия. </w:t>
      </w:r>
    </w:p>
    <w:p w14:paraId="5380FA18" w14:textId="681A7141" w:rsidR="00862901" w:rsidRPr="005A12A7" w:rsidRDefault="003C529F" w:rsidP="00862901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5977B72F" wp14:editId="5B6F3FC7">
            <wp:extent cx="5727474" cy="1431720"/>
            <wp:effectExtent l="0" t="0" r="0" b="0"/>
            <wp:docPr id="9171281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12813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9571" cy="144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75199" w14:textId="4D4E8453" w:rsidR="00862901" w:rsidRDefault="00000000" w:rsidP="00862901">
      <w:pPr>
        <w:pStyle w:val="a4"/>
        <w:rPr>
          <w:lang w:val="ru-RU"/>
        </w:rPr>
      </w:pPr>
      <w:fldSimple w:instr=" SEQ Рисунок \* ARABIC ">
        <w:bookmarkStart w:id="20" w:name="_Ref92723218"/>
        <w:r w:rsidR="00552CC9">
          <w:rPr>
            <w:noProof/>
          </w:rPr>
          <w:t>4</w:t>
        </w:r>
        <w:bookmarkEnd w:id="20"/>
      </w:fldSimple>
      <w:r w:rsidR="00862901" w:rsidRPr="005A12A7">
        <w:rPr>
          <w:lang w:val="ru-RU"/>
        </w:rPr>
        <w:t xml:space="preserve"> – </w:t>
      </w:r>
      <w:r w:rsidR="00862901">
        <w:rPr>
          <w:lang w:val="ru-RU"/>
        </w:rPr>
        <w:t>Список обращений</w:t>
      </w:r>
      <w:r w:rsidR="00862901" w:rsidRPr="005A12A7">
        <w:t xml:space="preserve"> </w:t>
      </w:r>
    </w:p>
    <w:p w14:paraId="1D32C9E7" w14:textId="4DB46A80" w:rsidR="00B53BEE" w:rsidRDefault="00AC3473" w:rsidP="00B53BEE">
      <w:pPr>
        <w:pStyle w:val="a6"/>
        <w:rPr>
          <w:lang w:val="ru-RU"/>
        </w:rPr>
      </w:pPr>
      <w:r>
        <w:rPr>
          <w:lang w:val="ru-RU"/>
        </w:rPr>
        <w:t>Для выхода нажать на имя пользователя в верхнем правом углу</w:t>
      </w:r>
      <w:r w:rsidR="007662CC">
        <w:rPr>
          <w:lang w:val="ru-RU"/>
        </w:rPr>
        <w:t xml:space="preserve">. В открывшемся меню выбрать пункт </w:t>
      </w:r>
      <w:r w:rsidR="007662CC" w:rsidRPr="007662CC">
        <w:rPr>
          <w:b/>
          <w:bCs/>
          <w:lang w:val="ru-RU"/>
        </w:rPr>
        <w:t>Выход</w:t>
      </w:r>
      <w:r w:rsidR="007662CC" w:rsidRPr="007662CC">
        <w:rPr>
          <w:lang w:val="ru-RU"/>
        </w:rPr>
        <w:t xml:space="preserve"> (см. рис. </w:t>
      </w:r>
      <w:r w:rsidR="007662CC" w:rsidRPr="007662CC">
        <w:rPr>
          <w:lang w:val="ru-RU"/>
        </w:rPr>
        <w:fldChar w:fldCharType="begin"/>
      </w:r>
      <w:r w:rsidR="007662CC" w:rsidRPr="007662CC">
        <w:rPr>
          <w:lang w:val="ru-RU"/>
        </w:rPr>
        <w:instrText xml:space="preserve"> REF _Ref167876833 \h </w:instrText>
      </w:r>
      <w:r w:rsidR="007662CC">
        <w:rPr>
          <w:lang w:val="ru-RU"/>
        </w:rPr>
        <w:instrText xml:space="preserve"> \* MERGEFORMAT </w:instrText>
      </w:r>
      <w:r w:rsidR="007662CC" w:rsidRPr="007662CC">
        <w:rPr>
          <w:lang w:val="ru-RU"/>
        </w:rPr>
      </w:r>
      <w:r w:rsidR="007662CC" w:rsidRPr="007662CC">
        <w:rPr>
          <w:lang w:val="ru-RU"/>
        </w:rPr>
        <w:fldChar w:fldCharType="separate"/>
      </w:r>
      <w:r w:rsidR="00552CC9">
        <w:rPr>
          <w:noProof/>
        </w:rPr>
        <w:t>5</w:t>
      </w:r>
      <w:r w:rsidR="007662CC" w:rsidRPr="007662CC">
        <w:rPr>
          <w:lang w:val="ru-RU"/>
        </w:rPr>
        <w:fldChar w:fldCharType="end"/>
      </w:r>
      <w:r w:rsidR="007662CC" w:rsidRPr="007662CC">
        <w:rPr>
          <w:lang w:val="ru-RU"/>
        </w:rPr>
        <w:t>).</w:t>
      </w:r>
    </w:p>
    <w:p w14:paraId="308C4108" w14:textId="77777777" w:rsidR="007662CC" w:rsidRDefault="007662CC" w:rsidP="007662CC">
      <w:pPr>
        <w:pStyle w:val="affd"/>
      </w:pPr>
      <w:r>
        <w:rPr>
          <w:noProof/>
        </w:rPr>
        <w:drawing>
          <wp:inline distT="0" distB="0" distL="0" distR="0" wp14:anchorId="4DB2AFD1" wp14:editId="2F419F00">
            <wp:extent cx="1543312" cy="981020"/>
            <wp:effectExtent l="0" t="0" r="0" b="0"/>
            <wp:docPr id="17542235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2235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9303" cy="98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EA205" w14:textId="6021BAC8" w:rsidR="007662CC" w:rsidRDefault="00000000" w:rsidP="007662CC">
      <w:pPr>
        <w:pStyle w:val="a4"/>
        <w:rPr>
          <w:lang w:val="ru-RU"/>
        </w:rPr>
      </w:pPr>
      <w:fldSimple w:instr=" SEQ Рисунок \* ARABIC ">
        <w:bookmarkStart w:id="21" w:name="_Ref167876833"/>
        <w:r w:rsidR="00552CC9">
          <w:rPr>
            <w:noProof/>
          </w:rPr>
          <w:t>5</w:t>
        </w:r>
        <w:bookmarkEnd w:id="21"/>
      </w:fldSimple>
      <w:r w:rsidR="007662CC">
        <w:rPr>
          <w:lang w:val="ru-RU"/>
        </w:rPr>
        <w:t xml:space="preserve"> – Выход из приложения</w:t>
      </w:r>
    </w:p>
    <w:p w14:paraId="240553C4" w14:textId="77777777" w:rsidR="007662CC" w:rsidRPr="007662CC" w:rsidRDefault="007662CC" w:rsidP="007662CC">
      <w:pPr>
        <w:pStyle w:val="a6"/>
      </w:pPr>
    </w:p>
    <w:p w14:paraId="2BA0220D" w14:textId="106FE9B3" w:rsidR="00E9353D" w:rsidRDefault="00862901" w:rsidP="003C3568">
      <w:pPr>
        <w:pStyle w:val="20"/>
        <w:rPr>
          <w:lang w:val="en-US"/>
        </w:rPr>
      </w:pPr>
      <w:bookmarkStart w:id="22" w:name="_Toc169860310"/>
      <w:bookmarkEnd w:id="15"/>
      <w:r>
        <w:rPr>
          <w:lang w:val="ru-RU"/>
        </w:rPr>
        <w:t>Главное меню</w:t>
      </w:r>
      <w:bookmarkEnd w:id="22"/>
    </w:p>
    <w:p w14:paraId="0BFB1DD3" w14:textId="39DF290C" w:rsidR="00971825" w:rsidRPr="00971825" w:rsidRDefault="00971825" w:rsidP="00971825">
      <w:pPr>
        <w:pStyle w:val="a6"/>
        <w:rPr>
          <w:lang w:val="ru-RU"/>
        </w:rPr>
      </w:pPr>
      <w:r>
        <w:rPr>
          <w:lang w:val="ru-RU"/>
        </w:rPr>
        <w:t xml:space="preserve">Главное меню расположено в левой части окна. Для отображения наименований разделов нажать кнопку </w:t>
      </w:r>
      <w:r w:rsidRPr="00971825">
        <w:rPr>
          <w:b/>
          <w:bCs/>
          <w:lang w:val="ru-RU"/>
        </w:rPr>
        <w:t>Раскрыть главное меню</w:t>
      </w:r>
      <w:r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4448F1CC" wp14:editId="314F6AA1">
            <wp:extent cx="199307" cy="199307"/>
            <wp:effectExtent l="0" t="0" r="0" b="0"/>
            <wp:docPr id="12203230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32304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0905" cy="20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Для возврата в компактный режим нажать кнопку </w:t>
      </w:r>
      <w:r w:rsidRPr="00971825">
        <w:rPr>
          <w:b/>
          <w:bCs/>
          <w:lang w:val="ru-RU"/>
        </w:rPr>
        <w:t>Скрыть главное меню</w:t>
      </w:r>
      <w:r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6C475573" wp14:editId="07A60ADA">
            <wp:extent cx="219048" cy="219048"/>
            <wp:effectExtent l="0" t="0" r="0" b="0"/>
            <wp:docPr id="179249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985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197D2947" w14:textId="41369265" w:rsidR="008D70F6" w:rsidRPr="00971825" w:rsidRDefault="008D70F6" w:rsidP="003C3568">
      <w:pPr>
        <w:pStyle w:val="a6"/>
        <w:rPr>
          <w:lang w:val="ru-RU"/>
        </w:rPr>
      </w:pPr>
      <w:r w:rsidRPr="005A12A7">
        <w:t>Главное меню содержит разделы</w:t>
      </w:r>
      <w:r w:rsidR="00971825">
        <w:rPr>
          <w:lang w:val="ru-RU"/>
        </w:rPr>
        <w:t>:</w:t>
      </w:r>
    </w:p>
    <w:tbl>
      <w:tblPr>
        <w:tblStyle w:val="affff9"/>
        <w:tblW w:w="5000" w:type="pct"/>
        <w:tblLook w:val="04A0" w:firstRow="1" w:lastRow="0" w:firstColumn="1" w:lastColumn="0" w:noHBand="0" w:noVBand="1"/>
      </w:tblPr>
      <w:tblGrid>
        <w:gridCol w:w="1301"/>
        <w:gridCol w:w="3482"/>
        <w:gridCol w:w="5070"/>
      </w:tblGrid>
      <w:tr w:rsidR="00862901" w14:paraId="1673F377" w14:textId="77777777" w:rsidTr="00862901">
        <w:trPr>
          <w:trHeight w:val="454"/>
        </w:trPr>
        <w:tc>
          <w:tcPr>
            <w:tcW w:w="660" w:type="pct"/>
          </w:tcPr>
          <w:p w14:paraId="077E978A" w14:textId="77777777" w:rsidR="00862901" w:rsidRDefault="00862901" w:rsidP="00862901">
            <w:pPr>
              <w:pStyle w:val="afff0"/>
            </w:pPr>
          </w:p>
        </w:tc>
        <w:tc>
          <w:tcPr>
            <w:tcW w:w="1767" w:type="pct"/>
          </w:tcPr>
          <w:p w14:paraId="1E8832F2" w14:textId="22E02823" w:rsidR="00862901" w:rsidRDefault="00862901" w:rsidP="00862901">
            <w:pPr>
              <w:pStyle w:val="afff0"/>
            </w:pPr>
            <w:r>
              <w:t>Наименование раздела</w:t>
            </w:r>
          </w:p>
        </w:tc>
        <w:tc>
          <w:tcPr>
            <w:tcW w:w="2573" w:type="pct"/>
          </w:tcPr>
          <w:p w14:paraId="6A172F06" w14:textId="53D99596" w:rsidR="00862901" w:rsidRDefault="00862901" w:rsidP="00862901">
            <w:pPr>
              <w:pStyle w:val="afff0"/>
            </w:pPr>
            <w:r>
              <w:t>Назначение</w:t>
            </w:r>
          </w:p>
        </w:tc>
      </w:tr>
      <w:tr w:rsidR="00862901" w14:paraId="1FFC9F4C" w14:textId="77777777" w:rsidTr="00B85047">
        <w:trPr>
          <w:trHeight w:val="454"/>
        </w:trPr>
        <w:tc>
          <w:tcPr>
            <w:tcW w:w="660" w:type="pct"/>
            <w:vAlign w:val="center"/>
          </w:tcPr>
          <w:p w14:paraId="794FE07D" w14:textId="1FCEAF02" w:rsidR="00862901" w:rsidRDefault="005F7662" w:rsidP="00862901">
            <w:pPr>
              <w:pStyle w:val="a6"/>
              <w:ind w:firstLine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571CA1F6" wp14:editId="007E4A17">
                  <wp:extent cx="219048" cy="219048"/>
                  <wp:effectExtent l="0" t="0" r="0" b="0"/>
                  <wp:docPr id="15076006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760066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48" cy="2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pct"/>
            <w:vAlign w:val="center"/>
          </w:tcPr>
          <w:p w14:paraId="08640776" w14:textId="2F7565B2" w:rsidR="00862901" w:rsidRDefault="00862901" w:rsidP="00B85047">
            <w:pPr>
              <w:pStyle w:val="a6"/>
              <w:ind w:firstLine="0"/>
              <w:jc w:val="left"/>
              <w:rPr>
                <w:lang w:val="ru-RU"/>
              </w:rPr>
            </w:pPr>
            <w:r w:rsidRPr="005A12A7">
              <w:t>Создать обращение</w:t>
            </w:r>
          </w:p>
        </w:tc>
        <w:tc>
          <w:tcPr>
            <w:tcW w:w="2573" w:type="pct"/>
            <w:vAlign w:val="center"/>
          </w:tcPr>
          <w:p w14:paraId="007EEAA6" w14:textId="0C80CDEC" w:rsidR="00862901" w:rsidRDefault="00971825" w:rsidP="00B85047">
            <w:pPr>
              <w:pStyle w:val="a6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Навигатор выбора вида УРД. Создание обращения</w:t>
            </w:r>
          </w:p>
        </w:tc>
      </w:tr>
      <w:tr w:rsidR="00862901" w14:paraId="23CFF520" w14:textId="77777777" w:rsidTr="005F7662">
        <w:trPr>
          <w:trHeight w:val="454"/>
        </w:trPr>
        <w:tc>
          <w:tcPr>
            <w:tcW w:w="660" w:type="pct"/>
            <w:vAlign w:val="center"/>
          </w:tcPr>
          <w:p w14:paraId="3977FAE8" w14:textId="6897286A" w:rsidR="00862901" w:rsidRDefault="005F7662" w:rsidP="005F7662">
            <w:pPr>
              <w:pStyle w:val="a6"/>
              <w:ind w:firstLine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09F656EF" wp14:editId="4A71BBEE">
                  <wp:extent cx="209524" cy="209524"/>
                  <wp:effectExtent l="0" t="0" r="635" b="635"/>
                  <wp:docPr id="6184313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43135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24" cy="209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pct"/>
            <w:vAlign w:val="center"/>
          </w:tcPr>
          <w:p w14:paraId="4AE16285" w14:textId="3B0D3C54" w:rsidR="00862901" w:rsidRDefault="00862901" w:rsidP="00B85047">
            <w:pPr>
              <w:pStyle w:val="a6"/>
              <w:ind w:firstLine="0"/>
              <w:jc w:val="left"/>
              <w:rPr>
                <w:lang w:val="ru-RU"/>
              </w:rPr>
            </w:pPr>
            <w:r w:rsidRPr="005A12A7">
              <w:t>Обращения</w:t>
            </w:r>
          </w:p>
        </w:tc>
        <w:tc>
          <w:tcPr>
            <w:tcW w:w="2573" w:type="pct"/>
            <w:vAlign w:val="center"/>
          </w:tcPr>
          <w:p w14:paraId="438D6E5E" w14:textId="66E06CE0" w:rsidR="00862901" w:rsidRDefault="00971825" w:rsidP="00B85047">
            <w:pPr>
              <w:pStyle w:val="a6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Список созданных обращений</w:t>
            </w:r>
          </w:p>
        </w:tc>
      </w:tr>
      <w:tr w:rsidR="00862901" w14:paraId="33A4ADBB" w14:textId="77777777" w:rsidTr="00B85047">
        <w:trPr>
          <w:trHeight w:val="454"/>
        </w:trPr>
        <w:tc>
          <w:tcPr>
            <w:tcW w:w="660" w:type="pct"/>
            <w:vAlign w:val="center"/>
          </w:tcPr>
          <w:p w14:paraId="7BFB9274" w14:textId="757614E6" w:rsidR="00862901" w:rsidRDefault="005F7662" w:rsidP="00B85047">
            <w:pPr>
              <w:pStyle w:val="a6"/>
              <w:ind w:firstLine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4E0CB89C" wp14:editId="591318A7">
                  <wp:extent cx="238095" cy="219048"/>
                  <wp:effectExtent l="0" t="0" r="0" b="0"/>
                  <wp:docPr id="10874631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46311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095" cy="2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pct"/>
            <w:vAlign w:val="center"/>
          </w:tcPr>
          <w:p w14:paraId="7D2E776E" w14:textId="17208713" w:rsidR="00862901" w:rsidRDefault="00862901" w:rsidP="00B85047">
            <w:pPr>
              <w:pStyle w:val="a6"/>
              <w:ind w:firstLine="0"/>
              <w:jc w:val="left"/>
              <w:rPr>
                <w:lang w:val="ru-RU"/>
              </w:rPr>
            </w:pPr>
            <w:r w:rsidRPr="005A12A7">
              <w:t>Закладные</w:t>
            </w:r>
          </w:p>
        </w:tc>
        <w:tc>
          <w:tcPr>
            <w:tcW w:w="2573" w:type="pct"/>
            <w:vAlign w:val="center"/>
          </w:tcPr>
          <w:p w14:paraId="7AA8AA92" w14:textId="0F55AD1C" w:rsidR="00862901" w:rsidRDefault="00971825" w:rsidP="00B85047">
            <w:pPr>
              <w:pStyle w:val="a6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Создание закладной. Список созданных закладных</w:t>
            </w:r>
          </w:p>
        </w:tc>
      </w:tr>
      <w:tr w:rsidR="00862901" w14:paraId="016D9E2E" w14:textId="77777777" w:rsidTr="00B85047">
        <w:trPr>
          <w:trHeight w:val="454"/>
        </w:trPr>
        <w:tc>
          <w:tcPr>
            <w:tcW w:w="660" w:type="pct"/>
            <w:vAlign w:val="center"/>
          </w:tcPr>
          <w:p w14:paraId="4FA9C12A" w14:textId="5A08C930" w:rsidR="00862901" w:rsidRDefault="005F7662" w:rsidP="00B85047">
            <w:pPr>
              <w:pStyle w:val="a6"/>
              <w:ind w:firstLine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1E1B18F8" wp14:editId="1099B677">
                  <wp:extent cx="228571" cy="228571"/>
                  <wp:effectExtent l="0" t="0" r="635" b="635"/>
                  <wp:docPr id="18278393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83936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71" cy="22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pct"/>
            <w:vAlign w:val="center"/>
          </w:tcPr>
          <w:p w14:paraId="3E64471E" w14:textId="6DC1FE8A" w:rsidR="00862901" w:rsidRDefault="00862901" w:rsidP="00B85047">
            <w:pPr>
              <w:pStyle w:val="a6"/>
              <w:ind w:firstLine="0"/>
              <w:jc w:val="left"/>
              <w:rPr>
                <w:lang w:val="ru-RU"/>
              </w:rPr>
            </w:pPr>
            <w:r w:rsidRPr="005A12A7">
              <w:t>Проверка ЭЗ</w:t>
            </w:r>
          </w:p>
        </w:tc>
        <w:tc>
          <w:tcPr>
            <w:tcW w:w="2573" w:type="pct"/>
            <w:vAlign w:val="center"/>
          </w:tcPr>
          <w:p w14:paraId="28092217" w14:textId="4BA8A71A" w:rsidR="00862901" w:rsidRDefault="00971825" w:rsidP="00B85047">
            <w:pPr>
              <w:pStyle w:val="a6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Создание проверки закладной. Список созданных проверок закладных</w:t>
            </w:r>
          </w:p>
        </w:tc>
      </w:tr>
      <w:tr w:rsidR="00862901" w14:paraId="7ADE0339" w14:textId="77777777" w:rsidTr="00B85047">
        <w:trPr>
          <w:trHeight w:val="454"/>
        </w:trPr>
        <w:tc>
          <w:tcPr>
            <w:tcW w:w="660" w:type="pct"/>
            <w:vAlign w:val="center"/>
          </w:tcPr>
          <w:p w14:paraId="616AD57E" w14:textId="3B9F9E99" w:rsidR="00862901" w:rsidRDefault="005F7662" w:rsidP="00B85047">
            <w:pPr>
              <w:pStyle w:val="a6"/>
              <w:ind w:firstLine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5941A3D" wp14:editId="4DBF7B03">
                  <wp:extent cx="228571" cy="228571"/>
                  <wp:effectExtent l="0" t="0" r="635" b="635"/>
                  <wp:docPr id="11028894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88946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71" cy="22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pct"/>
            <w:vAlign w:val="center"/>
          </w:tcPr>
          <w:p w14:paraId="5A8D24C7" w14:textId="034AD1A3" w:rsidR="00862901" w:rsidRPr="00862901" w:rsidRDefault="00862901" w:rsidP="00B85047">
            <w:pPr>
              <w:pStyle w:val="a6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Выпуск подписи</w:t>
            </w:r>
          </w:p>
        </w:tc>
        <w:tc>
          <w:tcPr>
            <w:tcW w:w="2573" w:type="pct"/>
            <w:vAlign w:val="center"/>
          </w:tcPr>
          <w:p w14:paraId="73C8D69C" w14:textId="62B3B0A6" w:rsidR="00862901" w:rsidRPr="00BF2808" w:rsidRDefault="00BF2808" w:rsidP="00B85047">
            <w:pPr>
              <w:pStyle w:val="a6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Создание заявки на выпуск подписи </w:t>
            </w:r>
            <w:r>
              <w:rPr>
                <w:lang w:val="en-US"/>
              </w:rPr>
              <w:t>Sign</w:t>
            </w:r>
            <w:r w:rsidRPr="00BF2808">
              <w:rPr>
                <w:lang w:val="ru-RU"/>
              </w:rPr>
              <w:t>.</w:t>
            </w:r>
            <w:r>
              <w:rPr>
                <w:lang w:val="en-US"/>
              </w:rPr>
              <w:t>Me</w:t>
            </w:r>
          </w:p>
        </w:tc>
      </w:tr>
      <w:tr w:rsidR="00862901" w14:paraId="01203EB7" w14:textId="77777777" w:rsidTr="00B85047">
        <w:trPr>
          <w:trHeight w:val="454"/>
        </w:trPr>
        <w:tc>
          <w:tcPr>
            <w:tcW w:w="660" w:type="pct"/>
            <w:vAlign w:val="center"/>
          </w:tcPr>
          <w:p w14:paraId="322E98EB" w14:textId="583B7C3E" w:rsidR="00862901" w:rsidRDefault="005F7662" w:rsidP="00B85047">
            <w:pPr>
              <w:pStyle w:val="a6"/>
              <w:ind w:firstLine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D1A318F" wp14:editId="70EC2F63">
                  <wp:extent cx="238095" cy="228571"/>
                  <wp:effectExtent l="0" t="0" r="0" b="635"/>
                  <wp:docPr id="20124382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43822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095" cy="22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pct"/>
            <w:vAlign w:val="center"/>
          </w:tcPr>
          <w:p w14:paraId="40AD48E9" w14:textId="4F851363" w:rsidR="00862901" w:rsidRPr="00862901" w:rsidRDefault="00862901" w:rsidP="00B85047">
            <w:pPr>
              <w:pStyle w:val="a6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Справочники</w:t>
            </w:r>
          </w:p>
        </w:tc>
        <w:tc>
          <w:tcPr>
            <w:tcW w:w="2573" w:type="pct"/>
            <w:vAlign w:val="center"/>
          </w:tcPr>
          <w:p w14:paraId="52D2EECE" w14:textId="4F093ADF" w:rsidR="00862901" w:rsidRDefault="00BF2808" w:rsidP="00B85047">
            <w:pPr>
              <w:pStyle w:val="a6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Списки документов, физических лиц, юридических лиц, объектов</w:t>
            </w:r>
          </w:p>
        </w:tc>
      </w:tr>
      <w:tr w:rsidR="00862901" w14:paraId="6EADDA1D" w14:textId="77777777" w:rsidTr="00B85047">
        <w:trPr>
          <w:trHeight w:val="454"/>
        </w:trPr>
        <w:tc>
          <w:tcPr>
            <w:tcW w:w="660" w:type="pct"/>
            <w:vAlign w:val="center"/>
          </w:tcPr>
          <w:p w14:paraId="4D1298D8" w14:textId="054FFFB3" w:rsidR="00862901" w:rsidRDefault="005F7662" w:rsidP="00B85047">
            <w:pPr>
              <w:pStyle w:val="a6"/>
              <w:ind w:firstLine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911187E" wp14:editId="4FE588E4">
                  <wp:extent cx="219048" cy="219048"/>
                  <wp:effectExtent l="0" t="0" r="0" b="0"/>
                  <wp:docPr id="8722011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20112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48" cy="2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pct"/>
            <w:vAlign w:val="center"/>
          </w:tcPr>
          <w:p w14:paraId="5D7E704F" w14:textId="019AD8B1" w:rsidR="00862901" w:rsidRPr="00862901" w:rsidRDefault="00862901" w:rsidP="00B85047">
            <w:pPr>
              <w:pStyle w:val="a6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Помощь</w:t>
            </w:r>
          </w:p>
        </w:tc>
        <w:tc>
          <w:tcPr>
            <w:tcW w:w="2573" w:type="pct"/>
            <w:vAlign w:val="center"/>
          </w:tcPr>
          <w:p w14:paraId="56A763D6" w14:textId="77777777" w:rsidR="00862901" w:rsidRDefault="00862901" w:rsidP="00B85047">
            <w:pPr>
              <w:pStyle w:val="a6"/>
              <w:ind w:firstLine="0"/>
              <w:jc w:val="left"/>
              <w:rPr>
                <w:lang w:val="ru-RU"/>
              </w:rPr>
            </w:pPr>
          </w:p>
        </w:tc>
      </w:tr>
    </w:tbl>
    <w:p w14:paraId="360E27F3" w14:textId="77777777" w:rsidR="005008F3" w:rsidRDefault="005008F3" w:rsidP="005008F3">
      <w:pPr>
        <w:pStyle w:val="a6"/>
        <w:rPr>
          <w:lang w:val="en-US"/>
        </w:rPr>
      </w:pPr>
    </w:p>
    <w:p w14:paraId="008DBF62" w14:textId="2AEE3B24" w:rsidR="00CF3D77" w:rsidRDefault="00CF3D77" w:rsidP="00CF3D77">
      <w:pPr>
        <w:pStyle w:val="20"/>
        <w:rPr>
          <w:lang w:val="ru-RU"/>
        </w:rPr>
      </w:pPr>
      <w:bookmarkStart w:id="23" w:name="_Toc169860311"/>
      <w:r>
        <w:lastRenderedPageBreak/>
        <w:t>Личный кабинет</w:t>
      </w:r>
      <w:bookmarkEnd w:id="23"/>
    </w:p>
    <w:p w14:paraId="0A33C106" w14:textId="558DE55D" w:rsidR="00CF3D77" w:rsidRDefault="00AC3473" w:rsidP="00CF3D77">
      <w:pPr>
        <w:pStyle w:val="a6"/>
        <w:rPr>
          <w:b/>
          <w:bCs/>
          <w:lang w:val="ru-RU"/>
        </w:rPr>
      </w:pPr>
      <w:r>
        <w:rPr>
          <w:lang w:val="ru-RU"/>
        </w:rPr>
        <w:t xml:space="preserve">Для входа в личный кабинет </w:t>
      </w:r>
      <w:r w:rsidR="007662CC">
        <w:rPr>
          <w:lang w:val="ru-RU"/>
        </w:rPr>
        <w:t xml:space="preserve">необходимо </w:t>
      </w:r>
      <w:r>
        <w:rPr>
          <w:lang w:val="ru-RU"/>
        </w:rPr>
        <w:t xml:space="preserve">нажать на имя пользователя в правом верхнем углу окна. В открывшемся меню выбрать пункт </w:t>
      </w:r>
      <w:r w:rsidRPr="00AC3473">
        <w:rPr>
          <w:b/>
          <w:bCs/>
          <w:lang w:val="ru-RU"/>
        </w:rPr>
        <w:t>Личный кабинет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 xml:space="preserve">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_Ref167875860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6</w:t>
      </w:r>
      <w:r>
        <w:rPr>
          <w:lang w:val="ru-RU"/>
        </w:rPr>
        <w:fldChar w:fldCharType="end"/>
      </w:r>
      <w:r>
        <w:rPr>
          <w:lang w:val="ru-RU"/>
        </w:rPr>
        <w:t>)</w:t>
      </w:r>
      <w:r>
        <w:rPr>
          <w:b/>
          <w:bCs/>
          <w:lang w:val="ru-RU"/>
        </w:rPr>
        <w:t>.</w:t>
      </w:r>
    </w:p>
    <w:p w14:paraId="2670BB49" w14:textId="24FA9A26" w:rsidR="00AC3473" w:rsidRDefault="00AC3473" w:rsidP="00AC3473">
      <w:pPr>
        <w:pStyle w:val="affd"/>
      </w:pPr>
      <w:r>
        <w:rPr>
          <w:noProof/>
        </w:rPr>
        <w:drawing>
          <wp:inline distT="0" distB="0" distL="0" distR="0" wp14:anchorId="6B42064E" wp14:editId="79F0C676">
            <wp:extent cx="4655329" cy="1536065"/>
            <wp:effectExtent l="0" t="0" r="0" b="0"/>
            <wp:docPr id="3546371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37188" name=""/>
                    <pic:cNvPicPr/>
                  </pic:nvPicPr>
                  <pic:blipFill rotWithShape="1">
                    <a:blip r:embed="rId22"/>
                    <a:srcRect l="13580"/>
                    <a:stretch/>
                  </pic:blipFill>
                  <pic:spPr bwMode="auto">
                    <a:xfrm>
                      <a:off x="0" y="0"/>
                      <a:ext cx="4668064" cy="1540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9E0AF" w14:textId="1A90B1BE" w:rsidR="00AC3473" w:rsidRDefault="00000000" w:rsidP="00AC3473">
      <w:pPr>
        <w:pStyle w:val="a4"/>
        <w:rPr>
          <w:lang w:val="ru-RU"/>
        </w:rPr>
      </w:pPr>
      <w:fldSimple w:instr=" SEQ Рисунок \* ARABIC ">
        <w:bookmarkStart w:id="24" w:name="_Ref167875860"/>
        <w:r w:rsidR="00552CC9">
          <w:rPr>
            <w:noProof/>
          </w:rPr>
          <w:t>6</w:t>
        </w:r>
        <w:bookmarkEnd w:id="24"/>
      </w:fldSimple>
      <w:r w:rsidR="00AC3473">
        <w:rPr>
          <w:lang w:val="ru-RU"/>
        </w:rPr>
        <w:t xml:space="preserve"> – Вход в личный кабинет</w:t>
      </w:r>
    </w:p>
    <w:p w14:paraId="2D4201CE" w14:textId="631E7D25" w:rsidR="00CF3D77" w:rsidRDefault="008A08E9" w:rsidP="00CF3D77">
      <w:pPr>
        <w:pStyle w:val="a6"/>
        <w:rPr>
          <w:lang w:val="ru-RU"/>
        </w:rPr>
      </w:pPr>
      <w:r>
        <w:rPr>
          <w:lang w:val="ru-RU"/>
        </w:rPr>
        <w:t xml:space="preserve">Открыт </w:t>
      </w:r>
      <w:r w:rsidR="00DF3A1F">
        <w:rPr>
          <w:lang w:val="ru-RU"/>
        </w:rPr>
        <w:t>бланк</w:t>
      </w:r>
      <w:r>
        <w:rPr>
          <w:lang w:val="ru-RU"/>
        </w:rPr>
        <w:t xml:space="preserve"> </w:t>
      </w:r>
      <w:r w:rsidRPr="008A08E9">
        <w:rPr>
          <w:b/>
          <w:bCs/>
          <w:lang w:val="ru-RU"/>
        </w:rPr>
        <w:t xml:space="preserve">Личный кабинет </w:t>
      </w:r>
      <w:r>
        <w:rPr>
          <w:lang w:val="ru-RU"/>
        </w:rPr>
        <w:t xml:space="preserve">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_Ref167886953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). </w:t>
      </w:r>
    </w:p>
    <w:p w14:paraId="71887F91" w14:textId="77777777" w:rsidR="008A08E9" w:rsidRDefault="008A08E9" w:rsidP="008A08E9">
      <w:pPr>
        <w:pStyle w:val="affd"/>
      </w:pPr>
      <w:r>
        <w:rPr>
          <w:noProof/>
        </w:rPr>
        <w:drawing>
          <wp:inline distT="0" distB="0" distL="0" distR="0" wp14:anchorId="734B2D98" wp14:editId="3577EFB4">
            <wp:extent cx="5380023" cy="2040467"/>
            <wp:effectExtent l="0" t="0" r="0" b="0"/>
            <wp:docPr id="970124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12428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87290" cy="204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01903" w14:textId="74D6C30F" w:rsidR="008A08E9" w:rsidRDefault="00000000" w:rsidP="008A08E9">
      <w:pPr>
        <w:pStyle w:val="a4"/>
        <w:rPr>
          <w:lang w:val="ru-RU"/>
        </w:rPr>
      </w:pPr>
      <w:fldSimple w:instr=" SEQ Рисунок \* ARABIC ">
        <w:bookmarkStart w:id="25" w:name="_Ref167886953"/>
        <w:r w:rsidR="00552CC9">
          <w:rPr>
            <w:noProof/>
          </w:rPr>
          <w:t>7</w:t>
        </w:r>
        <w:bookmarkEnd w:id="25"/>
      </w:fldSimple>
      <w:r w:rsidR="008A08E9">
        <w:rPr>
          <w:lang w:val="ru-RU"/>
        </w:rPr>
        <w:t xml:space="preserve"> – Личный кабинет пользователя</w:t>
      </w:r>
    </w:p>
    <w:p w14:paraId="0380501A" w14:textId="77777777" w:rsidR="003D2465" w:rsidRPr="00DF3A1F" w:rsidRDefault="003D2465" w:rsidP="008A08E9">
      <w:pPr>
        <w:pStyle w:val="a6"/>
        <w:rPr>
          <w:lang w:val="ru-RU"/>
        </w:rPr>
      </w:pPr>
    </w:p>
    <w:p w14:paraId="54647DD0" w14:textId="24BCB5EA" w:rsidR="008A08E9" w:rsidRDefault="008A08E9" w:rsidP="008A08E9">
      <w:pPr>
        <w:pStyle w:val="a6"/>
        <w:rPr>
          <w:lang w:val="ru-RU"/>
        </w:rPr>
      </w:pPr>
      <w:r>
        <w:rPr>
          <w:lang w:val="ru-RU"/>
        </w:rPr>
        <w:t xml:space="preserve">Данные доступны только для просмотра. </w:t>
      </w:r>
      <w:r w:rsidR="00DF3A1F">
        <w:rPr>
          <w:lang w:val="ru-RU"/>
        </w:rPr>
        <w:t>Изменение производит администратор системы.</w:t>
      </w:r>
    </w:p>
    <w:p w14:paraId="2FE51C08" w14:textId="77777777" w:rsidR="00DF3A1F" w:rsidRPr="008A08E9" w:rsidRDefault="00DF3A1F" w:rsidP="008A08E9">
      <w:pPr>
        <w:pStyle w:val="a6"/>
        <w:rPr>
          <w:lang w:val="ru-RU"/>
        </w:rPr>
      </w:pPr>
    </w:p>
    <w:p w14:paraId="6192782A" w14:textId="77777777" w:rsidR="00E9353D" w:rsidRPr="005A12A7" w:rsidRDefault="00E9353D" w:rsidP="003C3568">
      <w:pPr>
        <w:pStyle w:val="20"/>
      </w:pPr>
      <w:bookmarkStart w:id="26" w:name="_Toc52025923"/>
      <w:bookmarkStart w:id="27" w:name="_Toc86070805"/>
      <w:bookmarkStart w:id="28" w:name="_Ref169526730"/>
      <w:bookmarkStart w:id="29" w:name="_Toc169860312"/>
      <w:r w:rsidRPr="005A12A7">
        <w:t>Списки</w:t>
      </w:r>
      <w:bookmarkEnd w:id="26"/>
      <w:bookmarkEnd w:id="27"/>
      <w:bookmarkEnd w:id="28"/>
      <w:bookmarkEnd w:id="29"/>
    </w:p>
    <w:p w14:paraId="3829F5D9" w14:textId="1B092F8F" w:rsidR="00E9353D" w:rsidRPr="005A12A7" w:rsidRDefault="00805347" w:rsidP="003C3568">
      <w:pPr>
        <w:pStyle w:val="a6"/>
        <w:rPr>
          <w:lang w:val="ru-RU"/>
        </w:rPr>
      </w:pPr>
      <w:r w:rsidRPr="005A12A7">
        <w:rPr>
          <w:lang w:val="ru-RU"/>
        </w:rPr>
        <w:t>В</w:t>
      </w:r>
      <w:r w:rsidR="00E9353D" w:rsidRPr="005A12A7">
        <w:t xml:space="preserve"> </w:t>
      </w:r>
      <w:r w:rsidR="00D60FF5" w:rsidRPr="005A12A7">
        <w:rPr>
          <w:lang w:val="ru-RU"/>
        </w:rPr>
        <w:t>с</w:t>
      </w:r>
      <w:r w:rsidR="00E9353D" w:rsidRPr="005A12A7">
        <w:t xml:space="preserve">писках отображаются </w:t>
      </w:r>
      <w:r w:rsidR="007662CC">
        <w:rPr>
          <w:lang w:val="ru-RU"/>
        </w:rPr>
        <w:t>документы</w:t>
      </w:r>
      <w:r w:rsidR="00E9353D" w:rsidRPr="005A12A7">
        <w:t xml:space="preserve">, относящиеся к подразделению </w:t>
      </w:r>
      <w:r w:rsidR="00BF59CA" w:rsidRPr="005A12A7">
        <w:t>пользователя</w:t>
      </w:r>
      <w:r w:rsidRPr="005A12A7">
        <w:rPr>
          <w:lang w:val="ru-RU"/>
        </w:rPr>
        <w:t>.</w:t>
      </w:r>
      <w:r w:rsidR="00F66FC7">
        <w:rPr>
          <w:lang w:val="ru-RU"/>
        </w:rPr>
        <w:t xml:space="preserve"> </w:t>
      </w:r>
      <w:r w:rsidR="00594983">
        <w:rPr>
          <w:lang w:val="ru-RU"/>
        </w:rPr>
        <w:t xml:space="preserve">Доступные </w:t>
      </w:r>
      <w:r w:rsidR="00F66FC7">
        <w:rPr>
          <w:lang w:val="ru-RU"/>
        </w:rPr>
        <w:t>подразделени</w:t>
      </w:r>
      <w:r w:rsidR="00594983">
        <w:rPr>
          <w:lang w:val="ru-RU"/>
        </w:rPr>
        <w:t>я</w:t>
      </w:r>
      <w:r w:rsidR="00F66FC7">
        <w:rPr>
          <w:lang w:val="ru-RU"/>
        </w:rPr>
        <w:t xml:space="preserve"> можно посмотреть, перейдя в личный кабинет пользователя (блок </w:t>
      </w:r>
      <w:r w:rsidR="00F66FC7" w:rsidRPr="001A529B">
        <w:rPr>
          <w:b/>
          <w:bCs/>
          <w:lang w:val="ru-RU"/>
        </w:rPr>
        <w:t>Подразделения</w:t>
      </w:r>
      <w:r w:rsidR="00F66FC7">
        <w:rPr>
          <w:lang w:val="ru-RU"/>
        </w:rPr>
        <w:t>).</w:t>
      </w:r>
    </w:p>
    <w:p w14:paraId="2282F976" w14:textId="6DDE4808" w:rsidR="00E9353D" w:rsidRPr="005A12A7" w:rsidRDefault="008C16F6" w:rsidP="003C3568">
      <w:pPr>
        <w:pStyle w:val="a6"/>
      </w:pPr>
      <w:r w:rsidRPr="005A12A7">
        <w:t>Пример списка на рис</w:t>
      </w:r>
      <w:r w:rsidR="00066F0F">
        <w:rPr>
          <w:lang w:val="ru-RU"/>
        </w:rPr>
        <w:t>унке</w:t>
      </w:r>
      <w:r w:rsidR="00634353" w:rsidRPr="005A12A7">
        <w:t xml:space="preserve"> </w:t>
      </w:r>
      <w:r w:rsidR="00634353" w:rsidRPr="005A12A7">
        <w:fldChar w:fldCharType="begin"/>
      </w:r>
      <w:r w:rsidR="00634353" w:rsidRPr="005A12A7">
        <w:instrText xml:space="preserve"> REF _Ref92789575 \h </w:instrText>
      </w:r>
      <w:r w:rsidR="005A12A7">
        <w:instrText xml:space="preserve"> \* MERGEFORMAT </w:instrText>
      </w:r>
      <w:r w:rsidR="00634353" w:rsidRPr="005A12A7">
        <w:fldChar w:fldCharType="separate"/>
      </w:r>
      <w:r w:rsidR="00552CC9">
        <w:rPr>
          <w:noProof/>
        </w:rPr>
        <w:t>8</w:t>
      </w:r>
      <w:r w:rsidR="00634353" w:rsidRPr="005A12A7">
        <w:fldChar w:fldCharType="end"/>
      </w:r>
      <w:r w:rsidR="00634353" w:rsidRPr="005A12A7">
        <w:t>.</w:t>
      </w:r>
    </w:p>
    <w:p w14:paraId="15A8E056" w14:textId="22E90665" w:rsidR="00634353" w:rsidRPr="005A12A7" w:rsidRDefault="00066F0F" w:rsidP="00634353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60A71879" wp14:editId="2BB1026B">
            <wp:extent cx="5330313" cy="1660987"/>
            <wp:effectExtent l="0" t="0" r="3810" b="0"/>
            <wp:docPr id="9727649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6498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43490" cy="166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30D20" w14:textId="06A5F203" w:rsidR="00E9353D" w:rsidRPr="005A12A7" w:rsidRDefault="00000000" w:rsidP="00634353">
      <w:pPr>
        <w:pStyle w:val="a4"/>
        <w:rPr>
          <w:lang w:val="ru-RU"/>
        </w:rPr>
      </w:pPr>
      <w:fldSimple w:instr=" SEQ Рисунок \* ARABIC ">
        <w:bookmarkStart w:id="30" w:name="_Ref92789575"/>
        <w:r w:rsidR="00552CC9">
          <w:rPr>
            <w:noProof/>
          </w:rPr>
          <w:t>8</w:t>
        </w:r>
        <w:bookmarkEnd w:id="30"/>
      </w:fldSimple>
      <w:r w:rsidR="00634353" w:rsidRPr="005A12A7">
        <w:rPr>
          <w:lang w:val="ru-RU"/>
        </w:rPr>
        <w:t xml:space="preserve"> – Список </w:t>
      </w:r>
      <w:r w:rsidR="00610D46" w:rsidRPr="005A12A7">
        <w:rPr>
          <w:lang w:val="ru-RU"/>
        </w:rPr>
        <w:t>обращений</w:t>
      </w:r>
    </w:p>
    <w:p w14:paraId="120B3BDA" w14:textId="77777777" w:rsidR="00AC55C1" w:rsidRPr="005A12A7" w:rsidRDefault="00AC55C1" w:rsidP="003C3568">
      <w:pPr>
        <w:pStyle w:val="a6"/>
      </w:pPr>
    </w:p>
    <w:p w14:paraId="5403C8A6" w14:textId="491A876A" w:rsidR="00E9353D" w:rsidRDefault="00610D46" w:rsidP="003C3568">
      <w:pPr>
        <w:pStyle w:val="a6"/>
        <w:rPr>
          <w:lang w:val="ru-RU"/>
        </w:rPr>
      </w:pPr>
      <w:r w:rsidRPr="005A12A7">
        <w:t>На панели</w:t>
      </w:r>
      <w:r w:rsidR="00E9353D" w:rsidRPr="005A12A7">
        <w:t xml:space="preserve"> инструментов </w:t>
      </w:r>
      <w:r w:rsidRPr="005A12A7">
        <w:t>расположены:</w:t>
      </w:r>
    </w:p>
    <w:p w14:paraId="2DC0F93A" w14:textId="0BED8383" w:rsidR="003411FE" w:rsidRDefault="003411FE" w:rsidP="00CD3B1D">
      <w:pPr>
        <w:pStyle w:val="-0"/>
      </w:pPr>
      <w:r w:rsidRPr="003411FE">
        <w:rPr>
          <w:b/>
          <w:bCs/>
        </w:rPr>
        <w:t>Быстрый поиск</w:t>
      </w:r>
      <w:r w:rsidRPr="002C329E">
        <w:t xml:space="preserve"> – поле поиска обращения по всем полям списка.</w:t>
      </w:r>
    </w:p>
    <w:p w14:paraId="156253A2" w14:textId="722A4EC1" w:rsidR="003411FE" w:rsidRDefault="003411FE" w:rsidP="00CD3B1D">
      <w:pPr>
        <w:pStyle w:val="-0"/>
      </w:pPr>
      <w:r w:rsidRPr="003411FE">
        <w:rPr>
          <w:b/>
          <w:bCs/>
        </w:rPr>
        <w:t>Номер пакета</w:t>
      </w:r>
      <w:r w:rsidRPr="002C329E">
        <w:t xml:space="preserve"> – поле поиска обращения по </w:t>
      </w:r>
      <w:r w:rsidR="002C329E" w:rsidRPr="002C329E">
        <w:t xml:space="preserve">полю </w:t>
      </w:r>
      <w:r w:rsidR="004460C2">
        <w:rPr>
          <w:b/>
          <w:bCs/>
          <w:lang w:val="ru-RU"/>
        </w:rPr>
        <w:t>№ пакета</w:t>
      </w:r>
      <w:r w:rsidR="002C329E" w:rsidRPr="002C329E">
        <w:t xml:space="preserve">. </w:t>
      </w:r>
    </w:p>
    <w:p w14:paraId="7AE820F9" w14:textId="379EEE57" w:rsidR="003411FE" w:rsidRDefault="003411FE" w:rsidP="00CD3B1D">
      <w:pPr>
        <w:pStyle w:val="-0"/>
      </w:pPr>
      <w:r w:rsidRPr="003411FE">
        <w:rPr>
          <w:b/>
          <w:bCs/>
        </w:rPr>
        <w:t>Дата создания от</w:t>
      </w:r>
      <w:r>
        <w:t>/</w:t>
      </w:r>
      <w:r w:rsidRPr="003411FE">
        <w:rPr>
          <w:b/>
          <w:bCs/>
        </w:rPr>
        <w:t>Дата создания до</w:t>
      </w:r>
      <w:r w:rsidR="002C329E" w:rsidRPr="002C329E">
        <w:t xml:space="preserve"> – отбор обращений согласно заданного периода.</w:t>
      </w:r>
    </w:p>
    <w:p w14:paraId="55149C95" w14:textId="45FC9D0F" w:rsidR="003411FE" w:rsidRDefault="003411FE" w:rsidP="00CD3B1D">
      <w:pPr>
        <w:pStyle w:val="-0"/>
      </w:pPr>
      <w:r>
        <w:t xml:space="preserve">Кнопка </w:t>
      </w:r>
      <w:r w:rsidRPr="003411FE">
        <w:rPr>
          <w:b/>
          <w:bCs/>
        </w:rPr>
        <w:t>Очистка данных фильтра</w:t>
      </w:r>
      <w:r w:rsidR="00F51886" w:rsidRPr="00F51886">
        <w:rPr>
          <w:lang w:val="ru-RU"/>
        </w:rPr>
        <w:t xml:space="preserve"> </w:t>
      </w:r>
      <w:r w:rsidR="000C76E6">
        <w:rPr>
          <w:noProof/>
        </w:rPr>
        <w:drawing>
          <wp:inline distT="0" distB="0" distL="0" distR="0" wp14:anchorId="029C40BB" wp14:editId="1540FC0E">
            <wp:extent cx="261096" cy="261096"/>
            <wp:effectExtent l="0" t="0" r="5715" b="5715"/>
            <wp:docPr id="4726529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5293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4760" cy="26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1886" w:rsidRPr="004B575B">
        <w:rPr>
          <w:lang w:val="ru-RU"/>
        </w:rPr>
        <w:t>–</w:t>
      </w:r>
      <w:r w:rsidR="004B575B" w:rsidRPr="004B575B">
        <w:rPr>
          <w:lang w:val="ru-RU"/>
        </w:rPr>
        <w:t xml:space="preserve"> удаляет значения, указанные в полях фильтра.</w:t>
      </w:r>
    </w:p>
    <w:p w14:paraId="58116247" w14:textId="10919F8B" w:rsidR="003411FE" w:rsidRDefault="003411FE" w:rsidP="00CD3B1D">
      <w:pPr>
        <w:pStyle w:val="-0"/>
      </w:pPr>
      <w:r>
        <w:t xml:space="preserve">Кнопка </w:t>
      </w:r>
      <w:r w:rsidRPr="003411FE">
        <w:rPr>
          <w:b/>
          <w:bCs/>
        </w:rPr>
        <w:t>Поиск данных по выбранным критериям</w:t>
      </w:r>
      <w:r w:rsidR="00F51886" w:rsidRPr="00F51886">
        <w:rPr>
          <w:lang w:val="ru-RU"/>
        </w:rPr>
        <w:t xml:space="preserve"> </w:t>
      </w:r>
      <w:r w:rsidR="000C76E6">
        <w:rPr>
          <w:noProof/>
        </w:rPr>
        <w:drawing>
          <wp:inline distT="0" distB="0" distL="0" distR="0" wp14:anchorId="1DBE3307" wp14:editId="24B851BC">
            <wp:extent cx="261096" cy="261096"/>
            <wp:effectExtent l="0" t="0" r="5715" b="5715"/>
            <wp:docPr id="7634168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41682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2911" cy="26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76E6">
        <w:rPr>
          <w:lang w:val="ru-RU"/>
        </w:rPr>
        <w:t xml:space="preserve"> </w:t>
      </w:r>
      <w:r w:rsidR="00F51886" w:rsidRPr="004B575B">
        <w:rPr>
          <w:lang w:val="ru-RU"/>
        </w:rPr>
        <w:t xml:space="preserve">– </w:t>
      </w:r>
      <w:r w:rsidR="004B575B" w:rsidRPr="004B575B">
        <w:rPr>
          <w:lang w:val="ru-RU"/>
        </w:rPr>
        <w:t xml:space="preserve">поиск </w:t>
      </w:r>
      <w:r w:rsidR="00532115">
        <w:rPr>
          <w:lang w:val="ru-RU"/>
        </w:rPr>
        <w:t>обращений</w:t>
      </w:r>
      <w:r w:rsidR="004B575B" w:rsidRPr="004B575B">
        <w:rPr>
          <w:lang w:val="ru-RU"/>
        </w:rPr>
        <w:t xml:space="preserve"> по значениям, указанных в полях фильтра</w:t>
      </w:r>
      <w:r w:rsidR="004B575B" w:rsidRPr="00227603">
        <w:rPr>
          <w:lang w:val="ru-RU"/>
        </w:rPr>
        <w:t xml:space="preserve">. </w:t>
      </w:r>
      <w:r w:rsidR="00ED1E06" w:rsidRPr="00227603">
        <w:rPr>
          <w:lang w:val="ru-RU"/>
        </w:rPr>
        <w:t>Если иконка кнопки</w:t>
      </w:r>
      <w:r w:rsidR="00ED1E06">
        <w:rPr>
          <w:b/>
          <w:bCs/>
          <w:lang w:val="ru-RU"/>
        </w:rPr>
        <w:t xml:space="preserve"> </w:t>
      </w:r>
      <w:r w:rsidR="00ED1E06">
        <w:rPr>
          <w:noProof/>
        </w:rPr>
        <w:drawing>
          <wp:inline distT="0" distB="0" distL="0" distR="0" wp14:anchorId="2820C080" wp14:editId="4B9E32BE">
            <wp:extent cx="246104" cy="246104"/>
            <wp:effectExtent l="0" t="0" r="1905" b="1905"/>
            <wp:docPr id="13576488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64881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9696" cy="24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1E06" w:rsidRPr="00227603">
        <w:rPr>
          <w:lang w:val="ru-RU"/>
        </w:rPr>
        <w:t xml:space="preserve">, то значит список отсортирован по заданным значениям. </w:t>
      </w:r>
    </w:p>
    <w:p w14:paraId="447B70C5" w14:textId="03B2B70A" w:rsidR="003411FE" w:rsidRPr="00F51886" w:rsidRDefault="003411FE" w:rsidP="00CD3B1D">
      <w:pPr>
        <w:pStyle w:val="-0"/>
      </w:pPr>
      <w:r>
        <w:t xml:space="preserve">Кнопка </w:t>
      </w:r>
      <w:r w:rsidRPr="003411FE">
        <w:rPr>
          <w:b/>
          <w:bCs/>
        </w:rPr>
        <w:t>Обновить</w:t>
      </w:r>
      <w:r w:rsidR="00F51886" w:rsidRPr="00F51886">
        <w:rPr>
          <w:lang w:val="ru-RU"/>
        </w:rPr>
        <w:t xml:space="preserve"> </w:t>
      </w:r>
      <w:r w:rsidR="00227603">
        <w:rPr>
          <w:noProof/>
        </w:rPr>
        <w:drawing>
          <wp:inline distT="0" distB="0" distL="0" distR="0" wp14:anchorId="1E37B557" wp14:editId="283C0E78">
            <wp:extent cx="255466" cy="234177"/>
            <wp:effectExtent l="0" t="0" r="0" b="0"/>
            <wp:docPr id="413730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7307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3007" cy="2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6C36">
        <w:rPr>
          <w:lang w:val="ru-RU"/>
        </w:rPr>
        <w:t xml:space="preserve"> </w:t>
      </w:r>
      <w:r w:rsidR="00F51886" w:rsidRPr="004B575B">
        <w:rPr>
          <w:lang w:val="ru-RU"/>
        </w:rPr>
        <w:t xml:space="preserve">– </w:t>
      </w:r>
      <w:r w:rsidR="00C66C36">
        <w:rPr>
          <w:lang w:val="ru-RU"/>
        </w:rPr>
        <w:t>П</w:t>
      </w:r>
      <w:r w:rsidR="004B575B">
        <w:rPr>
          <w:lang w:val="ru-RU"/>
        </w:rPr>
        <w:t>олучение актуального</w:t>
      </w:r>
      <w:r w:rsidR="004B575B" w:rsidRPr="004B575B">
        <w:rPr>
          <w:lang w:val="ru-RU"/>
        </w:rPr>
        <w:t xml:space="preserve"> спис</w:t>
      </w:r>
      <w:r w:rsidR="004B575B">
        <w:rPr>
          <w:lang w:val="ru-RU"/>
        </w:rPr>
        <w:t>ка</w:t>
      </w:r>
      <w:r w:rsidR="004B575B" w:rsidRPr="004B575B">
        <w:rPr>
          <w:lang w:val="ru-RU"/>
        </w:rPr>
        <w:t>.</w:t>
      </w:r>
    </w:p>
    <w:p w14:paraId="2E970E66" w14:textId="3BDFC42C" w:rsidR="00E9353D" w:rsidRPr="005A12A7" w:rsidRDefault="00C66C36" w:rsidP="00C66C36">
      <w:pPr>
        <w:pStyle w:val="-0"/>
        <w:rPr>
          <w:lang w:val="ru-RU"/>
        </w:rPr>
      </w:pPr>
      <w:r>
        <w:rPr>
          <w:lang w:val="ru-RU"/>
        </w:rPr>
        <w:t xml:space="preserve">Кнопка </w:t>
      </w:r>
      <w:r w:rsidRPr="00C66C36">
        <w:rPr>
          <w:b/>
          <w:bCs/>
        </w:rPr>
        <w:t>Создать</w:t>
      </w:r>
      <w:r>
        <w:rPr>
          <w:noProof/>
        </w:rPr>
        <w:t xml:space="preserve"> </w:t>
      </w:r>
      <w:r w:rsidR="00227603">
        <w:rPr>
          <w:noProof/>
        </w:rPr>
        <w:drawing>
          <wp:inline distT="0" distB="0" distL="0" distR="0" wp14:anchorId="0200541F" wp14:editId="6589A9B7">
            <wp:extent cx="259605" cy="259605"/>
            <wp:effectExtent l="0" t="0" r="0" b="0"/>
            <wp:docPr id="6128916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89169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1283" cy="26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353D" w:rsidRPr="005A12A7">
        <w:t xml:space="preserve"> </w:t>
      </w:r>
      <w:r w:rsidR="00610D46" w:rsidRPr="005A12A7">
        <w:rPr>
          <w:lang w:val="ru-RU"/>
        </w:rPr>
        <w:t>–</w:t>
      </w:r>
      <w:r w:rsidR="00E9353D" w:rsidRPr="005A12A7">
        <w:t xml:space="preserve"> Создание ново</w:t>
      </w:r>
      <w:r w:rsidR="00D923AE" w:rsidRPr="005A12A7">
        <w:rPr>
          <w:lang w:val="ru-RU"/>
        </w:rPr>
        <w:t>й записи.</w:t>
      </w:r>
    </w:p>
    <w:p w14:paraId="74102A81" w14:textId="1EF3102F" w:rsidR="00E9353D" w:rsidRPr="005A12A7" w:rsidRDefault="00C66C36" w:rsidP="00C66C36">
      <w:pPr>
        <w:pStyle w:val="-0"/>
      </w:pPr>
      <w:r>
        <w:rPr>
          <w:lang w:val="ru-RU"/>
        </w:rPr>
        <w:t xml:space="preserve">Кнопка </w:t>
      </w:r>
      <w:r w:rsidRPr="00C66C36">
        <w:rPr>
          <w:b/>
          <w:bCs/>
        </w:rPr>
        <w:t>Редактировать</w:t>
      </w:r>
      <w:r>
        <w:rPr>
          <w:noProof/>
        </w:rPr>
        <w:t xml:space="preserve"> </w:t>
      </w:r>
      <w:r w:rsidR="00227603">
        <w:rPr>
          <w:noProof/>
        </w:rPr>
        <w:drawing>
          <wp:inline distT="0" distB="0" distL="0" distR="0" wp14:anchorId="1ED39D69" wp14:editId="374A952B">
            <wp:extent cx="238095" cy="238095"/>
            <wp:effectExtent l="0" t="0" r="0" b="0"/>
            <wp:docPr id="12496070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607046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353D" w:rsidRPr="005A12A7">
        <w:t xml:space="preserve"> </w:t>
      </w:r>
      <w:r w:rsidR="00610D46" w:rsidRPr="005A12A7">
        <w:t>–</w:t>
      </w:r>
      <w:r w:rsidR="00E9353D" w:rsidRPr="005A12A7">
        <w:t xml:space="preserve"> </w:t>
      </w:r>
      <w:r w:rsidR="00D923AE" w:rsidRPr="005A12A7">
        <w:t>Изменение выделенной записи.</w:t>
      </w:r>
    </w:p>
    <w:p w14:paraId="77E7B0FD" w14:textId="6462D7E4" w:rsidR="00D923AE" w:rsidRPr="005A12A7" w:rsidRDefault="00C66C36" w:rsidP="00C66C36">
      <w:pPr>
        <w:pStyle w:val="-0"/>
      </w:pPr>
      <w:r>
        <w:rPr>
          <w:lang w:val="ru-RU"/>
        </w:rPr>
        <w:t xml:space="preserve">Кнопка </w:t>
      </w:r>
      <w:r w:rsidRPr="00C66C36">
        <w:rPr>
          <w:b/>
          <w:bCs/>
        </w:rPr>
        <w:t>Просмотр</w:t>
      </w:r>
      <w:r>
        <w:rPr>
          <w:noProof/>
        </w:rPr>
        <w:t xml:space="preserve"> </w:t>
      </w:r>
      <w:r w:rsidR="00227603">
        <w:rPr>
          <w:noProof/>
        </w:rPr>
        <w:drawing>
          <wp:inline distT="0" distB="0" distL="0" distR="0" wp14:anchorId="225209CC" wp14:editId="404E9A05">
            <wp:extent cx="238095" cy="238095"/>
            <wp:effectExtent l="0" t="0" r="0" b="0"/>
            <wp:docPr id="948695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9575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353D" w:rsidRPr="005A12A7">
        <w:t xml:space="preserve"> </w:t>
      </w:r>
      <w:r w:rsidR="00D923AE" w:rsidRPr="005A12A7">
        <w:t xml:space="preserve">– Просмотр записи без изменения. </w:t>
      </w:r>
    </w:p>
    <w:p w14:paraId="2B3B93B2" w14:textId="5F2DEB9A" w:rsidR="00E9353D" w:rsidRPr="005A12A7" w:rsidRDefault="00C66C36" w:rsidP="00C66C36">
      <w:pPr>
        <w:pStyle w:val="-0"/>
      </w:pPr>
      <w:r>
        <w:rPr>
          <w:lang w:val="ru-RU"/>
        </w:rPr>
        <w:t xml:space="preserve">Кнопка </w:t>
      </w:r>
      <w:r w:rsidRPr="00C66C36">
        <w:rPr>
          <w:b/>
          <w:bCs/>
        </w:rPr>
        <w:t>Удалить</w:t>
      </w:r>
      <w:r>
        <w:rPr>
          <w:noProof/>
        </w:rPr>
        <w:t xml:space="preserve"> </w:t>
      </w:r>
      <w:r w:rsidR="00227603">
        <w:rPr>
          <w:noProof/>
        </w:rPr>
        <w:drawing>
          <wp:inline distT="0" distB="0" distL="0" distR="0" wp14:anchorId="6FA04C6C" wp14:editId="73A0B6FA">
            <wp:extent cx="238095" cy="228571"/>
            <wp:effectExtent l="0" t="0" r="0" b="635"/>
            <wp:docPr id="9100851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08513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23AE" w:rsidRPr="005A12A7">
        <w:rPr>
          <w:lang w:val="ru-RU"/>
        </w:rPr>
        <w:t xml:space="preserve"> –</w:t>
      </w:r>
      <w:r w:rsidR="00E9353D" w:rsidRPr="005A12A7">
        <w:t xml:space="preserve"> Удаление </w:t>
      </w:r>
      <w:r w:rsidR="00D923AE" w:rsidRPr="005A12A7">
        <w:rPr>
          <w:lang w:val="ru-RU"/>
        </w:rPr>
        <w:t>выделенной записи</w:t>
      </w:r>
      <w:r w:rsidR="00E5635D" w:rsidRPr="005A12A7">
        <w:t>.</w:t>
      </w:r>
    </w:p>
    <w:p w14:paraId="01255771" w14:textId="1693D651" w:rsidR="00525589" w:rsidRPr="005A12A7" w:rsidRDefault="00C66C36" w:rsidP="00C66C36">
      <w:pPr>
        <w:pStyle w:val="-0"/>
      </w:pPr>
      <w:r>
        <w:rPr>
          <w:lang w:val="ru-RU"/>
        </w:rPr>
        <w:t xml:space="preserve">Кнопка </w:t>
      </w:r>
      <w:r w:rsidRPr="00C66C36">
        <w:rPr>
          <w:b/>
          <w:bCs/>
        </w:rPr>
        <w:t>Создать с копированием</w:t>
      </w:r>
      <w:r>
        <w:rPr>
          <w:noProof/>
        </w:rPr>
        <w:t xml:space="preserve"> </w:t>
      </w:r>
      <w:r w:rsidR="00227603">
        <w:rPr>
          <w:noProof/>
        </w:rPr>
        <w:drawing>
          <wp:inline distT="0" distB="0" distL="0" distR="0" wp14:anchorId="49DDDEB1" wp14:editId="5FB4FEF2">
            <wp:extent cx="238095" cy="238095"/>
            <wp:effectExtent l="0" t="0" r="0" b="0"/>
            <wp:docPr id="174305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0540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5589" w:rsidRPr="005A12A7">
        <w:t xml:space="preserve"> – Копирование выделенного обращения.</w:t>
      </w:r>
    </w:p>
    <w:p w14:paraId="279DDED2" w14:textId="764CF6AD" w:rsidR="00E9353D" w:rsidRDefault="00C66C36" w:rsidP="00C66C36">
      <w:pPr>
        <w:pStyle w:val="-0"/>
        <w:rPr>
          <w:lang w:val="ru-RU"/>
        </w:rPr>
      </w:pPr>
      <w:r>
        <w:rPr>
          <w:lang w:val="ru-RU"/>
        </w:rPr>
        <w:t xml:space="preserve">Кнопка </w:t>
      </w:r>
      <w:r w:rsidRPr="00C66C36">
        <w:rPr>
          <w:b/>
          <w:bCs/>
        </w:rPr>
        <w:t>Изменить владельца обращения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DBF181F" wp14:editId="270D6988">
            <wp:extent cx="238095" cy="238095"/>
            <wp:effectExtent l="0" t="0" r="0" b="0"/>
            <wp:docPr id="510256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25610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353D" w:rsidRPr="005A12A7">
        <w:t xml:space="preserve"> </w:t>
      </w:r>
      <w:r w:rsidR="00D923AE" w:rsidRPr="005A12A7">
        <w:t>–</w:t>
      </w:r>
      <w:r w:rsidR="00FC0508">
        <w:rPr>
          <w:lang w:val="ru-RU"/>
        </w:rPr>
        <w:t xml:space="preserve"> По нажатию кнопки открывается окно выбора пользователя для передачи обращения. Необходимо выбрать пользователя из списка и нажать кнопку </w:t>
      </w:r>
      <w:r w:rsidR="00FC0508" w:rsidRPr="00FC0508">
        <w:rPr>
          <w:b/>
          <w:bCs/>
          <w:lang w:val="ru-RU"/>
        </w:rPr>
        <w:t>Назначить</w:t>
      </w:r>
      <w:r w:rsidR="00D923AE" w:rsidRPr="005A12A7">
        <w:t xml:space="preserve">. </w:t>
      </w:r>
    </w:p>
    <w:p w14:paraId="0F5C3A64" w14:textId="77777777" w:rsidR="008A5012" w:rsidRDefault="008A5012" w:rsidP="003C3568">
      <w:pPr>
        <w:pStyle w:val="a6"/>
        <w:rPr>
          <w:lang w:val="ru-RU"/>
        </w:rPr>
      </w:pPr>
    </w:p>
    <w:p w14:paraId="21E050F1" w14:textId="77777777" w:rsidR="008A5012" w:rsidRPr="005A12A7" w:rsidRDefault="008A5012" w:rsidP="008A5012">
      <w:pPr>
        <w:pStyle w:val="31"/>
      </w:pPr>
      <w:r>
        <w:t>Фильтр списка</w:t>
      </w:r>
    </w:p>
    <w:p w14:paraId="4B66B690" w14:textId="1DE5CE49" w:rsidR="003D04CC" w:rsidRDefault="003D04CC" w:rsidP="008A5012">
      <w:pPr>
        <w:pStyle w:val="a6"/>
        <w:rPr>
          <w:lang w:val="ru-RU"/>
        </w:rPr>
      </w:pPr>
      <w:r>
        <w:rPr>
          <w:lang w:val="ru-RU"/>
        </w:rPr>
        <w:t xml:space="preserve">Отбор в списке производится при помощи ввода значений в поля </w:t>
      </w:r>
      <w:r w:rsidRPr="003D04CC">
        <w:rPr>
          <w:b/>
          <w:bCs/>
          <w:lang w:val="ru-RU"/>
        </w:rPr>
        <w:t>Быстрый поиск</w:t>
      </w:r>
      <w:r>
        <w:rPr>
          <w:lang w:val="ru-RU"/>
        </w:rPr>
        <w:t xml:space="preserve">, </w:t>
      </w:r>
      <w:r w:rsidRPr="003D04CC">
        <w:rPr>
          <w:b/>
          <w:bCs/>
          <w:lang w:val="ru-RU"/>
        </w:rPr>
        <w:t>Номер пакета</w:t>
      </w:r>
      <w:r>
        <w:rPr>
          <w:lang w:val="ru-RU"/>
        </w:rPr>
        <w:t xml:space="preserve">, </w:t>
      </w:r>
      <w:r w:rsidRPr="003D04CC">
        <w:rPr>
          <w:b/>
          <w:bCs/>
          <w:lang w:val="ru-RU"/>
        </w:rPr>
        <w:t>Дата создания</w:t>
      </w:r>
      <w:r w:rsidR="004448F2">
        <w:rPr>
          <w:b/>
          <w:bCs/>
          <w:lang w:val="ru-RU"/>
        </w:rPr>
        <w:t xml:space="preserve"> от/до</w:t>
      </w:r>
      <w:r>
        <w:rPr>
          <w:lang w:val="ru-RU"/>
        </w:rPr>
        <w:t xml:space="preserve">. По нажатию кнопки </w:t>
      </w:r>
      <w:r w:rsidRPr="004B575B">
        <w:rPr>
          <w:b/>
          <w:bCs/>
          <w:lang w:val="ru-RU"/>
        </w:rPr>
        <w:t>Раскрыть</w:t>
      </w:r>
      <w:r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510AA7D3" wp14:editId="20D5357A">
            <wp:extent cx="173880" cy="173880"/>
            <wp:effectExtent l="0" t="0" r="0" b="0"/>
            <wp:docPr id="21039736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973602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5574" cy="17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отображаются дополнительные поля поиска</w:t>
      </w:r>
      <w:r w:rsidRPr="003D04CC">
        <w:t xml:space="preserve"> </w:t>
      </w:r>
      <w:r>
        <w:rPr>
          <w:lang w:val="ru-RU"/>
        </w:rPr>
        <w:t>(</w:t>
      </w:r>
      <w:r w:rsidRPr="005A12A7">
        <w:t xml:space="preserve">см. рис. </w:t>
      </w:r>
      <w:r w:rsidRPr="005A12A7">
        <w:fldChar w:fldCharType="begin"/>
      </w:r>
      <w:r w:rsidRPr="005A12A7">
        <w:instrText xml:space="preserve"> REF _Ref146805190 \h </w:instrText>
      </w:r>
      <w:r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9</w:t>
      </w:r>
      <w:r w:rsidRPr="005A12A7">
        <w:fldChar w:fldCharType="end"/>
      </w:r>
      <w:r>
        <w:rPr>
          <w:lang w:val="ru-RU"/>
        </w:rPr>
        <w:t>)</w:t>
      </w:r>
      <w:r w:rsidR="00381322">
        <w:rPr>
          <w:lang w:val="ru-RU"/>
        </w:rPr>
        <w:t>.</w:t>
      </w:r>
    </w:p>
    <w:p w14:paraId="21182308" w14:textId="77777777" w:rsidR="008A5012" w:rsidRPr="005A12A7" w:rsidRDefault="008A5012" w:rsidP="008A5012">
      <w:pPr>
        <w:pStyle w:val="affd"/>
        <w:rPr>
          <w:rFonts w:ascii="Times New Roman" w:hAnsi="Times New Roman"/>
          <w:noProof/>
        </w:rPr>
      </w:pPr>
      <w:r>
        <w:rPr>
          <w:noProof/>
        </w:rPr>
        <w:lastRenderedPageBreak/>
        <w:drawing>
          <wp:inline distT="0" distB="0" distL="0" distR="0" wp14:anchorId="3E614B15" wp14:editId="05B71BCB">
            <wp:extent cx="5773977" cy="850789"/>
            <wp:effectExtent l="0" t="0" r="0" b="0"/>
            <wp:docPr id="12456176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1762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67418" cy="86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4BFED" w14:textId="68D88986" w:rsidR="008A5012" w:rsidRDefault="00000000" w:rsidP="008A5012">
      <w:pPr>
        <w:pStyle w:val="a4"/>
        <w:rPr>
          <w:lang w:val="ru-RU"/>
        </w:rPr>
      </w:pPr>
      <w:fldSimple w:instr=" SEQ Рисунок \* ARABIC ">
        <w:bookmarkStart w:id="31" w:name="_Ref146805190"/>
        <w:r w:rsidR="00552CC9">
          <w:rPr>
            <w:noProof/>
          </w:rPr>
          <w:t>9</w:t>
        </w:r>
        <w:bookmarkEnd w:id="31"/>
      </w:fldSimple>
      <w:r w:rsidR="008A5012" w:rsidRPr="005A12A7">
        <w:rPr>
          <w:lang w:val="ru-RU"/>
        </w:rPr>
        <w:t xml:space="preserve"> – </w:t>
      </w:r>
      <w:r w:rsidR="003D04CC">
        <w:rPr>
          <w:lang w:val="ru-RU"/>
        </w:rPr>
        <w:t>Поля для</w:t>
      </w:r>
      <w:r w:rsidR="008A5012" w:rsidRPr="005A12A7">
        <w:rPr>
          <w:lang w:val="ru-RU"/>
        </w:rPr>
        <w:t xml:space="preserve"> отбора данных </w:t>
      </w:r>
      <w:r w:rsidR="003D04CC">
        <w:rPr>
          <w:lang w:val="ru-RU"/>
        </w:rPr>
        <w:t xml:space="preserve">в </w:t>
      </w:r>
      <w:r w:rsidR="008A5012" w:rsidRPr="005A12A7">
        <w:rPr>
          <w:lang w:val="ru-RU"/>
        </w:rPr>
        <w:t>списк</w:t>
      </w:r>
      <w:r w:rsidR="003D04CC">
        <w:rPr>
          <w:lang w:val="ru-RU"/>
        </w:rPr>
        <w:t>е</w:t>
      </w:r>
    </w:p>
    <w:p w14:paraId="3F6B4C24" w14:textId="60B4064A" w:rsidR="008A5012" w:rsidRDefault="008A5012" w:rsidP="008A5012">
      <w:pPr>
        <w:pStyle w:val="a6"/>
        <w:tabs>
          <w:tab w:val="left" w:pos="2880"/>
        </w:tabs>
        <w:rPr>
          <w:lang w:val="ru-RU"/>
        </w:rPr>
      </w:pPr>
    </w:p>
    <w:p w14:paraId="41DA335F" w14:textId="77777777" w:rsidR="008A5012" w:rsidRPr="005A12A7" w:rsidRDefault="008A5012" w:rsidP="008A5012">
      <w:pPr>
        <w:pStyle w:val="a6"/>
      </w:pPr>
      <w:r w:rsidRPr="005A12A7">
        <w:t>Назначение полей фильтра поиска обращений:</w:t>
      </w:r>
    </w:p>
    <w:p w14:paraId="6AF19D93" w14:textId="77777777" w:rsidR="008A5012" w:rsidRDefault="008A5012" w:rsidP="008A5012">
      <w:pPr>
        <w:pStyle w:val="-0"/>
        <w:rPr>
          <w:rFonts w:cs="Times New Roman"/>
        </w:rPr>
      </w:pPr>
      <w:r w:rsidRPr="005A12A7">
        <w:rPr>
          <w:rFonts w:cs="Times New Roman"/>
          <w:b/>
          <w:lang w:val="ru-RU"/>
        </w:rPr>
        <w:t>Номер пакета</w:t>
      </w:r>
      <w:r w:rsidRPr="005A12A7">
        <w:rPr>
          <w:rFonts w:cs="Times New Roman"/>
        </w:rPr>
        <w:t xml:space="preserve"> </w:t>
      </w:r>
      <w:r w:rsidRPr="005A12A7">
        <w:rPr>
          <w:rFonts w:cs="Times New Roman"/>
          <w:lang w:val="ru-RU"/>
        </w:rPr>
        <w:t>–</w:t>
      </w:r>
      <w:r w:rsidRPr="005A12A7">
        <w:rPr>
          <w:rFonts w:cs="Times New Roman"/>
        </w:rPr>
        <w:t xml:space="preserve"> текстовое поле для ввода значения;</w:t>
      </w:r>
    </w:p>
    <w:p w14:paraId="5236F6FA" w14:textId="77777777" w:rsidR="008A5012" w:rsidRPr="005A12A7" w:rsidRDefault="008A5012" w:rsidP="008A5012">
      <w:pPr>
        <w:pStyle w:val="-0"/>
        <w:rPr>
          <w:rFonts w:cs="Times New Roman"/>
        </w:rPr>
      </w:pPr>
      <w:r>
        <w:rPr>
          <w:rFonts w:cs="Times New Roman"/>
          <w:b/>
          <w:lang w:val="ru-RU"/>
        </w:rPr>
        <w:t xml:space="preserve">Типы обращений </w:t>
      </w:r>
      <w:r w:rsidRPr="00A870B7">
        <w:rPr>
          <w:rFonts w:cs="Times New Roman"/>
        </w:rPr>
        <w:t>–</w:t>
      </w:r>
      <w:r>
        <w:rPr>
          <w:rFonts w:cs="Times New Roman"/>
          <w:lang w:val="ru-RU"/>
        </w:rPr>
        <w:t xml:space="preserve"> выпадающий список, в котором необходимо выбрать значение;</w:t>
      </w:r>
    </w:p>
    <w:p w14:paraId="21ADC849" w14:textId="69AC867D" w:rsidR="008A5012" w:rsidRPr="005A12A7" w:rsidRDefault="008A5012" w:rsidP="008A5012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 xml:space="preserve">Дата </w:t>
      </w:r>
      <w:r w:rsidRPr="005A12A7">
        <w:rPr>
          <w:rFonts w:cs="Times New Roman"/>
          <w:b/>
          <w:lang w:val="ru-RU"/>
        </w:rPr>
        <w:t>создания</w:t>
      </w:r>
      <w:r w:rsidRPr="005A12A7">
        <w:rPr>
          <w:rFonts w:cs="Times New Roman"/>
        </w:rPr>
        <w:t xml:space="preserve"> </w:t>
      </w:r>
      <w:r w:rsidRPr="005A12A7">
        <w:rPr>
          <w:rFonts w:cs="Times New Roman"/>
          <w:lang w:val="ru-RU"/>
        </w:rPr>
        <w:t>–</w:t>
      </w:r>
      <w:r w:rsidRPr="005A12A7">
        <w:rPr>
          <w:rFonts w:cs="Times New Roman"/>
        </w:rPr>
        <w:t xml:space="preserve"> </w:t>
      </w:r>
      <w:r w:rsidRPr="005A12A7">
        <w:rPr>
          <w:rFonts w:cs="Times New Roman"/>
          <w:lang w:val="ru-RU"/>
        </w:rPr>
        <w:t>поле</w:t>
      </w:r>
      <w:r w:rsidRPr="005A12A7">
        <w:rPr>
          <w:rFonts w:cs="Times New Roman"/>
        </w:rPr>
        <w:t xml:space="preserve"> для ввода даты. По нажатию кнопки </w:t>
      </w:r>
      <w:r>
        <w:rPr>
          <w:noProof/>
        </w:rPr>
        <w:drawing>
          <wp:inline distT="0" distB="0" distL="0" distR="0" wp14:anchorId="25BE4DE6" wp14:editId="10BF45E7">
            <wp:extent cx="183972" cy="191331"/>
            <wp:effectExtent l="0" t="0" r="6985" b="0"/>
            <wp:docPr id="8191798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179875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5331" cy="20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2A7">
        <w:rPr>
          <w:rFonts w:cs="Times New Roman"/>
        </w:rPr>
        <w:t xml:space="preserve"> откроется календар</w:t>
      </w:r>
      <w:r w:rsidRPr="005A12A7">
        <w:rPr>
          <w:rFonts w:cs="Times New Roman"/>
          <w:lang w:val="ru-RU"/>
        </w:rPr>
        <w:t>ь</w:t>
      </w:r>
      <w:r w:rsidRPr="005A12A7">
        <w:rPr>
          <w:rFonts w:cs="Times New Roman"/>
        </w:rPr>
        <w:t xml:space="preserve"> </w:t>
      </w:r>
      <w:r w:rsidRPr="005A12A7">
        <w:rPr>
          <w:rFonts w:cs="Times New Roman"/>
          <w:lang w:val="ru-RU"/>
        </w:rPr>
        <w:t xml:space="preserve">(см. рис. </w:t>
      </w:r>
      <w:r w:rsidRPr="005A12A7">
        <w:rPr>
          <w:rFonts w:cs="Times New Roman"/>
          <w:lang w:val="ru-RU"/>
        </w:rPr>
        <w:fldChar w:fldCharType="begin"/>
      </w:r>
      <w:r w:rsidRPr="005A12A7">
        <w:rPr>
          <w:rFonts w:cs="Times New Roman"/>
          <w:lang w:val="ru-RU"/>
        </w:rPr>
        <w:instrText xml:space="preserve"> REF _Ref147500866 \h </w:instrText>
      </w:r>
      <w:r>
        <w:rPr>
          <w:rFonts w:cs="Times New Roman"/>
          <w:lang w:val="ru-RU"/>
        </w:rPr>
        <w:instrText xml:space="preserve"> \* MERGEFORMAT </w:instrText>
      </w:r>
      <w:r w:rsidRPr="005A12A7">
        <w:rPr>
          <w:rFonts w:cs="Times New Roman"/>
          <w:lang w:val="ru-RU"/>
        </w:rPr>
      </w:r>
      <w:r w:rsidRPr="005A12A7">
        <w:rPr>
          <w:rFonts w:cs="Times New Roman"/>
          <w:lang w:val="ru-RU"/>
        </w:rPr>
        <w:fldChar w:fldCharType="separate"/>
      </w:r>
      <w:r w:rsidR="00552CC9" w:rsidRPr="00552CC9">
        <w:rPr>
          <w:rFonts w:cs="Times New Roman"/>
          <w:noProof/>
        </w:rPr>
        <w:t>10</w:t>
      </w:r>
      <w:r w:rsidRPr="005A12A7">
        <w:rPr>
          <w:rFonts w:cs="Times New Roman"/>
          <w:lang w:val="ru-RU"/>
        </w:rPr>
        <w:fldChar w:fldCharType="end"/>
      </w:r>
      <w:r w:rsidRPr="005A12A7">
        <w:rPr>
          <w:rFonts w:cs="Times New Roman"/>
          <w:lang w:val="ru-RU"/>
        </w:rPr>
        <w:t>);</w:t>
      </w:r>
    </w:p>
    <w:p w14:paraId="22E96ED7" w14:textId="77777777" w:rsidR="008A5012" w:rsidRPr="005A12A7" w:rsidRDefault="008A5012" w:rsidP="008A5012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4E95E20" wp14:editId="57CCB5BC">
            <wp:extent cx="1741210" cy="1817868"/>
            <wp:effectExtent l="0" t="0" r="0" b="0"/>
            <wp:docPr id="8813665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366506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1" cy="18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DEB2B" w14:textId="7B3C73A0" w:rsidR="008A5012" w:rsidRDefault="00000000" w:rsidP="008A5012">
      <w:pPr>
        <w:pStyle w:val="a4"/>
        <w:rPr>
          <w:lang w:val="ru-RU"/>
        </w:rPr>
      </w:pPr>
      <w:fldSimple w:instr=" SEQ Рисунок \* ARABIC ">
        <w:bookmarkStart w:id="32" w:name="_Ref147500866"/>
        <w:r w:rsidR="00552CC9">
          <w:rPr>
            <w:noProof/>
          </w:rPr>
          <w:t>10</w:t>
        </w:r>
        <w:bookmarkEnd w:id="32"/>
      </w:fldSimple>
      <w:r w:rsidR="008A5012" w:rsidRPr="005A12A7">
        <w:rPr>
          <w:lang w:val="ru-RU"/>
        </w:rPr>
        <w:t xml:space="preserve"> – Календарь</w:t>
      </w:r>
    </w:p>
    <w:p w14:paraId="7843D23E" w14:textId="77777777" w:rsidR="008A5012" w:rsidRPr="00A870B7" w:rsidRDefault="008A5012" w:rsidP="008A5012">
      <w:pPr>
        <w:pStyle w:val="-0"/>
      </w:pPr>
      <w:r w:rsidRPr="00A870B7">
        <w:rPr>
          <w:b/>
          <w:bCs/>
          <w:lang w:val="ru-RU"/>
        </w:rPr>
        <w:t>Номер РР</w:t>
      </w:r>
      <w:r>
        <w:rPr>
          <w:lang w:val="ru-RU"/>
        </w:rPr>
        <w:t xml:space="preserve"> – </w:t>
      </w:r>
      <w:r w:rsidRPr="005A12A7">
        <w:rPr>
          <w:rFonts w:cs="Times New Roman"/>
        </w:rPr>
        <w:t>текстовое поле для ввода значения;</w:t>
      </w:r>
    </w:p>
    <w:p w14:paraId="5CE59E04" w14:textId="77777777" w:rsidR="008A5012" w:rsidRPr="00A870B7" w:rsidRDefault="008A5012" w:rsidP="008A5012">
      <w:pPr>
        <w:pStyle w:val="-0"/>
      </w:pPr>
      <w:r w:rsidRPr="00A870B7">
        <w:rPr>
          <w:b/>
          <w:bCs/>
          <w:lang w:val="ru-RU"/>
        </w:rPr>
        <w:t>КУВД</w:t>
      </w:r>
      <w:r>
        <w:rPr>
          <w:lang w:val="ru-RU"/>
        </w:rPr>
        <w:t xml:space="preserve"> – </w:t>
      </w:r>
      <w:r w:rsidRPr="005A12A7">
        <w:rPr>
          <w:rFonts w:cs="Times New Roman"/>
        </w:rPr>
        <w:t>текстовое поле для ввода значения;</w:t>
      </w:r>
    </w:p>
    <w:p w14:paraId="6FEBE547" w14:textId="77777777" w:rsidR="008A5012" w:rsidRPr="00517955" w:rsidRDefault="008A5012" w:rsidP="008A5012">
      <w:pPr>
        <w:pStyle w:val="-0"/>
        <w:rPr>
          <w:rFonts w:cs="Times New Roman"/>
        </w:rPr>
      </w:pPr>
      <w:r w:rsidRPr="005A12A7">
        <w:rPr>
          <w:rFonts w:cs="Times New Roman"/>
          <w:b/>
          <w:lang w:val="ru-RU"/>
        </w:rPr>
        <w:t>Статусы</w:t>
      </w:r>
      <w:r w:rsidRPr="005A12A7">
        <w:rPr>
          <w:rFonts w:cs="Times New Roman"/>
        </w:rPr>
        <w:t xml:space="preserve"> </w:t>
      </w:r>
      <w:r w:rsidRPr="005A12A7">
        <w:rPr>
          <w:rFonts w:cs="Times New Roman"/>
          <w:lang w:val="ru-RU"/>
        </w:rPr>
        <w:t>–</w:t>
      </w:r>
      <w:r w:rsidRPr="005A12A7">
        <w:rPr>
          <w:rFonts w:cs="Times New Roman"/>
        </w:rPr>
        <w:t xml:space="preserve"> </w:t>
      </w:r>
      <w:r w:rsidRPr="005A12A7">
        <w:rPr>
          <w:rFonts w:cs="Times New Roman"/>
          <w:lang w:val="ru-RU"/>
        </w:rPr>
        <w:t>поле</w:t>
      </w:r>
      <w:r w:rsidRPr="005A12A7">
        <w:rPr>
          <w:rFonts w:cs="Times New Roman"/>
        </w:rPr>
        <w:t xml:space="preserve"> с возможностью выбора значения из справочника. Для поиска значений необходимо ввести часть значения</w:t>
      </w:r>
      <w:r w:rsidRPr="005A12A7">
        <w:rPr>
          <w:rFonts w:cs="Times New Roman"/>
          <w:lang w:val="ru-RU"/>
        </w:rPr>
        <w:t>, либо нажать стрелку и выбрать значение из выпадающего списка</w:t>
      </w:r>
      <w:r>
        <w:rPr>
          <w:rFonts w:cs="Times New Roman"/>
          <w:lang w:val="ru-RU"/>
        </w:rPr>
        <w:t>;</w:t>
      </w:r>
    </w:p>
    <w:p w14:paraId="47C7CF3A" w14:textId="77777777" w:rsidR="008A5012" w:rsidRPr="00517955" w:rsidRDefault="008A5012" w:rsidP="008A5012">
      <w:pPr>
        <w:pStyle w:val="-0"/>
        <w:rPr>
          <w:rFonts w:cs="Times New Roman"/>
        </w:rPr>
      </w:pPr>
      <w:r>
        <w:rPr>
          <w:rFonts w:cs="Times New Roman"/>
          <w:b/>
          <w:lang w:val="ru-RU"/>
        </w:rPr>
        <w:t xml:space="preserve">Объект </w:t>
      </w:r>
      <w:r w:rsidRPr="00517955">
        <w:rPr>
          <w:rFonts w:cs="Times New Roman"/>
        </w:rPr>
        <w:t>–</w:t>
      </w:r>
      <w:r>
        <w:rPr>
          <w:rFonts w:cs="Times New Roman"/>
          <w:lang w:val="ru-RU"/>
        </w:rPr>
        <w:t xml:space="preserve"> </w:t>
      </w:r>
      <w:r w:rsidRPr="005A12A7">
        <w:rPr>
          <w:rFonts w:cs="Times New Roman"/>
        </w:rPr>
        <w:t>текстовое поле для ввода значения;</w:t>
      </w:r>
    </w:p>
    <w:p w14:paraId="5765B66A" w14:textId="77777777" w:rsidR="008A5012" w:rsidRPr="005A12A7" w:rsidRDefault="008A5012" w:rsidP="008A5012">
      <w:pPr>
        <w:pStyle w:val="-0"/>
        <w:rPr>
          <w:rFonts w:cs="Times New Roman"/>
        </w:rPr>
      </w:pPr>
      <w:r>
        <w:rPr>
          <w:rFonts w:cs="Times New Roman"/>
          <w:b/>
          <w:lang w:val="ru-RU"/>
        </w:rPr>
        <w:t xml:space="preserve">Участник </w:t>
      </w:r>
      <w:r w:rsidRPr="00517955">
        <w:rPr>
          <w:rFonts w:cs="Times New Roman"/>
        </w:rPr>
        <w:t>–</w:t>
      </w:r>
      <w:r>
        <w:rPr>
          <w:rFonts w:cs="Times New Roman"/>
          <w:lang w:val="ru-RU"/>
        </w:rPr>
        <w:t xml:space="preserve"> </w:t>
      </w:r>
      <w:r w:rsidRPr="005A12A7">
        <w:rPr>
          <w:rFonts w:cs="Times New Roman"/>
        </w:rPr>
        <w:t>текстовое поле для ввода значения</w:t>
      </w:r>
      <w:r>
        <w:rPr>
          <w:rFonts w:cs="Times New Roman"/>
          <w:lang w:val="ru-RU"/>
        </w:rPr>
        <w:t>.</w:t>
      </w:r>
    </w:p>
    <w:p w14:paraId="61B628F5" w14:textId="77777777" w:rsidR="008A5012" w:rsidRPr="005A12A7" w:rsidRDefault="008A5012" w:rsidP="008A5012">
      <w:pPr>
        <w:pStyle w:val="a6"/>
      </w:pPr>
    </w:p>
    <w:p w14:paraId="6E79D8E1" w14:textId="09A18465" w:rsidR="00E9353D" w:rsidRPr="005A12A7" w:rsidRDefault="008A5012" w:rsidP="008A5012">
      <w:pPr>
        <w:pStyle w:val="31"/>
      </w:pPr>
      <w:bookmarkStart w:id="33" w:name="_Ref169540723"/>
      <w:r w:rsidRPr="005A12A7">
        <w:t>Действия для списка</w:t>
      </w:r>
      <w:bookmarkEnd w:id="33"/>
    </w:p>
    <w:p w14:paraId="44B53F74" w14:textId="56A7C7E2" w:rsidR="00E9353D" w:rsidRPr="005A12A7" w:rsidRDefault="004877A8" w:rsidP="003C3568">
      <w:pPr>
        <w:pStyle w:val="a6"/>
        <w:rPr>
          <w:lang w:val="ru-RU"/>
        </w:rPr>
      </w:pPr>
      <w:r>
        <w:rPr>
          <w:lang w:val="ru-RU"/>
        </w:rPr>
        <w:t>В з</w:t>
      </w:r>
      <w:r w:rsidR="00E9353D" w:rsidRPr="005A12A7">
        <w:t>аголовк</w:t>
      </w:r>
      <w:r>
        <w:rPr>
          <w:lang w:val="ru-RU"/>
        </w:rPr>
        <w:t>е</w:t>
      </w:r>
      <w:r w:rsidR="00E9353D" w:rsidRPr="005A12A7">
        <w:t xml:space="preserve"> столбц</w:t>
      </w:r>
      <w:r>
        <w:rPr>
          <w:lang w:val="ru-RU"/>
        </w:rPr>
        <w:t xml:space="preserve">а, по нажатию кнопки меню </w:t>
      </w:r>
      <w:r>
        <w:rPr>
          <w:noProof/>
        </w:rPr>
        <w:drawing>
          <wp:inline distT="0" distB="0" distL="0" distR="0" wp14:anchorId="1F1FA1A6" wp14:editId="71D107B3">
            <wp:extent cx="154434" cy="191204"/>
            <wp:effectExtent l="0" t="0" r="0" b="0"/>
            <wp:docPr id="6158654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86541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6572" cy="19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, открывается список </w:t>
      </w:r>
      <w:r w:rsidR="00683F8E">
        <w:rPr>
          <w:lang w:val="ru-RU"/>
        </w:rPr>
        <w:t>действий для списка</w:t>
      </w:r>
      <w:r w:rsidR="00437D90" w:rsidRPr="005A12A7">
        <w:rPr>
          <w:lang w:val="ru-RU"/>
        </w:rPr>
        <w:t xml:space="preserve"> (см. рис. </w:t>
      </w:r>
      <w:r w:rsidR="00437D90" w:rsidRPr="005A12A7">
        <w:rPr>
          <w:lang w:val="ru-RU"/>
        </w:rPr>
        <w:fldChar w:fldCharType="begin"/>
      </w:r>
      <w:r w:rsidR="00437D90" w:rsidRPr="005A12A7">
        <w:rPr>
          <w:lang w:val="ru-RU"/>
        </w:rPr>
        <w:instrText xml:space="preserve"> REF _Ref147746485 \h </w:instrText>
      </w:r>
      <w:r w:rsidR="005A12A7">
        <w:rPr>
          <w:lang w:val="ru-RU"/>
        </w:rPr>
        <w:instrText xml:space="preserve"> \* MERGEFORMAT </w:instrText>
      </w:r>
      <w:r w:rsidR="00437D90" w:rsidRPr="005A12A7">
        <w:rPr>
          <w:lang w:val="ru-RU"/>
        </w:rPr>
      </w:r>
      <w:r w:rsidR="00437D90" w:rsidRPr="005A12A7">
        <w:rPr>
          <w:lang w:val="ru-RU"/>
        </w:rPr>
        <w:fldChar w:fldCharType="separate"/>
      </w:r>
      <w:r w:rsidR="00552CC9">
        <w:rPr>
          <w:noProof/>
        </w:rPr>
        <w:t>11</w:t>
      </w:r>
      <w:r w:rsidR="00437D90" w:rsidRPr="005A12A7">
        <w:rPr>
          <w:lang w:val="ru-RU"/>
        </w:rPr>
        <w:fldChar w:fldCharType="end"/>
      </w:r>
      <w:r w:rsidR="00437D90" w:rsidRPr="005A12A7">
        <w:rPr>
          <w:lang w:val="ru-RU"/>
        </w:rPr>
        <w:t>).</w:t>
      </w:r>
    </w:p>
    <w:p w14:paraId="61E97165" w14:textId="12BD2661" w:rsidR="00437D90" w:rsidRPr="005A12A7" w:rsidRDefault="000C76E6" w:rsidP="00437D90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7D75FFEC" wp14:editId="611731B6">
            <wp:extent cx="4750950" cy="2209091"/>
            <wp:effectExtent l="0" t="0" r="0" b="0"/>
            <wp:docPr id="17025195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51958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64879" cy="2215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CEA72" w14:textId="05AB23A3" w:rsidR="00E9353D" w:rsidRPr="005A12A7" w:rsidRDefault="00000000" w:rsidP="00437D90">
      <w:pPr>
        <w:pStyle w:val="a4"/>
        <w:rPr>
          <w:lang w:val="ru-RU"/>
        </w:rPr>
      </w:pPr>
      <w:fldSimple w:instr=" SEQ Рисунок \* ARABIC ">
        <w:bookmarkStart w:id="34" w:name="_Ref147746485"/>
        <w:r w:rsidR="00552CC9">
          <w:rPr>
            <w:noProof/>
          </w:rPr>
          <w:t>11</w:t>
        </w:r>
        <w:bookmarkEnd w:id="34"/>
      </w:fldSimple>
      <w:r w:rsidR="00437D90" w:rsidRPr="005A12A7">
        <w:rPr>
          <w:lang w:val="ru-RU"/>
        </w:rPr>
        <w:t xml:space="preserve"> – Действия для списка</w:t>
      </w:r>
    </w:p>
    <w:p w14:paraId="442594EF" w14:textId="24A90510" w:rsidR="00437D90" w:rsidRPr="005A12A7" w:rsidRDefault="00437D90" w:rsidP="00437D90">
      <w:pPr>
        <w:pStyle w:val="-0"/>
        <w:rPr>
          <w:rFonts w:cs="Times New Roman"/>
        </w:rPr>
      </w:pPr>
      <w:r w:rsidRPr="005A12A7">
        <w:rPr>
          <w:rFonts w:cs="Times New Roman"/>
        </w:rPr>
        <w:t>Отменить сортировку</w:t>
      </w:r>
      <w:r w:rsidRPr="005A12A7">
        <w:rPr>
          <w:rFonts w:cs="Times New Roman"/>
          <w:lang w:val="ru-RU"/>
        </w:rPr>
        <w:t xml:space="preserve"> – отмена фильтрации списка.</w:t>
      </w:r>
    </w:p>
    <w:p w14:paraId="399C2F81" w14:textId="3E91EFB8" w:rsidR="00437D90" w:rsidRPr="005A12A7" w:rsidRDefault="00437D90" w:rsidP="00437D90">
      <w:pPr>
        <w:pStyle w:val="-0"/>
        <w:rPr>
          <w:rFonts w:cs="Times New Roman"/>
        </w:rPr>
      </w:pPr>
      <w:r w:rsidRPr="005A12A7">
        <w:rPr>
          <w:rFonts w:cs="Times New Roman"/>
        </w:rPr>
        <w:t>Сортировать по возрастанию</w:t>
      </w:r>
      <w:r w:rsidRPr="005A12A7">
        <w:rPr>
          <w:rFonts w:cs="Times New Roman"/>
          <w:lang w:val="ru-RU"/>
        </w:rPr>
        <w:t xml:space="preserve"> – сортировка в выбранном столбце от меньшего значения к большему.</w:t>
      </w:r>
    </w:p>
    <w:p w14:paraId="1D8D44A5" w14:textId="6FED994A" w:rsidR="00437D90" w:rsidRPr="005A12A7" w:rsidRDefault="00437D90" w:rsidP="00437D90">
      <w:pPr>
        <w:pStyle w:val="-0"/>
        <w:rPr>
          <w:rFonts w:cs="Times New Roman"/>
        </w:rPr>
      </w:pPr>
      <w:r w:rsidRPr="005A12A7">
        <w:rPr>
          <w:rFonts w:cs="Times New Roman"/>
        </w:rPr>
        <w:t>Сортировать по убыванию</w:t>
      </w:r>
      <w:r w:rsidRPr="005A12A7">
        <w:rPr>
          <w:rFonts w:cs="Times New Roman"/>
          <w:lang w:val="ru-RU"/>
        </w:rPr>
        <w:t xml:space="preserve"> – сортировка в выбранном столбце от большего значения к меньшему.</w:t>
      </w:r>
    </w:p>
    <w:p w14:paraId="293B623C" w14:textId="7F8E21CC" w:rsidR="00437D90" w:rsidRPr="005A12A7" w:rsidRDefault="00437D90" w:rsidP="00437D90">
      <w:pPr>
        <w:pStyle w:val="-0"/>
        <w:rPr>
          <w:rFonts w:cs="Times New Roman"/>
        </w:rPr>
      </w:pPr>
      <w:r w:rsidRPr="005A12A7">
        <w:rPr>
          <w:rFonts w:cs="Times New Roman"/>
        </w:rPr>
        <w:t>Фильтр</w:t>
      </w:r>
      <w:r w:rsidRPr="005A12A7">
        <w:rPr>
          <w:rFonts w:cs="Times New Roman"/>
          <w:lang w:val="ru-RU"/>
        </w:rPr>
        <w:t xml:space="preserve"> – </w:t>
      </w:r>
      <w:r w:rsidR="00EA14AC" w:rsidRPr="005A12A7">
        <w:rPr>
          <w:rFonts w:cs="Times New Roman"/>
          <w:lang w:val="ru-RU"/>
        </w:rPr>
        <w:t xml:space="preserve">отбор в списке по нескольким условиям (см. рис. </w:t>
      </w:r>
      <w:r w:rsidR="00EA14AC" w:rsidRPr="005A12A7">
        <w:rPr>
          <w:rFonts w:cs="Times New Roman"/>
          <w:lang w:val="ru-RU"/>
        </w:rPr>
        <w:fldChar w:fldCharType="begin"/>
      </w:r>
      <w:r w:rsidR="00EA14AC" w:rsidRPr="005A12A7">
        <w:rPr>
          <w:rFonts w:cs="Times New Roman"/>
          <w:lang w:val="ru-RU"/>
        </w:rPr>
        <w:instrText xml:space="preserve"> REF _Ref147747284 \h </w:instrText>
      </w:r>
      <w:r w:rsidR="005A12A7">
        <w:rPr>
          <w:rFonts w:cs="Times New Roman"/>
          <w:lang w:val="ru-RU"/>
        </w:rPr>
        <w:instrText xml:space="preserve"> \* MERGEFORMAT </w:instrText>
      </w:r>
      <w:r w:rsidR="00EA14AC" w:rsidRPr="005A12A7">
        <w:rPr>
          <w:rFonts w:cs="Times New Roman"/>
          <w:lang w:val="ru-RU"/>
        </w:rPr>
      </w:r>
      <w:r w:rsidR="00EA14AC" w:rsidRPr="005A12A7">
        <w:rPr>
          <w:rFonts w:cs="Times New Roman"/>
          <w:lang w:val="ru-RU"/>
        </w:rPr>
        <w:fldChar w:fldCharType="separate"/>
      </w:r>
      <w:r w:rsidR="00552CC9" w:rsidRPr="00552CC9">
        <w:rPr>
          <w:rFonts w:cs="Times New Roman"/>
          <w:noProof/>
        </w:rPr>
        <w:t>12</w:t>
      </w:r>
      <w:r w:rsidR="00EA14AC" w:rsidRPr="005A12A7">
        <w:rPr>
          <w:rFonts w:cs="Times New Roman"/>
          <w:lang w:val="ru-RU"/>
        </w:rPr>
        <w:fldChar w:fldCharType="end"/>
      </w:r>
      <w:r w:rsidR="00EA14AC" w:rsidRPr="005A12A7">
        <w:rPr>
          <w:rFonts w:cs="Times New Roman"/>
          <w:lang w:val="ru-RU"/>
        </w:rPr>
        <w:t>).</w:t>
      </w:r>
      <w:r w:rsidR="00A92B43" w:rsidRPr="005A12A7">
        <w:rPr>
          <w:rFonts w:cs="Times New Roman"/>
          <w:lang w:val="ru-RU"/>
        </w:rPr>
        <w:t xml:space="preserve"> Для добавления условия необходимо нажать кнопку </w:t>
      </w:r>
      <w:r w:rsidR="00A92B43" w:rsidRPr="005A12A7">
        <w:rPr>
          <w:rFonts w:cs="Times New Roman"/>
          <w:b/>
          <w:bCs/>
          <w:lang w:val="ru-RU"/>
        </w:rPr>
        <w:t>Добавить фильтр</w:t>
      </w:r>
      <w:r w:rsidR="00A92B43" w:rsidRPr="005A12A7">
        <w:rPr>
          <w:rFonts w:cs="Times New Roman"/>
          <w:lang w:val="ru-RU"/>
        </w:rPr>
        <w:t xml:space="preserve">, затем заполнить поле </w:t>
      </w:r>
      <w:r w:rsidR="00A92B43" w:rsidRPr="005A12A7">
        <w:rPr>
          <w:rFonts w:cs="Times New Roman"/>
          <w:b/>
          <w:bCs/>
          <w:lang w:val="ru-RU"/>
        </w:rPr>
        <w:t>Значение</w:t>
      </w:r>
      <w:r w:rsidR="00A92B43" w:rsidRPr="005A12A7">
        <w:rPr>
          <w:rFonts w:cs="Times New Roman"/>
          <w:lang w:val="ru-RU"/>
        </w:rPr>
        <w:t>.</w:t>
      </w:r>
    </w:p>
    <w:p w14:paraId="47C64F3F" w14:textId="70D3F748" w:rsidR="00EA14AC" w:rsidRPr="005A12A7" w:rsidRDefault="00CB64B2" w:rsidP="00EA14AC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EC27AE9" wp14:editId="40E08534">
            <wp:extent cx="3617109" cy="1031684"/>
            <wp:effectExtent l="0" t="0" r="2540" b="0"/>
            <wp:docPr id="13216517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651796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644696" cy="103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CE023" w14:textId="42024CBF" w:rsidR="00EA14AC" w:rsidRPr="005A12A7" w:rsidRDefault="00000000" w:rsidP="00EA14AC">
      <w:pPr>
        <w:pStyle w:val="a4"/>
      </w:pPr>
      <w:fldSimple w:instr=" SEQ Рисунок \* ARABIC ">
        <w:bookmarkStart w:id="35" w:name="_Ref147747284"/>
        <w:r w:rsidR="00552CC9">
          <w:rPr>
            <w:noProof/>
          </w:rPr>
          <w:t>12</w:t>
        </w:r>
        <w:bookmarkEnd w:id="35"/>
      </w:fldSimple>
      <w:r w:rsidR="00EA14AC" w:rsidRPr="005A12A7">
        <w:rPr>
          <w:lang w:val="ru-RU"/>
        </w:rPr>
        <w:t xml:space="preserve"> – Создание фильтра с несколькими условиями</w:t>
      </w:r>
    </w:p>
    <w:p w14:paraId="6A8E1AA1" w14:textId="17D103F5" w:rsidR="00437D90" w:rsidRPr="005A12A7" w:rsidRDefault="00437D90" w:rsidP="00437D90">
      <w:pPr>
        <w:pStyle w:val="-0"/>
        <w:rPr>
          <w:rFonts w:cs="Times New Roman"/>
        </w:rPr>
      </w:pPr>
      <w:r w:rsidRPr="005A12A7">
        <w:rPr>
          <w:rFonts w:cs="Times New Roman"/>
        </w:rPr>
        <w:t>Скрыть</w:t>
      </w:r>
      <w:r w:rsidRPr="005A12A7">
        <w:rPr>
          <w:rFonts w:cs="Times New Roman"/>
          <w:lang w:val="ru-RU"/>
        </w:rPr>
        <w:t xml:space="preserve"> – скрыть выбранные столбцы.</w:t>
      </w:r>
    </w:p>
    <w:p w14:paraId="3CF04F63" w14:textId="20311F55" w:rsidR="00437D90" w:rsidRPr="005A12A7" w:rsidRDefault="00437D90" w:rsidP="00437D90">
      <w:pPr>
        <w:pStyle w:val="-0"/>
        <w:rPr>
          <w:rFonts w:cs="Times New Roman"/>
        </w:rPr>
      </w:pPr>
      <w:r w:rsidRPr="005A12A7">
        <w:rPr>
          <w:rFonts w:cs="Times New Roman"/>
        </w:rPr>
        <w:t>Показать столбцы</w:t>
      </w:r>
      <w:r w:rsidRPr="005A12A7">
        <w:rPr>
          <w:rFonts w:cs="Times New Roman"/>
          <w:lang w:val="ru-RU"/>
        </w:rPr>
        <w:t xml:space="preserve"> – отобразить скрытые столбцы.</w:t>
      </w:r>
    </w:p>
    <w:p w14:paraId="4175729C" w14:textId="3427DB7E" w:rsidR="00437D90" w:rsidRPr="005A12A7" w:rsidRDefault="00437D90" w:rsidP="00437D90">
      <w:pPr>
        <w:pStyle w:val="-0"/>
        <w:rPr>
          <w:rFonts w:cs="Times New Roman"/>
        </w:rPr>
      </w:pPr>
      <w:r w:rsidRPr="005A12A7">
        <w:rPr>
          <w:rFonts w:cs="Times New Roman"/>
        </w:rPr>
        <w:t>Закрепить слева</w:t>
      </w:r>
      <w:r w:rsidR="00A92B43" w:rsidRPr="005A12A7">
        <w:rPr>
          <w:rFonts w:cs="Times New Roman"/>
          <w:lang w:val="ru-RU"/>
        </w:rPr>
        <w:t xml:space="preserve"> – перенести выбранный столбец в левую части списка. Для отмены необходимо выбрать в списке действие </w:t>
      </w:r>
      <w:r w:rsidR="00A92B43" w:rsidRPr="005A12A7">
        <w:rPr>
          <w:rFonts w:cs="Times New Roman"/>
          <w:b/>
          <w:bCs/>
          <w:lang w:val="ru-RU"/>
        </w:rPr>
        <w:t>Открепить</w:t>
      </w:r>
      <w:r w:rsidR="00A92B43" w:rsidRPr="005A12A7">
        <w:rPr>
          <w:rFonts w:cs="Times New Roman"/>
          <w:lang w:val="ru-RU"/>
        </w:rPr>
        <w:t>.</w:t>
      </w:r>
    </w:p>
    <w:p w14:paraId="7A3A1AA0" w14:textId="03260745" w:rsidR="00437D90" w:rsidRPr="005A12A7" w:rsidRDefault="00437D90" w:rsidP="00437D90">
      <w:pPr>
        <w:pStyle w:val="-0"/>
        <w:rPr>
          <w:rFonts w:cs="Times New Roman"/>
        </w:rPr>
      </w:pPr>
      <w:r w:rsidRPr="005A12A7">
        <w:rPr>
          <w:rFonts w:cs="Times New Roman"/>
        </w:rPr>
        <w:t>Закрепить справа</w:t>
      </w:r>
      <w:r w:rsidR="00A92B43" w:rsidRPr="005A12A7">
        <w:rPr>
          <w:rFonts w:cs="Times New Roman"/>
          <w:lang w:val="ru-RU"/>
        </w:rPr>
        <w:t xml:space="preserve"> – перенести выбранный столбец в правую часть списка. Для отмены необходимо выбрать в списке действие </w:t>
      </w:r>
      <w:r w:rsidR="00A92B43" w:rsidRPr="005A12A7">
        <w:rPr>
          <w:rFonts w:cs="Times New Roman"/>
          <w:b/>
          <w:bCs/>
          <w:lang w:val="ru-RU"/>
        </w:rPr>
        <w:t>Открепить</w:t>
      </w:r>
      <w:r w:rsidR="00A92B43" w:rsidRPr="005A12A7">
        <w:rPr>
          <w:rFonts w:cs="Times New Roman"/>
          <w:lang w:val="ru-RU"/>
        </w:rPr>
        <w:t>.</w:t>
      </w:r>
    </w:p>
    <w:p w14:paraId="67A75103" w14:textId="77777777" w:rsidR="00567026" w:rsidRPr="005A12A7" w:rsidRDefault="00567026" w:rsidP="003C3568">
      <w:pPr>
        <w:pStyle w:val="a6"/>
      </w:pPr>
    </w:p>
    <w:p w14:paraId="2270AB9A" w14:textId="59FDD229" w:rsidR="00E9353D" w:rsidRPr="005A12A7" w:rsidRDefault="00F52518" w:rsidP="003C3568">
      <w:pPr>
        <w:pStyle w:val="20"/>
      </w:pPr>
      <w:bookmarkStart w:id="36" w:name="_Ref148430301"/>
      <w:bookmarkStart w:id="37" w:name="_Toc169860313"/>
      <w:r w:rsidRPr="005A12A7">
        <w:t>Обращени</w:t>
      </w:r>
      <w:r w:rsidR="00923BF4" w:rsidRPr="005A12A7">
        <w:t>я</w:t>
      </w:r>
      <w:bookmarkEnd w:id="36"/>
      <w:bookmarkEnd w:id="37"/>
    </w:p>
    <w:p w14:paraId="0E90BE34" w14:textId="23B7F525" w:rsidR="00CF7875" w:rsidRDefault="00CF7875" w:rsidP="003C3568">
      <w:pPr>
        <w:pStyle w:val="a6"/>
        <w:rPr>
          <w:noProof/>
          <w:lang w:val="ru-RU"/>
        </w:rPr>
      </w:pPr>
      <w:r>
        <w:rPr>
          <w:noProof/>
          <w:lang w:val="ru-RU"/>
        </w:rPr>
        <w:t xml:space="preserve">Для создания обращения в главном меню выбрать </w:t>
      </w:r>
      <w:r w:rsidRPr="00CF7875">
        <w:rPr>
          <w:b/>
          <w:bCs/>
          <w:noProof/>
          <w:lang w:val="ru-RU"/>
        </w:rPr>
        <w:t>Создать обращение</w:t>
      </w:r>
      <w:r>
        <w:rPr>
          <w:noProof/>
          <w:lang w:val="ru-RU"/>
        </w:rPr>
        <w:t>. Откроется навигатор заявлений. Выбрать раздел</w:t>
      </w:r>
      <w:r w:rsidR="00D027A3">
        <w:rPr>
          <w:noProof/>
          <w:lang w:val="ru-RU"/>
        </w:rPr>
        <w:t xml:space="preserve"> и в строке с наименование УРД нажать кнопку </w:t>
      </w:r>
      <w:r w:rsidR="00D027A3" w:rsidRPr="00D027A3">
        <w:rPr>
          <w:b/>
          <w:bCs/>
          <w:noProof/>
          <w:lang w:val="ru-RU"/>
        </w:rPr>
        <w:t>Создать</w:t>
      </w:r>
      <w:r w:rsidR="00D027A3">
        <w:rPr>
          <w:noProof/>
          <w:lang w:val="ru-RU"/>
        </w:rPr>
        <w:t xml:space="preserve"> </w:t>
      </w:r>
      <w:r w:rsidR="00D027A3">
        <w:rPr>
          <w:noProof/>
        </w:rPr>
        <w:drawing>
          <wp:inline distT="0" distB="0" distL="0" distR="0" wp14:anchorId="306C6518" wp14:editId="7B621381">
            <wp:extent cx="151682" cy="180574"/>
            <wp:effectExtent l="0" t="0" r="0" b="0"/>
            <wp:docPr id="11372585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258519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5172" cy="18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27A3">
        <w:rPr>
          <w:noProof/>
          <w:lang w:val="ru-RU"/>
        </w:rPr>
        <w:t xml:space="preserve"> (см. рис. </w:t>
      </w:r>
      <w:r w:rsidR="00D027A3">
        <w:rPr>
          <w:noProof/>
          <w:lang w:val="ru-RU"/>
        </w:rPr>
        <w:fldChar w:fldCharType="begin"/>
      </w:r>
      <w:r w:rsidR="00D027A3">
        <w:rPr>
          <w:noProof/>
          <w:lang w:val="ru-RU"/>
        </w:rPr>
        <w:instrText xml:space="preserve"> REF _Ref169623541 \h </w:instrText>
      </w:r>
      <w:r w:rsidR="00D027A3">
        <w:rPr>
          <w:noProof/>
          <w:lang w:val="ru-RU"/>
        </w:rPr>
      </w:r>
      <w:r w:rsidR="00D027A3">
        <w:rPr>
          <w:noProof/>
          <w:lang w:val="ru-RU"/>
        </w:rPr>
        <w:fldChar w:fldCharType="separate"/>
      </w:r>
      <w:r w:rsidR="00552CC9">
        <w:rPr>
          <w:noProof/>
        </w:rPr>
        <w:t>13</w:t>
      </w:r>
      <w:r w:rsidR="00D027A3">
        <w:rPr>
          <w:noProof/>
          <w:lang w:val="ru-RU"/>
        </w:rPr>
        <w:fldChar w:fldCharType="end"/>
      </w:r>
      <w:r w:rsidR="00D027A3">
        <w:rPr>
          <w:noProof/>
          <w:lang w:val="ru-RU"/>
        </w:rPr>
        <w:t xml:space="preserve">). </w:t>
      </w:r>
    </w:p>
    <w:p w14:paraId="028793BC" w14:textId="77777777" w:rsidR="00D027A3" w:rsidRDefault="00D027A3" w:rsidP="00D027A3">
      <w:pPr>
        <w:pStyle w:val="affd"/>
      </w:pPr>
      <w:r>
        <w:rPr>
          <w:noProof/>
        </w:rPr>
        <w:lastRenderedPageBreak/>
        <w:drawing>
          <wp:inline distT="0" distB="0" distL="0" distR="0" wp14:anchorId="51732607" wp14:editId="4480B17D">
            <wp:extent cx="5085825" cy="1626493"/>
            <wp:effectExtent l="0" t="0" r="0" b="0"/>
            <wp:docPr id="17324156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41569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06525" cy="163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D6BFB" w14:textId="5C15A372" w:rsidR="00D027A3" w:rsidRPr="00D027A3" w:rsidRDefault="00D027A3" w:rsidP="00D027A3">
      <w:pPr>
        <w:pStyle w:val="a4"/>
        <w:rPr>
          <w:noProof/>
          <w:lang w:val="ru-RU"/>
        </w:rPr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" w:name="_Ref169623541"/>
      <w:r w:rsidR="00552CC9">
        <w:rPr>
          <w:noProof/>
        </w:rPr>
        <w:t>13</w:t>
      </w:r>
      <w:bookmarkEnd w:id="38"/>
      <w:r>
        <w:rPr>
          <w:noProof/>
        </w:rPr>
        <w:fldChar w:fldCharType="end"/>
      </w:r>
      <w:r>
        <w:rPr>
          <w:noProof/>
          <w:lang w:val="ru-RU"/>
        </w:rPr>
        <w:t xml:space="preserve"> – Создание обращения</w:t>
      </w:r>
    </w:p>
    <w:p w14:paraId="42EDE1BE" w14:textId="75EE54C9" w:rsidR="00F52518" w:rsidRPr="005A12A7" w:rsidRDefault="00F52518" w:rsidP="003C3568">
      <w:pPr>
        <w:pStyle w:val="a6"/>
        <w:rPr>
          <w:noProof/>
          <w:lang w:val="ru-RU"/>
        </w:rPr>
      </w:pPr>
      <w:r w:rsidRPr="005A12A7">
        <w:rPr>
          <w:noProof/>
        </w:rPr>
        <w:t xml:space="preserve">Форма обращения </w:t>
      </w:r>
      <w:r w:rsidR="000149AD" w:rsidRPr="005A12A7">
        <w:rPr>
          <w:noProof/>
        </w:rPr>
        <w:t xml:space="preserve">состоит из блоков </w:t>
      </w:r>
      <w:r w:rsidR="000149AD" w:rsidRPr="005A12A7">
        <w:rPr>
          <w:b/>
          <w:bCs/>
          <w:noProof/>
        </w:rPr>
        <w:t>Описание обращения</w:t>
      </w:r>
      <w:r w:rsidR="000149AD" w:rsidRPr="005A12A7">
        <w:rPr>
          <w:noProof/>
        </w:rPr>
        <w:t xml:space="preserve">, </w:t>
      </w:r>
      <w:r w:rsidR="000149AD" w:rsidRPr="005A12A7">
        <w:rPr>
          <w:b/>
          <w:bCs/>
          <w:noProof/>
        </w:rPr>
        <w:t>Заявления</w:t>
      </w:r>
      <w:r w:rsidR="000149AD" w:rsidRPr="005A12A7">
        <w:rPr>
          <w:noProof/>
        </w:rPr>
        <w:t xml:space="preserve">, </w:t>
      </w:r>
      <w:r w:rsidR="008A5012" w:rsidRPr="008A5012">
        <w:rPr>
          <w:b/>
          <w:bCs/>
          <w:noProof/>
          <w:lang w:val="ru-RU"/>
        </w:rPr>
        <w:t>Объекты</w:t>
      </w:r>
      <w:r w:rsidR="008A5012">
        <w:rPr>
          <w:noProof/>
          <w:lang w:val="ru-RU"/>
        </w:rPr>
        <w:t xml:space="preserve">, </w:t>
      </w:r>
      <w:r w:rsidR="008A5012" w:rsidRPr="008A5012">
        <w:rPr>
          <w:b/>
          <w:bCs/>
          <w:noProof/>
          <w:lang w:val="ru-RU"/>
        </w:rPr>
        <w:t>Физические лица</w:t>
      </w:r>
      <w:r w:rsidR="008A5012">
        <w:rPr>
          <w:noProof/>
          <w:lang w:val="ru-RU"/>
        </w:rPr>
        <w:t xml:space="preserve">, </w:t>
      </w:r>
      <w:r w:rsidR="008A5012" w:rsidRPr="008A5012">
        <w:rPr>
          <w:b/>
          <w:bCs/>
          <w:noProof/>
          <w:lang w:val="ru-RU"/>
        </w:rPr>
        <w:t>Документы</w:t>
      </w:r>
      <w:r w:rsidR="000149AD" w:rsidRPr="005A12A7">
        <w:rPr>
          <w:noProof/>
        </w:rPr>
        <w:t xml:space="preserve"> (см. рис. </w:t>
      </w:r>
      <w:r w:rsidR="008F79E6" w:rsidRPr="005A12A7">
        <w:rPr>
          <w:noProof/>
        </w:rPr>
        <w:fldChar w:fldCharType="begin"/>
      </w:r>
      <w:r w:rsidR="008F79E6" w:rsidRPr="005A12A7">
        <w:rPr>
          <w:noProof/>
        </w:rPr>
        <w:instrText xml:space="preserve"> REF _Ref92794578 \h </w:instrText>
      </w:r>
      <w:r w:rsidR="005A12A7">
        <w:rPr>
          <w:noProof/>
        </w:rPr>
        <w:instrText xml:space="preserve"> \* MERGEFORMAT </w:instrText>
      </w:r>
      <w:r w:rsidR="008F79E6" w:rsidRPr="005A12A7">
        <w:rPr>
          <w:noProof/>
        </w:rPr>
      </w:r>
      <w:r w:rsidR="008F79E6" w:rsidRPr="005A12A7">
        <w:rPr>
          <w:noProof/>
        </w:rPr>
        <w:fldChar w:fldCharType="separate"/>
      </w:r>
      <w:r w:rsidR="00552CC9">
        <w:rPr>
          <w:noProof/>
        </w:rPr>
        <w:t>14</w:t>
      </w:r>
      <w:r w:rsidR="008F79E6" w:rsidRPr="005A12A7">
        <w:rPr>
          <w:noProof/>
        </w:rPr>
        <w:fldChar w:fldCharType="end"/>
      </w:r>
      <w:r w:rsidR="008F79E6" w:rsidRPr="0041385C">
        <w:rPr>
          <w:noProof/>
          <w:lang w:val="ru-RU"/>
        </w:rPr>
        <w:t>)</w:t>
      </w:r>
      <w:r w:rsidR="008F79E6" w:rsidRPr="005A12A7">
        <w:rPr>
          <w:noProof/>
          <w:lang w:val="ru-RU"/>
        </w:rPr>
        <w:t>.</w:t>
      </w:r>
    </w:p>
    <w:p w14:paraId="1597C0AF" w14:textId="49ABFC89" w:rsidR="00486231" w:rsidRPr="005A12A7" w:rsidRDefault="008A5012" w:rsidP="00486231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60400F0" wp14:editId="23D01332">
            <wp:extent cx="5753735" cy="3078371"/>
            <wp:effectExtent l="0" t="0" r="0" b="8255"/>
            <wp:docPr id="1637719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719433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59240" cy="308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7B3A4" w14:textId="12E0AE91" w:rsidR="00E9353D" w:rsidRPr="005A12A7" w:rsidRDefault="00000000" w:rsidP="00486231">
      <w:pPr>
        <w:pStyle w:val="a4"/>
      </w:pPr>
      <w:fldSimple w:instr=" SEQ Рисунок \* ARABIC ">
        <w:bookmarkStart w:id="39" w:name="_Ref92794578"/>
        <w:r w:rsidR="00552CC9">
          <w:rPr>
            <w:noProof/>
          </w:rPr>
          <w:t>14</w:t>
        </w:r>
        <w:bookmarkEnd w:id="39"/>
      </w:fldSimple>
      <w:r w:rsidR="00486231" w:rsidRPr="005A12A7">
        <w:rPr>
          <w:lang w:val="ru-RU"/>
        </w:rPr>
        <w:t xml:space="preserve"> – </w:t>
      </w:r>
      <w:r w:rsidR="000149AD" w:rsidRPr="005A12A7">
        <w:rPr>
          <w:lang w:val="ru-RU"/>
        </w:rPr>
        <w:t>Обращение</w:t>
      </w:r>
    </w:p>
    <w:p w14:paraId="7D439203" w14:textId="1381155F" w:rsidR="00E9353D" w:rsidRPr="005A12A7" w:rsidRDefault="00B9405F" w:rsidP="003C3568">
      <w:pPr>
        <w:pStyle w:val="a6"/>
        <w:rPr>
          <w:lang w:val="ru-RU"/>
        </w:rPr>
      </w:pPr>
      <w:r w:rsidRPr="005A12A7">
        <w:rPr>
          <w:lang w:val="ru-RU"/>
        </w:rPr>
        <w:t>При создании о</w:t>
      </w:r>
      <w:r w:rsidR="000149AD" w:rsidRPr="005A12A7">
        <w:rPr>
          <w:lang w:val="ru-RU"/>
        </w:rPr>
        <w:t>бращению присваивается</w:t>
      </w:r>
      <w:r w:rsidR="00E9353D" w:rsidRPr="005A12A7">
        <w:t xml:space="preserve"> уникальный номер для идентификации в базе данных.</w:t>
      </w:r>
      <w:r w:rsidRPr="005A12A7">
        <w:rPr>
          <w:lang w:val="ru-RU"/>
        </w:rPr>
        <w:t xml:space="preserve"> </w:t>
      </w:r>
    </w:p>
    <w:p w14:paraId="24456B9C" w14:textId="0BF8760D" w:rsidR="00E9353D" w:rsidRDefault="00E9353D" w:rsidP="003C3568">
      <w:pPr>
        <w:pStyle w:val="a6"/>
        <w:rPr>
          <w:lang w:val="ru-RU"/>
        </w:rPr>
      </w:pPr>
      <w:r w:rsidRPr="005A12A7">
        <w:t xml:space="preserve">Кнопки </w:t>
      </w:r>
      <w:r w:rsidR="000149AD" w:rsidRPr="005A12A7">
        <w:t>панели управления</w:t>
      </w:r>
      <w:r w:rsidRPr="005A12A7">
        <w:t>:</w:t>
      </w:r>
    </w:p>
    <w:p w14:paraId="2993AA3C" w14:textId="705A7260" w:rsidR="00165CA0" w:rsidRDefault="00165CA0" w:rsidP="003C3568">
      <w:pPr>
        <w:pStyle w:val="a6"/>
        <w:rPr>
          <w:lang w:val="ru-RU"/>
        </w:rPr>
      </w:pPr>
      <w:r>
        <w:rPr>
          <w:noProof/>
        </w:rPr>
        <w:drawing>
          <wp:inline distT="0" distB="0" distL="0" distR="0" wp14:anchorId="11DF7202" wp14:editId="41A8605B">
            <wp:extent cx="1094974" cy="265242"/>
            <wp:effectExtent l="0" t="0" r="0" b="0"/>
            <wp:docPr id="796945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945993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24644" cy="27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0870">
        <w:rPr>
          <w:lang w:val="ru-RU"/>
        </w:rPr>
        <w:t xml:space="preserve"> – Выход из обращения в список обращений без сохранения изменений.</w:t>
      </w:r>
    </w:p>
    <w:p w14:paraId="0D728628" w14:textId="4E305075" w:rsidR="008C0870" w:rsidRPr="00803C18" w:rsidRDefault="008C0870" w:rsidP="003C3568">
      <w:pPr>
        <w:pStyle w:val="a6"/>
        <w:rPr>
          <w:lang w:val="ru-RU"/>
        </w:rPr>
      </w:pPr>
      <w:r>
        <w:rPr>
          <w:noProof/>
        </w:rPr>
        <w:drawing>
          <wp:inline distT="0" distB="0" distL="0" distR="0" wp14:anchorId="654C12C7" wp14:editId="40485BD9">
            <wp:extent cx="1099219" cy="279925"/>
            <wp:effectExtent l="0" t="0" r="0" b="0"/>
            <wp:docPr id="17599028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902807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18981" cy="28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– </w:t>
      </w:r>
      <w:r w:rsidRPr="005A12A7">
        <w:t xml:space="preserve">Создание </w:t>
      </w:r>
      <w:r w:rsidRPr="005A12A7">
        <w:rPr>
          <w:lang w:val="en-US"/>
        </w:rPr>
        <w:t>xml</w:t>
      </w:r>
      <w:r w:rsidRPr="005A12A7">
        <w:t>-файла заявлени</w:t>
      </w:r>
      <w:r w:rsidR="00803C18">
        <w:rPr>
          <w:lang w:val="ru-RU"/>
        </w:rPr>
        <w:t xml:space="preserve">я (изменение статуса обращения с </w:t>
      </w:r>
      <w:r w:rsidR="00803C18" w:rsidRPr="00803C18">
        <w:rPr>
          <w:b/>
          <w:bCs/>
          <w:lang w:val="ru-RU"/>
        </w:rPr>
        <w:t>Ввод данных</w:t>
      </w:r>
      <w:r w:rsidR="00803C18">
        <w:rPr>
          <w:lang w:val="ru-RU"/>
        </w:rPr>
        <w:t xml:space="preserve"> на </w:t>
      </w:r>
      <w:r w:rsidR="00803C18" w:rsidRPr="00803C18">
        <w:rPr>
          <w:b/>
          <w:bCs/>
          <w:lang w:val="ru-RU"/>
        </w:rPr>
        <w:t>Формируется</w:t>
      </w:r>
      <w:r w:rsidR="00803C18">
        <w:rPr>
          <w:lang w:val="ru-RU"/>
        </w:rPr>
        <w:t>).</w:t>
      </w:r>
    </w:p>
    <w:p w14:paraId="7036F7AC" w14:textId="3E6F9326" w:rsidR="00165CA0" w:rsidRPr="00803C18" w:rsidRDefault="00165CA0" w:rsidP="003C3568">
      <w:pPr>
        <w:pStyle w:val="a6"/>
        <w:rPr>
          <w:lang w:val="ru-RU"/>
        </w:rPr>
      </w:pPr>
      <w:r>
        <w:rPr>
          <w:noProof/>
        </w:rPr>
        <w:drawing>
          <wp:inline distT="0" distB="0" distL="0" distR="0" wp14:anchorId="5B2B46D9" wp14:editId="54DE8F28">
            <wp:extent cx="1103583" cy="274182"/>
            <wp:effectExtent l="0" t="0" r="0" b="0"/>
            <wp:docPr id="7165305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30579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41059" cy="28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3C18">
        <w:rPr>
          <w:lang w:val="ru-RU"/>
        </w:rPr>
        <w:t xml:space="preserve"> – Удаление </w:t>
      </w:r>
      <w:r w:rsidR="00803C18">
        <w:rPr>
          <w:lang w:val="en-US"/>
        </w:rPr>
        <w:t>xml</w:t>
      </w:r>
      <w:r w:rsidR="00803C18">
        <w:rPr>
          <w:lang w:val="ru-RU"/>
        </w:rPr>
        <w:t xml:space="preserve">-файла заявления (изменение статуса обращения с </w:t>
      </w:r>
      <w:r w:rsidR="00803C18" w:rsidRPr="00803C18">
        <w:rPr>
          <w:b/>
          <w:bCs/>
          <w:lang w:val="ru-RU"/>
        </w:rPr>
        <w:t>Формируется</w:t>
      </w:r>
      <w:r w:rsidR="00803C18">
        <w:rPr>
          <w:lang w:val="ru-RU"/>
        </w:rPr>
        <w:t xml:space="preserve"> на </w:t>
      </w:r>
      <w:r w:rsidR="00803C18" w:rsidRPr="00803C18">
        <w:rPr>
          <w:b/>
          <w:bCs/>
          <w:lang w:val="ru-RU"/>
        </w:rPr>
        <w:t>Ввод данных</w:t>
      </w:r>
      <w:r w:rsidR="00803C18">
        <w:rPr>
          <w:lang w:val="ru-RU"/>
        </w:rPr>
        <w:t>).</w:t>
      </w:r>
    </w:p>
    <w:p w14:paraId="2D0232E0" w14:textId="12BF3063" w:rsidR="00165CA0" w:rsidRPr="00803C18" w:rsidRDefault="00165CA0" w:rsidP="003C3568">
      <w:pPr>
        <w:pStyle w:val="a6"/>
        <w:rPr>
          <w:lang w:val="ru-RU"/>
        </w:rPr>
      </w:pPr>
      <w:r>
        <w:rPr>
          <w:noProof/>
        </w:rPr>
        <w:drawing>
          <wp:inline distT="0" distB="0" distL="0" distR="0" wp14:anchorId="0007129C" wp14:editId="37A183DA">
            <wp:extent cx="1120499" cy="276667"/>
            <wp:effectExtent l="0" t="0" r="0" b="0"/>
            <wp:docPr id="16490823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082326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46209" cy="28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3C18" w:rsidRPr="00803C18">
        <w:t xml:space="preserve"> </w:t>
      </w:r>
      <w:r w:rsidR="00803C18">
        <w:rPr>
          <w:lang w:val="ru-RU"/>
        </w:rPr>
        <w:t xml:space="preserve">– </w:t>
      </w:r>
      <w:r w:rsidR="00803C18" w:rsidRPr="005A12A7">
        <w:t xml:space="preserve">Создание </w:t>
      </w:r>
      <w:r w:rsidR="00803C18" w:rsidRPr="005A12A7">
        <w:rPr>
          <w:lang w:val="en-US"/>
        </w:rPr>
        <w:t>xml</w:t>
      </w:r>
      <w:r w:rsidR="00803C18" w:rsidRPr="005A12A7">
        <w:t>-файла описи обращения</w:t>
      </w:r>
      <w:r w:rsidR="00803C18">
        <w:rPr>
          <w:lang w:val="ru-RU"/>
        </w:rPr>
        <w:t xml:space="preserve">. </w:t>
      </w:r>
    </w:p>
    <w:p w14:paraId="31C553B3" w14:textId="69F5F64D" w:rsidR="00165CA0" w:rsidRPr="00803C18" w:rsidRDefault="00165CA0" w:rsidP="003C3568">
      <w:pPr>
        <w:pStyle w:val="a6"/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7B81CED7" wp14:editId="1B4F5908">
            <wp:extent cx="1136816" cy="284204"/>
            <wp:effectExtent l="0" t="0" r="0" b="0"/>
            <wp:docPr id="1939165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165652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69501" cy="2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3C18" w:rsidRPr="00803C18">
        <w:t xml:space="preserve"> </w:t>
      </w:r>
      <w:r w:rsidR="00803C18">
        <w:rPr>
          <w:lang w:val="ru-RU"/>
        </w:rPr>
        <w:t xml:space="preserve">– </w:t>
      </w:r>
      <w:r w:rsidR="00803C18" w:rsidRPr="005A12A7">
        <w:t>Отправка обращения в Росреестр</w:t>
      </w:r>
      <w:r w:rsidR="00803C18">
        <w:rPr>
          <w:lang w:val="ru-RU"/>
        </w:rPr>
        <w:t xml:space="preserve"> (изменение статуса обращения с </w:t>
      </w:r>
      <w:r w:rsidR="00803C18" w:rsidRPr="00803C18">
        <w:rPr>
          <w:b/>
          <w:bCs/>
          <w:lang w:val="ru-RU"/>
        </w:rPr>
        <w:t>Формируется</w:t>
      </w:r>
      <w:r w:rsidR="00803C18">
        <w:rPr>
          <w:lang w:val="ru-RU"/>
        </w:rPr>
        <w:t xml:space="preserve"> на </w:t>
      </w:r>
      <w:r w:rsidR="00803C18" w:rsidRPr="00803C18">
        <w:rPr>
          <w:b/>
          <w:bCs/>
          <w:lang w:val="ru-RU"/>
        </w:rPr>
        <w:t>Отправлено</w:t>
      </w:r>
      <w:r w:rsidR="00803C18">
        <w:rPr>
          <w:lang w:val="ru-RU"/>
        </w:rPr>
        <w:t>).</w:t>
      </w:r>
    </w:p>
    <w:p w14:paraId="2E6B3FA8" w14:textId="05736D76" w:rsidR="00165CA0" w:rsidRPr="00803C18" w:rsidRDefault="00165CA0" w:rsidP="003C3568">
      <w:pPr>
        <w:pStyle w:val="a6"/>
        <w:rPr>
          <w:lang w:val="ru-RU"/>
        </w:rPr>
      </w:pPr>
      <w:r>
        <w:rPr>
          <w:noProof/>
        </w:rPr>
        <w:drawing>
          <wp:inline distT="0" distB="0" distL="0" distR="0" wp14:anchorId="141FCA44" wp14:editId="28A9AE11">
            <wp:extent cx="1172722" cy="180975"/>
            <wp:effectExtent l="0" t="0" r="0" b="0"/>
            <wp:docPr id="1318951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95122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34811" cy="19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3C18" w:rsidRPr="00803C18">
        <w:t xml:space="preserve"> </w:t>
      </w:r>
      <w:r w:rsidR="00803C18">
        <w:rPr>
          <w:lang w:val="ru-RU"/>
        </w:rPr>
        <w:t xml:space="preserve">– </w:t>
      </w:r>
      <w:r w:rsidR="00803C18" w:rsidRPr="005A12A7">
        <w:t xml:space="preserve">Сохранение </w:t>
      </w:r>
      <w:r w:rsidR="00803C18">
        <w:rPr>
          <w:lang w:val="ru-RU"/>
        </w:rPr>
        <w:t xml:space="preserve">бланка обращения без выхода в список обращений. </w:t>
      </w:r>
    </w:p>
    <w:p w14:paraId="42FF36C8" w14:textId="77777777" w:rsidR="00A92B43" w:rsidRPr="00232C00" w:rsidRDefault="00A92B43" w:rsidP="003C3568">
      <w:pPr>
        <w:pStyle w:val="a6"/>
        <w:rPr>
          <w:lang w:val="ru-RU"/>
        </w:rPr>
      </w:pPr>
    </w:p>
    <w:p w14:paraId="17B3409B" w14:textId="288BFEE4" w:rsidR="006362DA" w:rsidRPr="005A12A7" w:rsidRDefault="006362DA" w:rsidP="006362DA">
      <w:pPr>
        <w:pStyle w:val="31"/>
      </w:pPr>
      <w:bookmarkStart w:id="40" w:name="_Справочники"/>
      <w:bookmarkStart w:id="41" w:name="_Ref148437210"/>
      <w:bookmarkEnd w:id="40"/>
      <w:r w:rsidRPr="005A12A7">
        <w:t xml:space="preserve">Описание </w:t>
      </w:r>
      <w:bookmarkEnd w:id="41"/>
      <w:r w:rsidR="00F76251">
        <w:rPr>
          <w:lang w:val="ru-RU"/>
        </w:rPr>
        <w:t>обращения</w:t>
      </w:r>
    </w:p>
    <w:p w14:paraId="52C232A7" w14:textId="5EB74C28" w:rsidR="006362DA" w:rsidRPr="005A12A7" w:rsidRDefault="008C0A92" w:rsidP="006362D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8F1914B" wp14:editId="5A079894">
            <wp:extent cx="5209043" cy="952404"/>
            <wp:effectExtent l="0" t="0" r="0" b="0"/>
            <wp:docPr id="13131379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137999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300953" cy="96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E2148" w14:textId="0B3F3214" w:rsidR="006362DA" w:rsidRPr="005A12A7" w:rsidRDefault="00000000" w:rsidP="006362DA">
      <w:pPr>
        <w:pStyle w:val="a4"/>
      </w:pPr>
      <w:fldSimple w:instr=" SEQ Рисунок \* ARABIC ">
        <w:bookmarkStart w:id="42" w:name="_Ref92976353"/>
        <w:r w:rsidR="00552CC9">
          <w:rPr>
            <w:noProof/>
          </w:rPr>
          <w:t>15</w:t>
        </w:r>
        <w:bookmarkEnd w:id="42"/>
      </w:fldSimple>
      <w:r w:rsidR="006362DA" w:rsidRPr="005A12A7">
        <w:rPr>
          <w:lang w:val="ru-RU"/>
        </w:rPr>
        <w:t xml:space="preserve"> – Блок </w:t>
      </w:r>
      <w:r w:rsidR="006362DA" w:rsidRPr="005A12A7">
        <w:rPr>
          <w:b/>
          <w:bCs/>
          <w:lang w:val="ru-RU"/>
        </w:rPr>
        <w:t xml:space="preserve">Описание </w:t>
      </w:r>
      <w:r w:rsidR="00F76251">
        <w:rPr>
          <w:b/>
          <w:bCs/>
          <w:lang w:val="ru-RU"/>
        </w:rPr>
        <w:t>обращения</w:t>
      </w:r>
    </w:p>
    <w:p w14:paraId="41EFC795" w14:textId="62C50D31" w:rsidR="006362DA" w:rsidRPr="005A12A7" w:rsidRDefault="006362DA" w:rsidP="006362DA">
      <w:pPr>
        <w:pStyle w:val="a6"/>
      </w:pPr>
      <w:r w:rsidRPr="005A12A7">
        <w:rPr>
          <w:lang w:val="ru-RU"/>
        </w:rPr>
        <w:t>Блок</w:t>
      </w:r>
      <w:r w:rsidRPr="005A12A7">
        <w:t xml:space="preserve"> </w:t>
      </w:r>
      <w:r w:rsidRPr="005A12A7">
        <w:rPr>
          <w:b/>
          <w:lang w:val="ru-RU"/>
        </w:rPr>
        <w:t xml:space="preserve">Описание </w:t>
      </w:r>
      <w:r w:rsidR="00F76251">
        <w:rPr>
          <w:b/>
          <w:lang w:val="ru-RU"/>
        </w:rPr>
        <w:t>обращения</w:t>
      </w:r>
      <w:r w:rsidRPr="005A12A7">
        <w:rPr>
          <w:b/>
        </w:rPr>
        <w:t xml:space="preserve"> </w:t>
      </w:r>
      <w:r w:rsidRPr="005A12A7">
        <w:rPr>
          <w:bCs/>
          <w:lang w:val="ru-RU"/>
        </w:rPr>
        <w:t>(см</w:t>
      </w:r>
      <w:r w:rsidRPr="005A12A7">
        <w:rPr>
          <w:lang w:val="ru-RU"/>
        </w:rPr>
        <w:t xml:space="preserve">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_Ref92976353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15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 содержит</w:t>
      </w:r>
      <w:r w:rsidRPr="005A12A7">
        <w:t xml:space="preserve"> следующие поля:</w:t>
      </w:r>
    </w:p>
    <w:p w14:paraId="75C3FD85" w14:textId="7353435F" w:rsidR="006362DA" w:rsidRPr="0002421C" w:rsidRDefault="006362DA" w:rsidP="009A3C59">
      <w:pPr>
        <w:pStyle w:val="-0"/>
        <w:rPr>
          <w:rFonts w:cs="Times New Roman"/>
          <w:bCs/>
        </w:rPr>
      </w:pPr>
      <w:r w:rsidRPr="0002421C">
        <w:rPr>
          <w:rFonts w:cs="Times New Roman"/>
          <w:bCs/>
          <w:lang w:val="ru-RU"/>
        </w:rPr>
        <w:t xml:space="preserve">Номер </w:t>
      </w:r>
      <w:r w:rsidR="0002421C" w:rsidRPr="0002421C">
        <w:rPr>
          <w:rFonts w:cs="Times New Roman"/>
          <w:bCs/>
          <w:lang w:val="ru-RU"/>
        </w:rPr>
        <w:t>и дата создания</w:t>
      </w:r>
      <w:r w:rsidRPr="0002421C">
        <w:rPr>
          <w:rFonts w:cs="Times New Roman"/>
          <w:bCs/>
        </w:rPr>
        <w:t xml:space="preserve"> – </w:t>
      </w:r>
      <w:r w:rsidRPr="0002421C">
        <w:rPr>
          <w:rFonts w:cs="Times New Roman"/>
          <w:bCs/>
          <w:lang w:val="ru-RU"/>
        </w:rPr>
        <w:t>уникальный номер обращения</w:t>
      </w:r>
      <w:r w:rsidR="0002421C" w:rsidRPr="0002421C">
        <w:rPr>
          <w:rFonts w:cs="Times New Roman"/>
          <w:bCs/>
          <w:lang w:val="ru-RU"/>
        </w:rPr>
        <w:t xml:space="preserve"> и </w:t>
      </w:r>
      <w:r w:rsidRPr="0002421C">
        <w:rPr>
          <w:rFonts w:cs="Times New Roman"/>
          <w:bCs/>
          <w:lang w:val="ru-RU"/>
        </w:rPr>
        <w:t>дата создания обращения.</w:t>
      </w:r>
    </w:p>
    <w:p w14:paraId="42473B65" w14:textId="5BE5B920" w:rsidR="006362DA" w:rsidRPr="0002421C" w:rsidRDefault="0002421C" w:rsidP="009A3C59">
      <w:pPr>
        <w:pStyle w:val="-0"/>
        <w:rPr>
          <w:rFonts w:cs="Times New Roman"/>
          <w:bCs/>
        </w:rPr>
      </w:pPr>
      <w:r w:rsidRPr="0002421C">
        <w:rPr>
          <w:rFonts w:cs="Times New Roman"/>
          <w:bCs/>
          <w:lang w:val="ru-RU"/>
        </w:rPr>
        <w:t>Организация и сотрудник</w:t>
      </w:r>
      <w:r w:rsidR="006362DA" w:rsidRPr="0002421C">
        <w:rPr>
          <w:rFonts w:cs="Times New Roman"/>
          <w:bCs/>
          <w:lang w:val="ru-RU"/>
        </w:rPr>
        <w:t xml:space="preserve"> – </w:t>
      </w:r>
      <w:r w:rsidRPr="0002421C">
        <w:rPr>
          <w:rFonts w:cs="Times New Roman"/>
          <w:bCs/>
          <w:lang w:val="ru-RU"/>
        </w:rPr>
        <w:t>ФИО создателя</w:t>
      </w:r>
      <w:r w:rsidR="006362DA" w:rsidRPr="0002421C">
        <w:rPr>
          <w:rFonts w:cs="Times New Roman"/>
          <w:bCs/>
          <w:lang w:val="ru-RU"/>
        </w:rPr>
        <w:t xml:space="preserve"> обращения</w:t>
      </w:r>
      <w:r w:rsidRPr="0002421C">
        <w:rPr>
          <w:rFonts w:cs="Times New Roman"/>
          <w:bCs/>
          <w:lang w:val="ru-RU"/>
        </w:rPr>
        <w:t xml:space="preserve"> и </w:t>
      </w:r>
      <w:r w:rsidR="006362DA" w:rsidRPr="0002421C">
        <w:rPr>
          <w:rFonts w:cs="Times New Roman"/>
          <w:bCs/>
          <w:lang w:val="ru-RU"/>
        </w:rPr>
        <w:t xml:space="preserve">подразделение, к которому </w:t>
      </w:r>
      <w:r>
        <w:rPr>
          <w:rFonts w:cs="Times New Roman"/>
          <w:bCs/>
          <w:lang w:val="ru-RU"/>
        </w:rPr>
        <w:t xml:space="preserve">он </w:t>
      </w:r>
      <w:r w:rsidR="006362DA" w:rsidRPr="0002421C">
        <w:rPr>
          <w:rFonts w:cs="Times New Roman"/>
          <w:bCs/>
          <w:lang w:val="ru-RU"/>
        </w:rPr>
        <w:t>относится.</w:t>
      </w:r>
    </w:p>
    <w:p w14:paraId="55AC22FF" w14:textId="3080139D" w:rsidR="0002421C" w:rsidRPr="009C1445" w:rsidRDefault="006362DA" w:rsidP="006362DA">
      <w:pPr>
        <w:pStyle w:val="-0"/>
        <w:rPr>
          <w:rFonts w:cs="Times New Roman"/>
          <w:bCs/>
        </w:rPr>
      </w:pPr>
      <w:r w:rsidRPr="005A12A7">
        <w:rPr>
          <w:rFonts w:cs="Times New Roman"/>
          <w:bCs/>
          <w:lang w:val="ru-RU"/>
        </w:rPr>
        <w:t xml:space="preserve">Статус обращения – текущий статус </w:t>
      </w:r>
      <w:r w:rsidR="0002421C">
        <w:rPr>
          <w:rFonts w:cs="Times New Roman"/>
          <w:bCs/>
          <w:lang w:val="ru-RU"/>
        </w:rPr>
        <w:t>обращения</w:t>
      </w:r>
      <w:r w:rsidRPr="005A12A7">
        <w:rPr>
          <w:rFonts w:cs="Times New Roman"/>
          <w:bCs/>
          <w:lang w:val="ru-RU"/>
        </w:rPr>
        <w:t>.</w:t>
      </w:r>
      <w:r w:rsidR="0002421C">
        <w:rPr>
          <w:rFonts w:cs="Times New Roman"/>
          <w:bCs/>
          <w:lang w:val="ru-RU"/>
        </w:rPr>
        <w:t xml:space="preserve"> </w:t>
      </w:r>
    </w:p>
    <w:p w14:paraId="236C57EC" w14:textId="5DD21282" w:rsidR="009C38EB" w:rsidRPr="009C1445" w:rsidRDefault="009C1445" w:rsidP="009C1445">
      <w:pPr>
        <w:pStyle w:val="-0"/>
        <w:rPr>
          <w:lang w:val="ru-RU"/>
        </w:rPr>
      </w:pPr>
      <w:r w:rsidRPr="009C1445">
        <w:rPr>
          <w:lang w:val="ru-RU"/>
        </w:rPr>
        <w:t>Номер Росреестра – отображается после отправки обращения в Росреестр. О</w:t>
      </w:r>
      <w:r w:rsidR="009C38EB" w:rsidRPr="009C1445">
        <w:rPr>
          <w:lang w:val="ru-RU"/>
        </w:rPr>
        <w:t>бращению присваива</w:t>
      </w:r>
      <w:r w:rsidR="00932AB6" w:rsidRPr="009C1445">
        <w:rPr>
          <w:lang w:val="ru-RU"/>
        </w:rPr>
        <w:t>е</w:t>
      </w:r>
      <w:r w:rsidR="009C38EB" w:rsidRPr="009C1445">
        <w:rPr>
          <w:lang w:val="ru-RU"/>
        </w:rPr>
        <w:t>тся номер</w:t>
      </w:r>
      <w:r w:rsidR="00932AB6" w:rsidRPr="009C1445">
        <w:rPr>
          <w:lang w:val="ru-RU"/>
        </w:rPr>
        <w:t xml:space="preserve"> обращения на портале и номер в книге учёта (КУВД)</w:t>
      </w:r>
      <w:r w:rsidR="00256594">
        <w:rPr>
          <w:lang w:val="ru-RU"/>
        </w:rPr>
        <w:t xml:space="preserve"> </w:t>
      </w:r>
      <w:r w:rsidR="009C38EB" w:rsidRPr="009C1445">
        <w:rPr>
          <w:lang w:val="ru-RU"/>
        </w:rPr>
        <w:t xml:space="preserve">(см. рис. </w:t>
      </w:r>
      <w:r w:rsidR="00932AB6" w:rsidRPr="009C1445">
        <w:rPr>
          <w:lang w:val="ru-RU"/>
        </w:rPr>
        <w:fldChar w:fldCharType="begin"/>
      </w:r>
      <w:r w:rsidR="00932AB6" w:rsidRPr="009C1445">
        <w:rPr>
          <w:lang w:val="ru-RU"/>
        </w:rPr>
        <w:instrText xml:space="preserve"> REF _Ref168492605 \h </w:instrText>
      </w:r>
      <w:r w:rsidR="00932AB6" w:rsidRPr="009C1445">
        <w:rPr>
          <w:lang w:val="ru-RU"/>
        </w:rPr>
      </w:r>
      <w:r w:rsidR="00932AB6" w:rsidRPr="009C1445">
        <w:rPr>
          <w:lang w:val="ru-RU"/>
        </w:rPr>
        <w:fldChar w:fldCharType="separate"/>
      </w:r>
      <w:r w:rsidR="00552CC9">
        <w:rPr>
          <w:noProof/>
        </w:rPr>
        <w:t>16</w:t>
      </w:r>
      <w:r w:rsidR="00932AB6" w:rsidRPr="009C1445">
        <w:rPr>
          <w:lang w:val="ru-RU"/>
        </w:rPr>
        <w:fldChar w:fldCharType="end"/>
      </w:r>
      <w:r w:rsidR="009C38EB" w:rsidRPr="009C1445">
        <w:rPr>
          <w:lang w:val="ru-RU"/>
        </w:rPr>
        <w:t xml:space="preserve">). </w:t>
      </w:r>
    </w:p>
    <w:p w14:paraId="1BE03743" w14:textId="77777777" w:rsidR="00932AB6" w:rsidRDefault="00932AB6" w:rsidP="00932AB6">
      <w:pPr>
        <w:pStyle w:val="affd"/>
      </w:pPr>
      <w:r>
        <w:rPr>
          <w:noProof/>
        </w:rPr>
        <w:drawing>
          <wp:inline distT="0" distB="0" distL="0" distR="0" wp14:anchorId="5D3AB640" wp14:editId="568CBAC7">
            <wp:extent cx="5006312" cy="594295"/>
            <wp:effectExtent l="0" t="0" r="0" b="0"/>
            <wp:docPr id="7767058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705825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39787" cy="59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31C34" w14:textId="0349086F" w:rsidR="00D90F0A" w:rsidRPr="00847776" w:rsidRDefault="00000000" w:rsidP="00932AB6">
      <w:pPr>
        <w:pStyle w:val="a4"/>
      </w:pPr>
      <w:fldSimple w:instr=" SEQ Рисунок \* ARABIC ">
        <w:bookmarkStart w:id="43" w:name="_Ref168492605"/>
        <w:r w:rsidR="00552CC9">
          <w:rPr>
            <w:noProof/>
          </w:rPr>
          <w:t>16</w:t>
        </w:r>
        <w:bookmarkEnd w:id="43"/>
      </w:fldSimple>
      <w:r w:rsidR="00932AB6">
        <w:rPr>
          <w:lang w:val="ru-RU"/>
        </w:rPr>
        <w:t xml:space="preserve"> – Номер Росреестра</w:t>
      </w:r>
    </w:p>
    <w:p w14:paraId="07D8D3D8" w14:textId="0C4C9F6E" w:rsidR="00506EA3" w:rsidRDefault="00847776" w:rsidP="00847776">
      <w:pPr>
        <w:pStyle w:val="a6"/>
        <w:rPr>
          <w:lang w:val="ru-RU"/>
        </w:rPr>
      </w:pPr>
      <w:r w:rsidRPr="005A12A7">
        <w:rPr>
          <w:lang w:val="ru-RU"/>
        </w:rPr>
        <w:t xml:space="preserve">По нажатию </w:t>
      </w:r>
      <w:r>
        <w:rPr>
          <w:lang w:val="ru-RU"/>
        </w:rPr>
        <w:t>на наименование статуса</w:t>
      </w:r>
      <w:r w:rsidRPr="005A12A7">
        <w:rPr>
          <w:lang w:val="ru-RU"/>
        </w:rPr>
        <w:t xml:space="preserve"> отображается окно с информацией </w:t>
      </w:r>
      <w:r w:rsidR="00E058CB">
        <w:rPr>
          <w:lang w:val="ru-RU"/>
        </w:rPr>
        <w:t>п</w:t>
      </w:r>
      <w:r w:rsidRPr="005A12A7">
        <w:rPr>
          <w:lang w:val="ru-RU"/>
        </w:rPr>
        <w:t>о статус</w:t>
      </w:r>
      <w:r w:rsidR="00E058CB">
        <w:rPr>
          <w:lang w:val="ru-RU"/>
        </w:rPr>
        <w:t>у</w:t>
      </w:r>
      <w:r w:rsidR="00506EA3">
        <w:rPr>
          <w:lang w:val="ru-RU"/>
        </w:rPr>
        <w:t xml:space="preserve"> (см. рис. </w:t>
      </w:r>
      <w:r w:rsidR="00506EA3">
        <w:rPr>
          <w:lang w:val="ru-RU"/>
        </w:rPr>
        <w:fldChar w:fldCharType="begin"/>
      </w:r>
      <w:r w:rsidR="00506EA3">
        <w:rPr>
          <w:lang w:val="ru-RU"/>
        </w:rPr>
        <w:instrText xml:space="preserve"> REF _Ref168046918 \h </w:instrText>
      </w:r>
      <w:r w:rsidR="00506EA3">
        <w:rPr>
          <w:lang w:val="ru-RU"/>
        </w:rPr>
      </w:r>
      <w:r w:rsidR="00506EA3">
        <w:rPr>
          <w:lang w:val="ru-RU"/>
        </w:rPr>
        <w:fldChar w:fldCharType="separate"/>
      </w:r>
      <w:r w:rsidR="00552CC9">
        <w:rPr>
          <w:noProof/>
        </w:rPr>
        <w:t>17</w:t>
      </w:r>
      <w:r w:rsidR="00506EA3">
        <w:rPr>
          <w:lang w:val="ru-RU"/>
        </w:rPr>
        <w:fldChar w:fldCharType="end"/>
      </w:r>
      <w:r w:rsidR="00506EA3">
        <w:rPr>
          <w:lang w:val="ru-RU"/>
        </w:rPr>
        <w:t>)</w:t>
      </w:r>
      <w:r w:rsidRPr="005A12A7">
        <w:rPr>
          <w:lang w:val="ru-RU"/>
        </w:rPr>
        <w:t xml:space="preserve">. </w:t>
      </w:r>
    </w:p>
    <w:p w14:paraId="36C1267C" w14:textId="77777777" w:rsidR="00506EA3" w:rsidRDefault="00506EA3" w:rsidP="00506EA3">
      <w:pPr>
        <w:pStyle w:val="affd"/>
      </w:pPr>
      <w:r>
        <w:rPr>
          <w:noProof/>
        </w:rPr>
        <w:drawing>
          <wp:inline distT="0" distB="0" distL="0" distR="0" wp14:anchorId="4EB8AF4C" wp14:editId="4CA9240D">
            <wp:extent cx="5085825" cy="1005344"/>
            <wp:effectExtent l="0" t="0" r="635" b="4445"/>
            <wp:docPr id="14346020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602045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16541" cy="101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283E3" w14:textId="1BB4CD23" w:rsidR="00506EA3" w:rsidRDefault="00000000" w:rsidP="00506EA3">
      <w:pPr>
        <w:pStyle w:val="a4"/>
        <w:rPr>
          <w:lang w:val="ru-RU"/>
        </w:rPr>
      </w:pPr>
      <w:fldSimple w:instr=" SEQ Рисунок \* ARABIC ">
        <w:bookmarkStart w:id="44" w:name="_Ref168046918"/>
        <w:r w:rsidR="00552CC9">
          <w:rPr>
            <w:noProof/>
          </w:rPr>
          <w:t>17</w:t>
        </w:r>
        <w:bookmarkEnd w:id="44"/>
      </w:fldSimple>
      <w:r w:rsidR="00506EA3">
        <w:rPr>
          <w:lang w:val="ru-RU"/>
        </w:rPr>
        <w:t xml:space="preserve"> – Статусы обращения</w:t>
      </w:r>
    </w:p>
    <w:p w14:paraId="4D51F474" w14:textId="195E376E" w:rsidR="00847776" w:rsidRPr="005A12A7" w:rsidRDefault="00D26069" w:rsidP="00506EA3">
      <w:pPr>
        <w:pStyle w:val="a6"/>
        <w:rPr>
          <w:lang w:val="ru-RU"/>
        </w:rPr>
      </w:pPr>
      <w:r>
        <w:rPr>
          <w:lang w:val="ru-RU"/>
        </w:rPr>
        <w:t xml:space="preserve">В таблице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_Ref169009578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1</w:t>
      </w:r>
      <w:r>
        <w:rPr>
          <w:lang w:val="ru-RU"/>
        </w:rPr>
        <w:fldChar w:fldCharType="end"/>
      </w:r>
      <w:r>
        <w:rPr>
          <w:lang w:val="ru-RU"/>
        </w:rPr>
        <w:t xml:space="preserve"> представлен список статусов обращения.</w:t>
      </w:r>
    </w:p>
    <w:p w14:paraId="53551279" w14:textId="48AD93DC" w:rsidR="00D26069" w:rsidRDefault="00000000" w:rsidP="00D26069">
      <w:pPr>
        <w:pStyle w:val="a1"/>
      </w:pPr>
      <w:fldSimple w:instr=" SEQ Таблица \* ARABIC ">
        <w:bookmarkStart w:id="45" w:name="_Ref169009578"/>
        <w:r w:rsidR="00552CC9">
          <w:rPr>
            <w:noProof/>
          </w:rPr>
          <w:t>1</w:t>
        </w:r>
        <w:bookmarkEnd w:id="45"/>
      </w:fldSimple>
      <w:r w:rsidR="00D26069">
        <w:t xml:space="preserve"> – </w:t>
      </w:r>
      <w:r w:rsidR="00D26069">
        <w:rPr>
          <w:lang w:val="ru-RU"/>
        </w:rPr>
        <w:t>Статусы обращения</w:t>
      </w:r>
    </w:p>
    <w:tbl>
      <w:tblPr>
        <w:tblStyle w:val="affff9"/>
        <w:tblW w:w="5000" w:type="pct"/>
        <w:jc w:val="center"/>
        <w:tblLook w:val="04A0" w:firstRow="1" w:lastRow="0" w:firstColumn="1" w:lastColumn="0" w:noHBand="0" w:noVBand="1"/>
      </w:tblPr>
      <w:tblGrid>
        <w:gridCol w:w="5654"/>
        <w:gridCol w:w="4199"/>
      </w:tblGrid>
      <w:tr w:rsidR="00847776" w:rsidRPr="0030644B" w14:paraId="4919667B" w14:textId="77777777" w:rsidTr="00506EA3">
        <w:trPr>
          <w:tblHeader/>
          <w:jc w:val="center"/>
        </w:trPr>
        <w:tc>
          <w:tcPr>
            <w:tcW w:w="2869" w:type="pct"/>
          </w:tcPr>
          <w:p w14:paraId="5C1BE3BA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center"/>
              <w:rPr>
                <w:rFonts w:cs="Times New Roman"/>
                <w:b/>
                <w:bCs/>
                <w:lang w:val="ru-RU"/>
              </w:rPr>
            </w:pPr>
            <w:r w:rsidRPr="0030644B">
              <w:rPr>
                <w:rFonts w:cs="Times New Roman"/>
                <w:b/>
                <w:bCs/>
                <w:lang w:val="ru-RU"/>
              </w:rPr>
              <w:t>Статус</w:t>
            </w:r>
          </w:p>
        </w:tc>
        <w:tc>
          <w:tcPr>
            <w:tcW w:w="2131" w:type="pct"/>
          </w:tcPr>
          <w:p w14:paraId="34FC2B64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center"/>
              <w:rPr>
                <w:rFonts w:cs="Times New Roman"/>
                <w:b/>
                <w:bCs/>
                <w:lang w:val="ru-RU"/>
              </w:rPr>
            </w:pPr>
            <w:r w:rsidRPr="0030644B">
              <w:rPr>
                <w:rFonts w:cs="Times New Roman"/>
                <w:b/>
                <w:bCs/>
                <w:lang w:val="ru-RU"/>
              </w:rPr>
              <w:t>Источник</w:t>
            </w:r>
          </w:p>
        </w:tc>
      </w:tr>
      <w:tr w:rsidR="00847776" w:rsidRPr="0030644B" w14:paraId="3739B5C6" w14:textId="77777777" w:rsidTr="00506EA3">
        <w:trPr>
          <w:jc w:val="center"/>
        </w:trPr>
        <w:tc>
          <w:tcPr>
            <w:tcW w:w="2869" w:type="pct"/>
          </w:tcPr>
          <w:p w14:paraId="6E7D5DA3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  <w:lang w:val="ru-RU"/>
              </w:rPr>
              <w:t>Ввод данных</w:t>
            </w:r>
          </w:p>
        </w:tc>
        <w:tc>
          <w:tcPr>
            <w:tcW w:w="2131" w:type="pct"/>
            <w:vAlign w:val="center"/>
          </w:tcPr>
          <w:p w14:paraId="5A7E3810" w14:textId="1A82647E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  <w:lang w:val="ru-RU"/>
              </w:rPr>
            </w:pPr>
            <w:bookmarkStart w:id="46" w:name="_Hlk153821960"/>
            <w:r>
              <w:rPr>
                <w:rFonts w:cs="Times New Roman"/>
                <w:lang w:val="ru-RU"/>
              </w:rPr>
              <w:t xml:space="preserve">Внутренний статус </w:t>
            </w:r>
            <w:bookmarkEnd w:id="46"/>
            <w:r w:rsidR="00506EA3">
              <w:rPr>
                <w:rFonts w:cs="Times New Roman"/>
                <w:lang w:val="ru-RU"/>
              </w:rPr>
              <w:t>КЭВ+</w:t>
            </w:r>
          </w:p>
        </w:tc>
      </w:tr>
      <w:tr w:rsidR="00847776" w:rsidRPr="0030644B" w14:paraId="69429B5F" w14:textId="77777777" w:rsidTr="00506EA3">
        <w:trPr>
          <w:jc w:val="center"/>
        </w:trPr>
        <w:tc>
          <w:tcPr>
            <w:tcW w:w="2869" w:type="pct"/>
          </w:tcPr>
          <w:p w14:paraId="3BFF3F5A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  <w:lang w:val="ru-RU"/>
              </w:rPr>
              <w:t>Формируется</w:t>
            </w:r>
          </w:p>
        </w:tc>
        <w:tc>
          <w:tcPr>
            <w:tcW w:w="2131" w:type="pct"/>
            <w:vAlign w:val="center"/>
          </w:tcPr>
          <w:p w14:paraId="4A2E320B" w14:textId="2D657BE4" w:rsidR="00847776" w:rsidRPr="0030644B" w:rsidRDefault="00506EA3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Внутренний статус КЭВ+</w:t>
            </w:r>
          </w:p>
        </w:tc>
      </w:tr>
      <w:tr w:rsidR="00847776" w:rsidRPr="0030644B" w14:paraId="000345A6" w14:textId="77777777" w:rsidTr="00506EA3">
        <w:trPr>
          <w:jc w:val="center"/>
        </w:trPr>
        <w:tc>
          <w:tcPr>
            <w:tcW w:w="2869" w:type="pct"/>
          </w:tcPr>
          <w:p w14:paraId="3B4F8160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  <w:lang w:val="ru-RU"/>
              </w:rPr>
              <w:t>Отправлено</w:t>
            </w:r>
          </w:p>
        </w:tc>
        <w:tc>
          <w:tcPr>
            <w:tcW w:w="2131" w:type="pct"/>
            <w:vAlign w:val="center"/>
          </w:tcPr>
          <w:p w14:paraId="74230EFF" w14:textId="48A63771" w:rsidR="00847776" w:rsidRPr="0030644B" w:rsidRDefault="00506EA3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Внутренний статус КЭВ+</w:t>
            </w:r>
          </w:p>
        </w:tc>
      </w:tr>
      <w:tr w:rsidR="00847776" w:rsidRPr="0030644B" w14:paraId="0523180D" w14:textId="77777777" w:rsidTr="00506EA3">
        <w:trPr>
          <w:jc w:val="center"/>
        </w:trPr>
        <w:tc>
          <w:tcPr>
            <w:tcW w:w="2869" w:type="pct"/>
          </w:tcPr>
          <w:p w14:paraId="1893B245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  <w:lang w:val="ru-RU"/>
              </w:rPr>
              <w:t>Ошибка</w:t>
            </w:r>
          </w:p>
        </w:tc>
        <w:tc>
          <w:tcPr>
            <w:tcW w:w="2131" w:type="pct"/>
            <w:vAlign w:val="center"/>
          </w:tcPr>
          <w:p w14:paraId="752AC70C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  <w:lang w:val="ru-RU"/>
              </w:rPr>
            </w:pPr>
            <w:bookmarkStart w:id="47" w:name="_Hlk153821974"/>
            <w:r>
              <w:rPr>
                <w:rFonts w:cs="Times New Roman"/>
                <w:lang w:val="ru-RU"/>
              </w:rPr>
              <w:t>ФГИС ЕГРН</w:t>
            </w:r>
            <w:bookmarkEnd w:id="47"/>
          </w:p>
        </w:tc>
      </w:tr>
      <w:tr w:rsidR="00847776" w:rsidRPr="0030644B" w14:paraId="12886FAE" w14:textId="77777777" w:rsidTr="00506EA3">
        <w:trPr>
          <w:jc w:val="center"/>
        </w:trPr>
        <w:tc>
          <w:tcPr>
            <w:tcW w:w="2869" w:type="pct"/>
          </w:tcPr>
          <w:p w14:paraId="2E5E702F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  <w:lang w:val="ru-RU"/>
              </w:rPr>
              <w:t>Первичные проверки</w:t>
            </w:r>
          </w:p>
        </w:tc>
        <w:tc>
          <w:tcPr>
            <w:tcW w:w="2131" w:type="pct"/>
            <w:vAlign w:val="center"/>
          </w:tcPr>
          <w:p w14:paraId="78027D28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  <w:lang w:val="ru-RU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5FB5C1A8" w14:textId="77777777" w:rsidTr="00506EA3">
        <w:trPr>
          <w:jc w:val="center"/>
        </w:trPr>
        <w:tc>
          <w:tcPr>
            <w:tcW w:w="2869" w:type="pct"/>
          </w:tcPr>
          <w:p w14:paraId="17311B57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На проверке ФЛК</w:t>
            </w:r>
          </w:p>
        </w:tc>
        <w:tc>
          <w:tcPr>
            <w:tcW w:w="2131" w:type="pct"/>
            <w:vAlign w:val="center"/>
          </w:tcPr>
          <w:p w14:paraId="51F283C3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4317BCE2" w14:textId="77777777" w:rsidTr="00506EA3">
        <w:trPr>
          <w:jc w:val="center"/>
        </w:trPr>
        <w:tc>
          <w:tcPr>
            <w:tcW w:w="2869" w:type="pct"/>
          </w:tcPr>
          <w:p w14:paraId="5AD3207F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Проверка не пройдена</w:t>
            </w:r>
          </w:p>
        </w:tc>
        <w:tc>
          <w:tcPr>
            <w:tcW w:w="2131" w:type="pct"/>
            <w:vAlign w:val="center"/>
          </w:tcPr>
          <w:p w14:paraId="70929980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47C42BAA" w14:textId="77777777" w:rsidTr="00506EA3">
        <w:trPr>
          <w:jc w:val="center"/>
        </w:trPr>
        <w:tc>
          <w:tcPr>
            <w:tcW w:w="2869" w:type="pct"/>
          </w:tcPr>
          <w:p w14:paraId="00B60DD6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  <w:lang w:val="ru-RU"/>
              </w:rPr>
              <w:t>Обращение принято ведомством</w:t>
            </w:r>
          </w:p>
        </w:tc>
        <w:tc>
          <w:tcPr>
            <w:tcW w:w="2131" w:type="pct"/>
            <w:vAlign w:val="center"/>
          </w:tcPr>
          <w:p w14:paraId="633D7526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  <w:lang w:val="ru-RU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4C60600A" w14:textId="77777777" w:rsidTr="00506EA3">
        <w:trPr>
          <w:jc w:val="center"/>
        </w:trPr>
        <w:tc>
          <w:tcPr>
            <w:tcW w:w="2869" w:type="pct"/>
          </w:tcPr>
          <w:p w14:paraId="4BCBFD89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Сформирована квитанция</w:t>
            </w:r>
          </w:p>
        </w:tc>
        <w:tc>
          <w:tcPr>
            <w:tcW w:w="2131" w:type="pct"/>
            <w:vAlign w:val="center"/>
          </w:tcPr>
          <w:p w14:paraId="6BCA565F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44EA7AE1" w14:textId="77777777" w:rsidTr="00506EA3">
        <w:trPr>
          <w:jc w:val="center"/>
        </w:trPr>
        <w:tc>
          <w:tcPr>
            <w:tcW w:w="2869" w:type="pct"/>
          </w:tcPr>
          <w:p w14:paraId="28513E45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Ожидание оплаты</w:t>
            </w:r>
          </w:p>
        </w:tc>
        <w:tc>
          <w:tcPr>
            <w:tcW w:w="2131" w:type="pct"/>
            <w:vAlign w:val="center"/>
          </w:tcPr>
          <w:p w14:paraId="4FCEA05A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3991C01D" w14:textId="77777777" w:rsidTr="00506EA3">
        <w:trPr>
          <w:jc w:val="center"/>
        </w:trPr>
        <w:tc>
          <w:tcPr>
            <w:tcW w:w="2869" w:type="pct"/>
          </w:tcPr>
          <w:p w14:paraId="7278EFF0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Истечение срока оплаты</w:t>
            </w:r>
          </w:p>
        </w:tc>
        <w:tc>
          <w:tcPr>
            <w:tcW w:w="2131" w:type="pct"/>
            <w:vAlign w:val="center"/>
          </w:tcPr>
          <w:p w14:paraId="2499C11A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0E34C4CA" w14:textId="77777777" w:rsidTr="00506EA3">
        <w:trPr>
          <w:jc w:val="center"/>
        </w:trPr>
        <w:tc>
          <w:tcPr>
            <w:tcW w:w="2869" w:type="pct"/>
          </w:tcPr>
          <w:p w14:paraId="2783DED2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Оплачено</w:t>
            </w:r>
          </w:p>
        </w:tc>
        <w:tc>
          <w:tcPr>
            <w:tcW w:w="2131" w:type="pct"/>
            <w:vAlign w:val="center"/>
          </w:tcPr>
          <w:p w14:paraId="0907E04E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257FA14D" w14:textId="77777777" w:rsidTr="00506EA3">
        <w:trPr>
          <w:jc w:val="center"/>
        </w:trPr>
        <w:tc>
          <w:tcPr>
            <w:tcW w:w="2869" w:type="pct"/>
          </w:tcPr>
          <w:p w14:paraId="196E328E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  <w:lang w:val="ru-RU"/>
              </w:rPr>
              <w:t>Рассмотрение ведомством</w:t>
            </w:r>
          </w:p>
        </w:tc>
        <w:tc>
          <w:tcPr>
            <w:tcW w:w="2131" w:type="pct"/>
            <w:vAlign w:val="center"/>
          </w:tcPr>
          <w:p w14:paraId="33963BC4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  <w:lang w:val="ru-RU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2930E991" w14:textId="77777777" w:rsidTr="00506EA3">
        <w:trPr>
          <w:jc w:val="center"/>
        </w:trPr>
        <w:tc>
          <w:tcPr>
            <w:tcW w:w="2869" w:type="pct"/>
          </w:tcPr>
          <w:p w14:paraId="2C5BCB4F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Приостановлен</w:t>
            </w:r>
            <w:r w:rsidRPr="0030644B">
              <w:rPr>
                <w:rFonts w:cs="Times New Roman"/>
                <w:lang w:val="ru-RU"/>
              </w:rPr>
              <w:t>о</w:t>
            </w:r>
          </w:p>
        </w:tc>
        <w:tc>
          <w:tcPr>
            <w:tcW w:w="2131" w:type="pct"/>
            <w:vAlign w:val="center"/>
          </w:tcPr>
          <w:p w14:paraId="5893625A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5A3ED36B" w14:textId="77777777" w:rsidTr="00506EA3">
        <w:trPr>
          <w:jc w:val="center"/>
        </w:trPr>
        <w:tc>
          <w:tcPr>
            <w:tcW w:w="2869" w:type="pct"/>
          </w:tcPr>
          <w:p w14:paraId="547D3578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  <w:lang w:val="ru-RU"/>
              </w:rPr>
              <w:t>Возобновлено</w:t>
            </w:r>
          </w:p>
        </w:tc>
        <w:tc>
          <w:tcPr>
            <w:tcW w:w="2131" w:type="pct"/>
            <w:vAlign w:val="center"/>
          </w:tcPr>
          <w:p w14:paraId="6279159B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  <w:lang w:val="ru-RU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61AD0742" w14:textId="77777777" w:rsidTr="00506EA3">
        <w:trPr>
          <w:jc w:val="center"/>
        </w:trPr>
        <w:tc>
          <w:tcPr>
            <w:tcW w:w="2869" w:type="pct"/>
          </w:tcPr>
          <w:p w14:paraId="3741903B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Обработка завершена</w:t>
            </w:r>
          </w:p>
        </w:tc>
        <w:tc>
          <w:tcPr>
            <w:tcW w:w="2131" w:type="pct"/>
            <w:vAlign w:val="center"/>
          </w:tcPr>
          <w:p w14:paraId="6946F189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109ED75C" w14:textId="77777777" w:rsidTr="00506EA3">
        <w:trPr>
          <w:jc w:val="center"/>
        </w:trPr>
        <w:tc>
          <w:tcPr>
            <w:tcW w:w="2869" w:type="pct"/>
          </w:tcPr>
          <w:p w14:paraId="45FC5DCC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Завершен отказом</w:t>
            </w:r>
          </w:p>
        </w:tc>
        <w:tc>
          <w:tcPr>
            <w:tcW w:w="2131" w:type="pct"/>
            <w:vAlign w:val="center"/>
          </w:tcPr>
          <w:p w14:paraId="7DA72762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1A927231" w14:textId="77777777" w:rsidTr="00506EA3">
        <w:trPr>
          <w:jc w:val="center"/>
        </w:trPr>
        <w:tc>
          <w:tcPr>
            <w:tcW w:w="2869" w:type="pct"/>
          </w:tcPr>
          <w:p w14:paraId="38B8A888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Возврат без рассмотрения</w:t>
            </w:r>
          </w:p>
        </w:tc>
        <w:tc>
          <w:tcPr>
            <w:tcW w:w="2131" w:type="pct"/>
            <w:vAlign w:val="center"/>
          </w:tcPr>
          <w:p w14:paraId="1F264785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5CCF823D" w14:textId="77777777" w:rsidTr="00506EA3">
        <w:trPr>
          <w:jc w:val="center"/>
        </w:trPr>
        <w:tc>
          <w:tcPr>
            <w:tcW w:w="2869" w:type="pct"/>
          </w:tcPr>
          <w:p w14:paraId="7F33701A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Прекращено по инициативе заявителя</w:t>
            </w:r>
          </w:p>
        </w:tc>
        <w:tc>
          <w:tcPr>
            <w:tcW w:w="2131" w:type="pct"/>
            <w:vAlign w:val="center"/>
          </w:tcPr>
          <w:p w14:paraId="73609F63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15645D49" w14:textId="77777777" w:rsidTr="00506EA3">
        <w:trPr>
          <w:jc w:val="center"/>
        </w:trPr>
        <w:tc>
          <w:tcPr>
            <w:tcW w:w="2869" w:type="pct"/>
          </w:tcPr>
          <w:p w14:paraId="1FC43FF2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Аварийное завершение обработки</w:t>
            </w:r>
          </w:p>
        </w:tc>
        <w:tc>
          <w:tcPr>
            <w:tcW w:w="2131" w:type="pct"/>
            <w:vAlign w:val="center"/>
          </w:tcPr>
          <w:p w14:paraId="46D5DBF7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697B8116" w14:textId="77777777" w:rsidTr="00506EA3">
        <w:trPr>
          <w:jc w:val="center"/>
        </w:trPr>
        <w:tc>
          <w:tcPr>
            <w:tcW w:w="2869" w:type="pct"/>
          </w:tcPr>
          <w:p w14:paraId="465B8918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30644B">
              <w:rPr>
                <w:rFonts w:cs="Times New Roman"/>
              </w:rPr>
              <w:t>Сведения отсутствуют (предоставлени</w:t>
            </w:r>
            <w:r>
              <w:rPr>
                <w:rFonts w:cs="Times New Roman"/>
                <w:lang w:val="ru-RU"/>
              </w:rPr>
              <w:t>е</w:t>
            </w:r>
            <w:r w:rsidRPr="0030644B">
              <w:rPr>
                <w:rFonts w:cs="Times New Roman"/>
              </w:rPr>
              <w:t xml:space="preserve"> сведений)</w:t>
            </w:r>
          </w:p>
        </w:tc>
        <w:tc>
          <w:tcPr>
            <w:tcW w:w="2131" w:type="pct"/>
            <w:vAlign w:val="center"/>
          </w:tcPr>
          <w:p w14:paraId="40A733D0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062922FF" w14:textId="77777777" w:rsidTr="00506EA3">
        <w:trPr>
          <w:jc w:val="center"/>
        </w:trPr>
        <w:tc>
          <w:tcPr>
            <w:tcW w:w="2869" w:type="pct"/>
          </w:tcPr>
          <w:p w14:paraId="4214109E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Ошибка при обработке запроса</w:t>
            </w:r>
          </w:p>
        </w:tc>
        <w:tc>
          <w:tcPr>
            <w:tcW w:w="2131" w:type="pct"/>
            <w:vAlign w:val="center"/>
          </w:tcPr>
          <w:p w14:paraId="16CE5F42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</w:rPr>
            </w:pPr>
            <w:r w:rsidRPr="002F4E61">
              <w:rPr>
                <w:rFonts w:cs="Times New Roman"/>
                <w:lang w:val="ru-RU"/>
              </w:rPr>
              <w:t>ФГИС ЕГРН</w:t>
            </w:r>
          </w:p>
        </w:tc>
      </w:tr>
      <w:tr w:rsidR="00847776" w:rsidRPr="0030644B" w14:paraId="473D170E" w14:textId="77777777" w:rsidTr="00506EA3">
        <w:trPr>
          <w:jc w:val="center"/>
        </w:trPr>
        <w:tc>
          <w:tcPr>
            <w:tcW w:w="2869" w:type="pct"/>
          </w:tcPr>
          <w:p w14:paraId="73305711" w14:textId="77777777" w:rsidR="00847776" w:rsidRPr="0030644B" w:rsidRDefault="00847776" w:rsidP="009A3C59">
            <w:pPr>
              <w:pStyle w:val="-0"/>
              <w:numPr>
                <w:ilvl w:val="0"/>
                <w:numId w:val="0"/>
              </w:numPr>
              <w:rPr>
                <w:rFonts w:cs="Times New Roman"/>
              </w:rPr>
            </w:pPr>
            <w:r w:rsidRPr="0030644B">
              <w:rPr>
                <w:rFonts w:cs="Times New Roman"/>
              </w:rPr>
              <w:t>Деактивировано</w:t>
            </w:r>
          </w:p>
        </w:tc>
        <w:tc>
          <w:tcPr>
            <w:tcW w:w="2131" w:type="pct"/>
            <w:vAlign w:val="center"/>
          </w:tcPr>
          <w:p w14:paraId="20891D7D" w14:textId="2D5F15E3" w:rsidR="00847776" w:rsidRPr="00506EA3" w:rsidRDefault="00506EA3" w:rsidP="009A3C59">
            <w:pPr>
              <w:pStyle w:val="-0"/>
              <w:numPr>
                <w:ilvl w:val="0"/>
                <w:numId w:val="0"/>
              </w:numPr>
              <w:jc w:val="left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ru-RU"/>
              </w:rPr>
              <w:t>Внутренний статус КЭВ+</w:t>
            </w:r>
          </w:p>
        </w:tc>
      </w:tr>
    </w:tbl>
    <w:p w14:paraId="2A38D0B5" w14:textId="77777777" w:rsidR="00847776" w:rsidRPr="0002421C" w:rsidRDefault="00847776" w:rsidP="00847776">
      <w:pPr>
        <w:pStyle w:val="-0"/>
        <w:numPr>
          <w:ilvl w:val="0"/>
          <w:numId w:val="0"/>
        </w:numPr>
        <w:ind w:left="360"/>
        <w:rPr>
          <w:rFonts w:cs="Times New Roman"/>
          <w:bCs/>
        </w:rPr>
      </w:pPr>
    </w:p>
    <w:p w14:paraId="41585045" w14:textId="29CC5E4A" w:rsidR="006362DA" w:rsidRPr="005A12A7" w:rsidRDefault="0002421C" w:rsidP="006362DA">
      <w:pPr>
        <w:pStyle w:val="-0"/>
        <w:rPr>
          <w:rFonts w:cs="Times New Roman"/>
          <w:bCs/>
        </w:rPr>
      </w:pPr>
      <w:r>
        <w:rPr>
          <w:rFonts w:cs="Times New Roman"/>
          <w:bCs/>
          <w:lang w:val="ru-RU"/>
        </w:rPr>
        <w:t>Наименование обращения –</w:t>
      </w:r>
      <w:r w:rsidR="006362DA" w:rsidRPr="005A12A7">
        <w:rPr>
          <w:rFonts w:cs="Times New Roman"/>
          <w:bCs/>
          <w:lang w:val="ru-RU"/>
        </w:rPr>
        <w:t xml:space="preserve"> </w:t>
      </w:r>
      <w:r>
        <w:rPr>
          <w:rFonts w:cs="Times New Roman"/>
          <w:bCs/>
          <w:lang w:val="ru-RU"/>
        </w:rPr>
        <w:t xml:space="preserve">текстовое поле. </w:t>
      </w:r>
    </w:p>
    <w:p w14:paraId="5BF51A06" w14:textId="0995C33B" w:rsidR="0002421C" w:rsidRDefault="0002421C" w:rsidP="0002421C">
      <w:pPr>
        <w:pStyle w:val="a6"/>
        <w:rPr>
          <w:lang w:val="ru-RU"/>
        </w:rPr>
      </w:pPr>
      <w:r>
        <w:rPr>
          <w:lang w:val="ru-RU"/>
        </w:rPr>
        <w:t xml:space="preserve">Кнопка </w:t>
      </w:r>
      <w:r w:rsidRPr="0002421C">
        <w:rPr>
          <w:b/>
          <w:bCs/>
          <w:lang w:val="ru-RU"/>
        </w:rPr>
        <w:t>Обновить бланк обращения</w:t>
      </w:r>
      <w:r>
        <w:rPr>
          <w:noProof/>
        </w:rPr>
        <w:drawing>
          <wp:inline distT="0" distB="0" distL="0" distR="0" wp14:anchorId="08658220" wp14:editId="393DC132">
            <wp:extent cx="247619" cy="247619"/>
            <wp:effectExtent l="0" t="0" r="635" b="635"/>
            <wp:docPr id="316273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273764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421C">
        <w:rPr>
          <w:lang w:val="ru-RU"/>
        </w:rPr>
        <w:t xml:space="preserve"> предназначена для получения актуальных данных (статуса) обращения. </w:t>
      </w:r>
    </w:p>
    <w:p w14:paraId="54AAB820" w14:textId="77777777" w:rsidR="00944A8D" w:rsidRPr="00AA05F2" w:rsidRDefault="00944A8D" w:rsidP="003C3568">
      <w:pPr>
        <w:pStyle w:val="a6"/>
        <w:rPr>
          <w:lang w:val="ru-RU"/>
        </w:rPr>
      </w:pPr>
    </w:p>
    <w:p w14:paraId="0320B158" w14:textId="510439D6" w:rsidR="009A1F46" w:rsidRPr="005A12A7" w:rsidRDefault="009A1F46" w:rsidP="009A1F46">
      <w:pPr>
        <w:pStyle w:val="31"/>
      </w:pPr>
      <w:r w:rsidRPr="005A12A7">
        <w:t>Заявления</w:t>
      </w:r>
    </w:p>
    <w:p w14:paraId="62B09EB3" w14:textId="55B117FB" w:rsidR="00005B63" w:rsidRPr="005A12A7" w:rsidRDefault="00005B63" w:rsidP="00005B63">
      <w:pPr>
        <w:pStyle w:val="a6"/>
      </w:pPr>
      <w:r w:rsidRPr="005A12A7">
        <w:t xml:space="preserve">В блоке </w:t>
      </w:r>
      <w:r w:rsidRPr="005A12A7">
        <w:rPr>
          <w:b/>
          <w:bCs/>
        </w:rPr>
        <w:t>За</w:t>
      </w:r>
      <w:r w:rsidRPr="005A12A7">
        <w:rPr>
          <w:b/>
          <w:bCs/>
          <w:lang w:val="ru-RU"/>
        </w:rPr>
        <w:t>явления</w:t>
      </w:r>
      <w:r w:rsidRPr="005A12A7">
        <w:rPr>
          <w:b/>
          <w:bCs/>
        </w:rPr>
        <w:t xml:space="preserve"> </w:t>
      </w:r>
      <w:r w:rsidRPr="005A12A7">
        <w:t>(см. рис.</w:t>
      </w:r>
      <w:r w:rsidRPr="005A12A7">
        <w:rPr>
          <w:lang w:val="ru-RU"/>
        </w:rPr>
        <w:t xml:space="preserve">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_Ref147739876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18</w:t>
      </w:r>
      <w:r w:rsidRPr="005A12A7">
        <w:rPr>
          <w:lang w:val="ru-RU"/>
        </w:rPr>
        <w:fldChar w:fldCharType="end"/>
      </w:r>
      <w:r w:rsidRPr="005A12A7">
        <w:t>) создается описание за</w:t>
      </w:r>
      <w:r w:rsidRPr="005A12A7">
        <w:rPr>
          <w:lang w:val="ru-RU"/>
        </w:rPr>
        <w:t>явления</w:t>
      </w:r>
      <w:r w:rsidRPr="005A12A7">
        <w:t>.</w:t>
      </w:r>
    </w:p>
    <w:p w14:paraId="2CC51484" w14:textId="2C0E8AE1" w:rsidR="00005B63" w:rsidRPr="005A12A7" w:rsidRDefault="00DC5BD1" w:rsidP="00FA7F95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44F2A4BE" wp14:editId="23327C51">
            <wp:extent cx="5030166" cy="577292"/>
            <wp:effectExtent l="0" t="0" r="0" b="0"/>
            <wp:docPr id="20409372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937219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63403" cy="58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0DD7A" w14:textId="673477F2" w:rsidR="00005B63" w:rsidRPr="005A12A7" w:rsidRDefault="00000000" w:rsidP="00005B63">
      <w:pPr>
        <w:pStyle w:val="a4"/>
      </w:pPr>
      <w:fldSimple w:instr=" SEQ Рисунок \* ARABIC ">
        <w:bookmarkStart w:id="48" w:name="_Ref147739876"/>
        <w:r w:rsidR="00552CC9">
          <w:rPr>
            <w:noProof/>
          </w:rPr>
          <w:t>18</w:t>
        </w:r>
        <w:bookmarkEnd w:id="48"/>
      </w:fldSimple>
      <w:r w:rsidR="00005B63" w:rsidRPr="005A12A7">
        <w:rPr>
          <w:lang w:val="ru-RU"/>
        </w:rPr>
        <w:t xml:space="preserve"> – Блок </w:t>
      </w:r>
      <w:r w:rsidR="00005B63" w:rsidRPr="005A12A7">
        <w:rPr>
          <w:b/>
          <w:bCs/>
          <w:lang w:val="ru-RU"/>
        </w:rPr>
        <w:t>З</w:t>
      </w:r>
      <w:r w:rsidR="00A27E0E" w:rsidRPr="005A12A7">
        <w:rPr>
          <w:b/>
          <w:bCs/>
          <w:lang w:val="ru-RU"/>
        </w:rPr>
        <w:t>аявления</w:t>
      </w:r>
    </w:p>
    <w:p w14:paraId="5582B5C8" w14:textId="62023EAF" w:rsidR="00DC5BD1" w:rsidRDefault="00DC5BD1" w:rsidP="00005B63">
      <w:pPr>
        <w:pStyle w:val="a6"/>
        <w:rPr>
          <w:lang w:val="ru-RU"/>
        </w:rPr>
      </w:pPr>
      <w:r>
        <w:rPr>
          <w:lang w:val="ru-RU"/>
        </w:rPr>
        <w:t xml:space="preserve">По нажатию кнопки </w:t>
      </w:r>
      <w:r w:rsidRPr="00842DA9">
        <w:rPr>
          <w:b/>
          <w:bCs/>
          <w:lang w:val="ru-RU"/>
        </w:rPr>
        <w:t>Меню</w:t>
      </w:r>
      <w:r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07F1A604" wp14:editId="5C7AA019">
            <wp:extent cx="154434" cy="191204"/>
            <wp:effectExtent l="0" t="0" r="0" b="0"/>
            <wp:docPr id="1274737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86541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6572" cy="19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открывается список действий:</w:t>
      </w:r>
    </w:p>
    <w:p w14:paraId="264F7F27" w14:textId="76D4ABB2" w:rsidR="00DC5BD1" w:rsidRDefault="00DC5BD1" w:rsidP="00DC5BD1">
      <w:pPr>
        <w:pStyle w:val="-0"/>
      </w:pPr>
      <w:r>
        <w:t>Редактировать – открыть заявление для внесения изменений.</w:t>
      </w:r>
    </w:p>
    <w:p w14:paraId="7684E3C8" w14:textId="5C624AFE" w:rsidR="00DC5BD1" w:rsidRDefault="00DC5BD1" w:rsidP="00DC5BD1">
      <w:pPr>
        <w:pStyle w:val="-0"/>
      </w:pPr>
      <w:r>
        <w:t>Удалить – удалить запись.</w:t>
      </w:r>
    </w:p>
    <w:p w14:paraId="2E9F51D6" w14:textId="79F1217B" w:rsidR="00DC5BD1" w:rsidRDefault="00DC5BD1" w:rsidP="00DC5BD1">
      <w:pPr>
        <w:pStyle w:val="-0"/>
      </w:pPr>
      <w:r>
        <w:t xml:space="preserve">Создать с копированием – создать копию заявления. </w:t>
      </w:r>
    </w:p>
    <w:p w14:paraId="5F2D5CC6" w14:textId="2942B00E" w:rsidR="00005B63" w:rsidRPr="005A12A7" w:rsidRDefault="00005B63" w:rsidP="00005B63">
      <w:pPr>
        <w:pStyle w:val="a6"/>
      </w:pPr>
      <w:r w:rsidRPr="005A12A7">
        <w:rPr>
          <w:lang w:val="ru-RU"/>
        </w:rPr>
        <w:t xml:space="preserve">По нажатию кнопки </w:t>
      </w:r>
      <w:r w:rsidRPr="005A12A7">
        <w:rPr>
          <w:b/>
          <w:bCs/>
          <w:lang w:val="ru-RU"/>
        </w:rPr>
        <w:t>Создать</w:t>
      </w:r>
      <w:r w:rsidRPr="005A12A7">
        <w:rPr>
          <w:lang w:val="ru-RU"/>
        </w:rPr>
        <w:t xml:space="preserve"> открывается форма создания заявления 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_Ref147739877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19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</w:t>
      </w:r>
      <w:r w:rsidRPr="005A12A7">
        <w:t>.</w:t>
      </w:r>
    </w:p>
    <w:p w14:paraId="6A4CEE65" w14:textId="770A16F0" w:rsidR="00005B63" w:rsidRPr="005A12A7" w:rsidRDefault="00F001F3" w:rsidP="00005B63">
      <w:pPr>
        <w:pStyle w:val="affd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2036016" wp14:editId="68981B5E">
            <wp:extent cx="5561634" cy="6420955"/>
            <wp:effectExtent l="0" t="0" r="1270" b="0"/>
            <wp:docPr id="7621633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207" cy="642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28A0F" w14:textId="1A985E95" w:rsidR="00005B63" w:rsidRDefault="00000000" w:rsidP="00005B63">
      <w:pPr>
        <w:pStyle w:val="a4"/>
        <w:rPr>
          <w:lang w:val="ru-RU"/>
        </w:rPr>
      </w:pPr>
      <w:fldSimple w:instr=" SEQ Рисунок \* ARABIC ">
        <w:bookmarkStart w:id="49" w:name="_Ref147739877"/>
        <w:r w:rsidR="00552CC9">
          <w:rPr>
            <w:noProof/>
          </w:rPr>
          <w:t>19</w:t>
        </w:r>
        <w:bookmarkEnd w:id="49"/>
      </w:fldSimple>
      <w:r w:rsidR="00005B63" w:rsidRPr="005A12A7">
        <w:rPr>
          <w:lang w:val="ru-RU"/>
        </w:rPr>
        <w:t xml:space="preserve"> – Создание заявления</w:t>
      </w:r>
    </w:p>
    <w:p w14:paraId="2A2BB663" w14:textId="2714415D" w:rsidR="00762274" w:rsidRDefault="00762274" w:rsidP="00762274">
      <w:pPr>
        <w:pStyle w:val="a6"/>
        <w:rPr>
          <w:lang w:val="ru-RU"/>
        </w:rPr>
      </w:pPr>
      <w:r>
        <w:rPr>
          <w:lang w:val="ru-RU"/>
        </w:rPr>
        <w:lastRenderedPageBreak/>
        <w:t xml:space="preserve">Переход между шагами заявления отображается в навигаторе, который расположен в правой части окна 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_Ref168045304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20</w:t>
      </w:r>
      <w:r>
        <w:rPr>
          <w:lang w:val="ru-RU"/>
        </w:rPr>
        <w:fldChar w:fldCharType="end"/>
      </w:r>
      <w:r>
        <w:rPr>
          <w:lang w:val="ru-RU"/>
        </w:rPr>
        <w:t>). При нажатии на наименование шага происходит переход к соответствующей части заявления в основном окне.</w:t>
      </w:r>
    </w:p>
    <w:p w14:paraId="6A00C02A" w14:textId="77777777" w:rsidR="00762274" w:rsidRDefault="00762274" w:rsidP="00762274">
      <w:pPr>
        <w:pStyle w:val="affd"/>
      </w:pPr>
      <w:r>
        <w:rPr>
          <w:noProof/>
        </w:rPr>
        <w:drawing>
          <wp:inline distT="0" distB="0" distL="0" distR="0" wp14:anchorId="383118B9" wp14:editId="4E8E33D1">
            <wp:extent cx="1251159" cy="1909664"/>
            <wp:effectExtent l="0" t="0" r="6350" b="0"/>
            <wp:docPr id="1413582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582913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59232" cy="192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9010C" w14:textId="0DBC2C6F" w:rsidR="00762274" w:rsidRDefault="00000000" w:rsidP="00762274">
      <w:pPr>
        <w:pStyle w:val="a4"/>
        <w:rPr>
          <w:lang w:val="ru-RU"/>
        </w:rPr>
      </w:pPr>
      <w:fldSimple w:instr=" SEQ Рисунок \* ARABIC ">
        <w:bookmarkStart w:id="50" w:name="_Ref168045304"/>
        <w:r w:rsidR="00552CC9">
          <w:rPr>
            <w:noProof/>
          </w:rPr>
          <w:t>20</w:t>
        </w:r>
        <w:bookmarkEnd w:id="50"/>
      </w:fldSimple>
      <w:r w:rsidR="00762274">
        <w:rPr>
          <w:lang w:val="ru-RU"/>
        </w:rPr>
        <w:t xml:space="preserve"> – Навигатор заявления</w:t>
      </w:r>
    </w:p>
    <w:p w14:paraId="392432D0" w14:textId="77777777" w:rsidR="00001732" w:rsidRPr="00001732" w:rsidRDefault="00001732" w:rsidP="00001732">
      <w:pPr>
        <w:pStyle w:val="a6"/>
        <w:rPr>
          <w:lang w:val="ru-RU"/>
        </w:rPr>
      </w:pPr>
    </w:p>
    <w:p w14:paraId="7384C352" w14:textId="47ADD8F8" w:rsidR="00005B63" w:rsidRPr="005A12A7" w:rsidRDefault="001E7639" w:rsidP="00E106C9">
      <w:pPr>
        <w:pStyle w:val="41"/>
      </w:pPr>
      <w:r>
        <w:t>Описание</w:t>
      </w:r>
    </w:p>
    <w:p w14:paraId="47461800" w14:textId="6EB07AFB" w:rsidR="00005B63" w:rsidRPr="005A12A7" w:rsidRDefault="00005B63" w:rsidP="00005B63">
      <w:pPr>
        <w:pStyle w:val="a6"/>
        <w:rPr>
          <w:lang w:val="ru-RU"/>
        </w:rPr>
      </w:pPr>
      <w:r w:rsidRPr="005A12A7">
        <w:rPr>
          <w:lang w:val="ru-RU"/>
        </w:rPr>
        <w:t xml:space="preserve">На шаге </w:t>
      </w:r>
      <w:r w:rsidR="001E7639">
        <w:rPr>
          <w:b/>
          <w:bCs/>
          <w:lang w:val="ru-RU"/>
        </w:rPr>
        <w:t>Описание</w:t>
      </w:r>
      <w:r w:rsidRPr="005A12A7">
        <w:rPr>
          <w:lang w:val="ru-RU"/>
        </w:rPr>
        <w:t xml:space="preserve"> </w:t>
      </w:r>
      <w:r w:rsidRPr="005A12A7">
        <w:t>(см. рис.</w:t>
      </w:r>
      <w:r w:rsidRPr="005A12A7">
        <w:rPr>
          <w:lang w:val="ru-RU"/>
        </w:rPr>
        <w:t xml:space="preserve">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_Ref147739877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19</w:t>
      </w:r>
      <w:r w:rsidRPr="005A12A7">
        <w:rPr>
          <w:lang w:val="ru-RU"/>
        </w:rPr>
        <w:fldChar w:fldCharType="end"/>
      </w:r>
      <w:r w:rsidRPr="005A12A7">
        <w:t>)</w:t>
      </w:r>
      <w:r w:rsidRPr="005A12A7">
        <w:rPr>
          <w:lang w:val="ru-RU"/>
        </w:rPr>
        <w:t xml:space="preserve"> необходимо заполнить обязательные поля. </w:t>
      </w:r>
      <w:r w:rsidR="00A27E0E" w:rsidRPr="005A12A7">
        <w:rPr>
          <w:lang w:val="ru-RU"/>
        </w:rPr>
        <w:t xml:space="preserve">Для каждого УРД шаг </w:t>
      </w:r>
      <w:r w:rsidR="001E7639">
        <w:rPr>
          <w:b/>
          <w:bCs/>
          <w:lang w:val="ru-RU"/>
        </w:rPr>
        <w:t>Описание</w:t>
      </w:r>
      <w:r w:rsidR="00A27E0E" w:rsidRPr="005A12A7">
        <w:rPr>
          <w:lang w:val="ru-RU"/>
        </w:rPr>
        <w:t xml:space="preserve"> будет отличаться составом полей. </w:t>
      </w:r>
    </w:p>
    <w:p w14:paraId="5ADB629F" w14:textId="74236111" w:rsidR="00005B63" w:rsidRPr="005A12A7" w:rsidRDefault="00005B63" w:rsidP="00E106C9">
      <w:pPr>
        <w:pStyle w:val="41"/>
      </w:pPr>
      <w:bookmarkStart w:id="51" w:name="_Ref168583219"/>
      <w:r w:rsidRPr="005A12A7">
        <w:t>Объекты</w:t>
      </w:r>
      <w:bookmarkEnd w:id="51"/>
      <w:r w:rsidRPr="005A12A7">
        <w:t xml:space="preserve"> </w:t>
      </w:r>
    </w:p>
    <w:p w14:paraId="2D6349B3" w14:textId="269328BB" w:rsidR="00005B63" w:rsidRPr="005A12A7" w:rsidRDefault="00005B63" w:rsidP="00005B63">
      <w:pPr>
        <w:pStyle w:val="a6"/>
      </w:pPr>
      <w:r w:rsidRPr="005A12A7">
        <w:t xml:space="preserve">На шаге </w:t>
      </w:r>
      <w:r w:rsidR="00817A78" w:rsidRPr="005A12A7">
        <w:rPr>
          <w:b/>
          <w:bCs/>
          <w:lang w:val="ru-RU"/>
        </w:rPr>
        <w:t>Объекты</w:t>
      </w:r>
      <w:r w:rsidR="00A81671" w:rsidRPr="00A81671">
        <w:rPr>
          <w:lang w:val="ru-RU"/>
        </w:rPr>
        <w:t>,</w:t>
      </w:r>
      <w:r w:rsidRPr="00A81671">
        <w:t xml:space="preserve"> </w:t>
      </w:r>
      <w:r w:rsidR="00704C5D">
        <w:rPr>
          <w:lang w:val="ru-RU"/>
        </w:rPr>
        <w:t>п</w:t>
      </w:r>
      <w:r w:rsidRPr="005A12A7">
        <w:t xml:space="preserve">о нажатию кнопки </w:t>
      </w:r>
      <w:r w:rsidRPr="005A12A7">
        <w:rPr>
          <w:b/>
          <w:bCs/>
        </w:rPr>
        <w:t>Добавить</w:t>
      </w:r>
      <w:r w:rsidR="00A81671" w:rsidRPr="00A81671">
        <w:rPr>
          <w:lang w:val="ru-RU"/>
        </w:rPr>
        <w:t>,</w:t>
      </w:r>
      <w:r w:rsidRPr="00A81671">
        <w:t xml:space="preserve"> </w:t>
      </w:r>
      <w:r w:rsidRPr="005A12A7">
        <w:t xml:space="preserve">отображается меню выбора </w:t>
      </w:r>
      <w:r w:rsidR="00817A78" w:rsidRPr="005A12A7">
        <w:rPr>
          <w:lang w:val="ru-RU"/>
        </w:rPr>
        <w:t>вида объекта</w:t>
      </w:r>
      <w:r w:rsidRPr="005A12A7">
        <w:t xml:space="preserve"> (см. рис.</w:t>
      </w:r>
      <w:r w:rsidR="00817A78" w:rsidRPr="005A12A7">
        <w:rPr>
          <w:lang w:val="ru-RU"/>
        </w:rPr>
        <w:t xml:space="preserve"> </w:t>
      </w:r>
      <w:r w:rsidR="00817A78" w:rsidRPr="005A12A7">
        <w:rPr>
          <w:lang w:val="ru-RU"/>
        </w:rPr>
        <w:fldChar w:fldCharType="begin"/>
      </w:r>
      <w:r w:rsidR="00817A78" w:rsidRPr="005A12A7">
        <w:rPr>
          <w:lang w:val="ru-RU"/>
        </w:rPr>
        <w:instrText xml:space="preserve"> REF _Ref147740371 \h </w:instrText>
      </w:r>
      <w:r w:rsidR="005A12A7">
        <w:rPr>
          <w:lang w:val="ru-RU"/>
        </w:rPr>
        <w:instrText xml:space="preserve"> \* MERGEFORMAT </w:instrText>
      </w:r>
      <w:r w:rsidR="00817A78" w:rsidRPr="005A12A7">
        <w:rPr>
          <w:lang w:val="ru-RU"/>
        </w:rPr>
      </w:r>
      <w:r w:rsidR="00817A78" w:rsidRPr="005A12A7">
        <w:rPr>
          <w:lang w:val="ru-RU"/>
        </w:rPr>
        <w:fldChar w:fldCharType="separate"/>
      </w:r>
      <w:r w:rsidR="00552CC9">
        <w:rPr>
          <w:noProof/>
        </w:rPr>
        <w:t>21</w:t>
      </w:r>
      <w:r w:rsidR="00817A78" w:rsidRPr="005A12A7">
        <w:rPr>
          <w:lang w:val="ru-RU"/>
        </w:rPr>
        <w:fldChar w:fldCharType="end"/>
      </w:r>
      <w:r w:rsidRPr="005A12A7">
        <w:t>).</w:t>
      </w:r>
    </w:p>
    <w:p w14:paraId="550F2CFF" w14:textId="33E37298" w:rsidR="00005B63" w:rsidRPr="005A12A7" w:rsidRDefault="001C60F1" w:rsidP="00005B63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7AFEFB6" wp14:editId="242533B8">
            <wp:extent cx="5101728" cy="1956095"/>
            <wp:effectExtent l="0" t="0" r="3810" b="6350"/>
            <wp:docPr id="1507092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092312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126532" cy="196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E0BBA" w14:textId="2C9F92CD" w:rsidR="00005B63" w:rsidRDefault="00000000" w:rsidP="00005B63">
      <w:pPr>
        <w:pStyle w:val="a4"/>
        <w:rPr>
          <w:lang w:val="ru-RU"/>
        </w:rPr>
      </w:pPr>
      <w:fldSimple w:instr=" SEQ Рисунок \* ARABIC ">
        <w:bookmarkStart w:id="52" w:name="_Ref147740371"/>
        <w:r w:rsidR="00552CC9">
          <w:rPr>
            <w:noProof/>
          </w:rPr>
          <w:t>21</w:t>
        </w:r>
        <w:bookmarkEnd w:id="52"/>
      </w:fldSimple>
      <w:r w:rsidR="00005B63" w:rsidRPr="005A12A7">
        <w:rPr>
          <w:lang w:val="ru-RU"/>
        </w:rPr>
        <w:t xml:space="preserve"> – Выбор </w:t>
      </w:r>
      <w:r w:rsidR="00817A78" w:rsidRPr="005A12A7">
        <w:rPr>
          <w:lang w:val="ru-RU"/>
        </w:rPr>
        <w:t>вида объекта</w:t>
      </w:r>
    </w:p>
    <w:p w14:paraId="0E6F94EA" w14:textId="77777777" w:rsidR="0055123E" w:rsidRPr="005A12A7" w:rsidRDefault="0055123E" w:rsidP="0055123E">
      <w:pPr>
        <w:pStyle w:val="a6"/>
        <w:rPr>
          <w:lang w:val="ru-RU"/>
        </w:rPr>
      </w:pPr>
      <w:r w:rsidRPr="005A12A7">
        <w:rPr>
          <w:lang w:val="ru-RU"/>
        </w:rPr>
        <w:t>Виды объектов:</w:t>
      </w:r>
    </w:p>
    <w:p w14:paraId="69B07DEB" w14:textId="77777777" w:rsidR="0055123E" w:rsidRPr="005A12A7" w:rsidRDefault="0055123E" w:rsidP="0055123E">
      <w:pPr>
        <w:pStyle w:val="-0"/>
        <w:rPr>
          <w:rFonts w:cs="Times New Roman"/>
        </w:rPr>
      </w:pPr>
      <w:r w:rsidRPr="005A12A7">
        <w:rPr>
          <w:rFonts w:cs="Times New Roman"/>
        </w:rPr>
        <w:t>Земельный участок;</w:t>
      </w:r>
    </w:p>
    <w:p w14:paraId="32DB80F4" w14:textId="77777777" w:rsidR="0055123E" w:rsidRPr="005A12A7" w:rsidRDefault="0055123E" w:rsidP="0055123E">
      <w:pPr>
        <w:pStyle w:val="-0"/>
        <w:rPr>
          <w:rFonts w:cs="Times New Roman"/>
        </w:rPr>
      </w:pPr>
      <w:r w:rsidRPr="005A12A7">
        <w:rPr>
          <w:rFonts w:cs="Times New Roman"/>
        </w:rPr>
        <w:t>Здание;</w:t>
      </w:r>
    </w:p>
    <w:p w14:paraId="29EEEFA7" w14:textId="77777777" w:rsidR="0055123E" w:rsidRPr="005A12A7" w:rsidRDefault="0055123E" w:rsidP="0055123E">
      <w:pPr>
        <w:pStyle w:val="-0"/>
        <w:rPr>
          <w:rFonts w:cs="Times New Roman"/>
        </w:rPr>
      </w:pPr>
      <w:r w:rsidRPr="005A12A7">
        <w:rPr>
          <w:rFonts w:cs="Times New Roman"/>
        </w:rPr>
        <w:t>Помещение;</w:t>
      </w:r>
    </w:p>
    <w:p w14:paraId="4E6C996E" w14:textId="77777777" w:rsidR="0055123E" w:rsidRPr="005A12A7" w:rsidRDefault="0055123E" w:rsidP="0055123E">
      <w:pPr>
        <w:pStyle w:val="-0"/>
        <w:rPr>
          <w:rFonts w:cs="Times New Roman"/>
        </w:rPr>
      </w:pPr>
      <w:r w:rsidRPr="005A12A7">
        <w:rPr>
          <w:rFonts w:cs="Times New Roman"/>
        </w:rPr>
        <w:t>Сооружение;</w:t>
      </w:r>
    </w:p>
    <w:p w14:paraId="374700E8" w14:textId="77777777" w:rsidR="0055123E" w:rsidRPr="005A12A7" w:rsidRDefault="0055123E" w:rsidP="0055123E">
      <w:pPr>
        <w:pStyle w:val="-0"/>
        <w:rPr>
          <w:rFonts w:cs="Times New Roman"/>
        </w:rPr>
      </w:pPr>
      <w:r w:rsidRPr="005A12A7">
        <w:rPr>
          <w:rFonts w:cs="Times New Roman"/>
        </w:rPr>
        <w:t>Объект незавершенного строительства;</w:t>
      </w:r>
    </w:p>
    <w:p w14:paraId="39FA85FE" w14:textId="77777777" w:rsidR="0055123E" w:rsidRPr="005A12A7" w:rsidRDefault="0055123E" w:rsidP="0055123E">
      <w:pPr>
        <w:pStyle w:val="-0"/>
        <w:rPr>
          <w:rFonts w:cs="Times New Roman"/>
        </w:rPr>
      </w:pPr>
      <w:r w:rsidRPr="005A12A7">
        <w:rPr>
          <w:rFonts w:cs="Times New Roman"/>
        </w:rPr>
        <w:t>Предприятие как имущественный комплекс;</w:t>
      </w:r>
    </w:p>
    <w:p w14:paraId="5AF34693" w14:textId="77777777" w:rsidR="0055123E" w:rsidRPr="005A12A7" w:rsidRDefault="0055123E" w:rsidP="0055123E">
      <w:pPr>
        <w:pStyle w:val="-0"/>
        <w:rPr>
          <w:rFonts w:cs="Times New Roman"/>
        </w:rPr>
      </w:pPr>
      <w:r w:rsidRPr="005A12A7">
        <w:rPr>
          <w:rFonts w:cs="Times New Roman"/>
        </w:rPr>
        <w:lastRenderedPageBreak/>
        <w:t>Единый недвижимый комплекс;</w:t>
      </w:r>
    </w:p>
    <w:p w14:paraId="41E7656C" w14:textId="77777777" w:rsidR="0055123E" w:rsidRPr="005A12A7" w:rsidRDefault="0055123E" w:rsidP="0055123E">
      <w:pPr>
        <w:pStyle w:val="-0"/>
        <w:rPr>
          <w:rFonts w:cs="Times New Roman"/>
        </w:rPr>
      </w:pPr>
      <w:r w:rsidRPr="005A12A7">
        <w:rPr>
          <w:rFonts w:cs="Times New Roman"/>
        </w:rPr>
        <w:t>Машино-место;</w:t>
      </w:r>
    </w:p>
    <w:p w14:paraId="652AA8EA" w14:textId="77777777" w:rsidR="0055123E" w:rsidRPr="001C558D" w:rsidRDefault="0055123E" w:rsidP="0055123E">
      <w:pPr>
        <w:pStyle w:val="-0"/>
        <w:rPr>
          <w:rFonts w:cs="Times New Roman"/>
        </w:rPr>
      </w:pPr>
      <w:r w:rsidRPr="005A12A7">
        <w:rPr>
          <w:rFonts w:cs="Times New Roman"/>
        </w:rPr>
        <w:t>Иной объект недвижимости</w:t>
      </w:r>
      <w:r>
        <w:rPr>
          <w:rFonts w:cs="Times New Roman"/>
          <w:lang w:val="ru-RU"/>
        </w:rPr>
        <w:t>;</w:t>
      </w:r>
    </w:p>
    <w:p w14:paraId="309EFA31" w14:textId="7FC6F789" w:rsidR="0055123E" w:rsidRPr="0055123E" w:rsidRDefault="0055123E" w:rsidP="0055123E">
      <w:pPr>
        <w:pStyle w:val="-0"/>
        <w:rPr>
          <w:rFonts w:cs="Times New Roman"/>
        </w:rPr>
      </w:pPr>
      <w:r>
        <w:rPr>
          <w:rFonts w:cs="Times New Roman"/>
          <w:lang w:val="ru-RU"/>
        </w:rPr>
        <w:t>Кадастровый квартал;</w:t>
      </w:r>
    </w:p>
    <w:p w14:paraId="6F00532B" w14:textId="594EFBEC" w:rsidR="0055123E" w:rsidRPr="0055123E" w:rsidRDefault="0055123E" w:rsidP="0055123E">
      <w:pPr>
        <w:pStyle w:val="-0"/>
        <w:rPr>
          <w:rFonts w:cs="Times New Roman"/>
        </w:rPr>
      </w:pPr>
      <w:r>
        <w:rPr>
          <w:rFonts w:cs="Times New Roman"/>
          <w:lang w:val="ru-RU"/>
        </w:rPr>
        <w:t>Из технического описания (</w:t>
      </w:r>
      <w:r>
        <w:rPr>
          <w:rFonts w:cs="Times New Roman"/>
          <w:lang w:val="en-US"/>
        </w:rPr>
        <w:t>zip</w:t>
      </w:r>
      <w:r>
        <w:rPr>
          <w:rFonts w:cs="Times New Roman"/>
          <w:lang w:val="ru-RU"/>
        </w:rPr>
        <w:t>).</w:t>
      </w:r>
    </w:p>
    <w:p w14:paraId="571D2755" w14:textId="77777777" w:rsidR="0055123E" w:rsidRDefault="0055123E" w:rsidP="0055123E">
      <w:pPr>
        <w:pStyle w:val="-0"/>
        <w:numPr>
          <w:ilvl w:val="0"/>
          <w:numId w:val="0"/>
        </w:numPr>
        <w:ind w:firstLine="851"/>
        <w:rPr>
          <w:rFonts w:cs="Times New Roman"/>
          <w:lang w:val="ru-RU"/>
        </w:rPr>
      </w:pPr>
    </w:p>
    <w:p w14:paraId="45917411" w14:textId="6EC2BB1F" w:rsidR="0055123E" w:rsidRPr="005A12A7" w:rsidRDefault="0055123E" w:rsidP="0055123E">
      <w:pPr>
        <w:pStyle w:val="-0"/>
        <w:numPr>
          <w:ilvl w:val="0"/>
          <w:numId w:val="0"/>
        </w:numPr>
        <w:ind w:firstLine="851"/>
        <w:rPr>
          <w:rFonts w:cs="Times New Roman"/>
        </w:rPr>
      </w:pPr>
      <w:r>
        <w:rPr>
          <w:rFonts w:cs="Times New Roman"/>
          <w:lang w:val="ru-RU"/>
        </w:rPr>
        <w:t>Примечание – Объект «Из технического описания (</w:t>
      </w:r>
      <w:r>
        <w:rPr>
          <w:rFonts w:cs="Times New Roman"/>
          <w:lang w:val="en-US"/>
        </w:rPr>
        <w:t>zip</w:t>
      </w:r>
      <w:r>
        <w:rPr>
          <w:rFonts w:cs="Times New Roman"/>
          <w:lang w:val="ru-RU"/>
        </w:rPr>
        <w:t xml:space="preserve">)» добавляется в </w:t>
      </w:r>
      <w:r w:rsidR="00232C00">
        <w:rPr>
          <w:rFonts w:cs="Times New Roman"/>
          <w:lang w:val="ru-RU"/>
        </w:rPr>
        <w:t xml:space="preserve">УРД блока </w:t>
      </w:r>
      <w:r w:rsidR="00232C00" w:rsidRPr="00232C00">
        <w:rPr>
          <w:rFonts w:cs="Times New Roman"/>
          <w:b/>
          <w:bCs/>
          <w:lang w:val="ru-RU"/>
        </w:rPr>
        <w:t>Кадастровый учёт</w:t>
      </w:r>
      <w:r w:rsidR="00232C00">
        <w:rPr>
          <w:rFonts w:cs="Times New Roman"/>
          <w:lang w:val="ru-RU"/>
        </w:rPr>
        <w:t>.</w:t>
      </w:r>
    </w:p>
    <w:p w14:paraId="048F745C" w14:textId="77777777" w:rsidR="0055123E" w:rsidRPr="0055123E" w:rsidRDefault="0055123E" w:rsidP="0055123E">
      <w:pPr>
        <w:pStyle w:val="a6"/>
        <w:rPr>
          <w:lang w:val="ru-RU"/>
        </w:rPr>
      </w:pPr>
    </w:p>
    <w:p w14:paraId="714C5BD5" w14:textId="0D6ABC4C" w:rsidR="00151E01" w:rsidRDefault="00D95B2E" w:rsidP="00005B63">
      <w:pPr>
        <w:pStyle w:val="a6"/>
        <w:rPr>
          <w:lang w:val="ru-RU"/>
        </w:rPr>
      </w:pPr>
      <w:r>
        <w:rPr>
          <w:lang w:val="ru-RU"/>
        </w:rPr>
        <w:t>После выбора</w:t>
      </w:r>
      <w:r w:rsidR="008341CF" w:rsidRPr="005A12A7">
        <w:rPr>
          <w:lang w:val="ru-RU"/>
        </w:rPr>
        <w:t xml:space="preserve"> вид</w:t>
      </w:r>
      <w:r>
        <w:rPr>
          <w:lang w:val="ru-RU"/>
        </w:rPr>
        <w:t>а</w:t>
      </w:r>
      <w:r w:rsidR="008341CF" w:rsidRPr="005A12A7">
        <w:rPr>
          <w:lang w:val="ru-RU"/>
        </w:rPr>
        <w:t xml:space="preserve"> </w:t>
      </w:r>
      <w:r w:rsidR="00A33D27" w:rsidRPr="005A12A7">
        <w:rPr>
          <w:lang w:val="ru-RU"/>
        </w:rPr>
        <w:t>объекта</w:t>
      </w:r>
      <w:r w:rsidR="008341CF" w:rsidRPr="005A12A7">
        <w:rPr>
          <w:lang w:val="ru-RU"/>
        </w:rPr>
        <w:t xml:space="preserve"> отобразится форма создания объекта. </w:t>
      </w:r>
      <w:r w:rsidR="00151E01">
        <w:rPr>
          <w:lang w:val="ru-RU"/>
        </w:rPr>
        <w:t xml:space="preserve">Пример формы </w:t>
      </w:r>
      <w:r w:rsidR="00151E01" w:rsidRPr="00A81671">
        <w:rPr>
          <w:b/>
          <w:bCs/>
          <w:lang w:val="ru-RU"/>
        </w:rPr>
        <w:t>Объекты</w:t>
      </w:r>
      <w:r w:rsidR="00151E01">
        <w:rPr>
          <w:lang w:val="ru-RU"/>
        </w:rPr>
        <w:t xml:space="preserve"> на рисунке </w:t>
      </w:r>
      <w:r w:rsidR="00151E01">
        <w:rPr>
          <w:lang w:val="ru-RU"/>
        </w:rPr>
        <w:fldChar w:fldCharType="begin"/>
      </w:r>
      <w:r w:rsidR="00151E01">
        <w:rPr>
          <w:lang w:val="ru-RU"/>
        </w:rPr>
        <w:instrText xml:space="preserve"> REF _Ref168068498 \h </w:instrText>
      </w:r>
      <w:r w:rsidR="00151E01">
        <w:rPr>
          <w:lang w:val="ru-RU"/>
        </w:rPr>
      </w:r>
      <w:r w:rsidR="00151E01">
        <w:rPr>
          <w:lang w:val="ru-RU"/>
        </w:rPr>
        <w:fldChar w:fldCharType="separate"/>
      </w:r>
      <w:r w:rsidR="00552CC9">
        <w:rPr>
          <w:noProof/>
        </w:rPr>
        <w:t>22</w:t>
      </w:r>
      <w:r w:rsidR="00151E01">
        <w:rPr>
          <w:lang w:val="ru-RU"/>
        </w:rPr>
        <w:fldChar w:fldCharType="end"/>
      </w:r>
      <w:r w:rsidR="00151E01">
        <w:rPr>
          <w:lang w:val="ru-RU"/>
        </w:rPr>
        <w:t>.</w:t>
      </w:r>
    </w:p>
    <w:p w14:paraId="1F71F3B6" w14:textId="77777777" w:rsidR="00151E01" w:rsidRDefault="00151E01" w:rsidP="00151E01">
      <w:pPr>
        <w:pStyle w:val="affd"/>
      </w:pPr>
      <w:r>
        <w:rPr>
          <w:noProof/>
        </w:rPr>
        <w:drawing>
          <wp:inline distT="0" distB="0" distL="0" distR="0" wp14:anchorId="54AFC676" wp14:editId="77E2D8CB">
            <wp:extent cx="5101728" cy="2241965"/>
            <wp:effectExtent l="0" t="0" r="3810" b="6350"/>
            <wp:docPr id="15592480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248098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109933" cy="224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DCF69" w14:textId="6A9E9A8D" w:rsidR="00151E01" w:rsidRDefault="00000000" w:rsidP="00151E01">
      <w:pPr>
        <w:pStyle w:val="a4"/>
        <w:rPr>
          <w:lang w:val="ru-RU"/>
        </w:rPr>
      </w:pPr>
      <w:fldSimple w:instr=" SEQ Рисунок \* ARABIC ">
        <w:bookmarkStart w:id="53" w:name="_Ref168068498"/>
        <w:r w:rsidR="00552CC9">
          <w:rPr>
            <w:noProof/>
          </w:rPr>
          <w:t>22</w:t>
        </w:r>
        <w:bookmarkEnd w:id="53"/>
      </w:fldSimple>
      <w:r w:rsidR="00151E01">
        <w:rPr>
          <w:lang w:val="ru-RU"/>
        </w:rPr>
        <w:t xml:space="preserve"> – Создание объекта</w:t>
      </w:r>
    </w:p>
    <w:p w14:paraId="7941F198" w14:textId="4529D7E6" w:rsidR="00704C5D" w:rsidRDefault="002E4A75" w:rsidP="00005B63">
      <w:pPr>
        <w:pStyle w:val="a6"/>
        <w:rPr>
          <w:lang w:val="ru-RU"/>
        </w:rPr>
      </w:pPr>
      <w:r>
        <w:rPr>
          <w:lang w:val="ru-RU"/>
        </w:rPr>
        <w:t xml:space="preserve">Поля формы </w:t>
      </w:r>
      <w:r w:rsidRPr="002E4A75">
        <w:rPr>
          <w:b/>
          <w:bCs/>
          <w:lang w:val="ru-RU"/>
        </w:rPr>
        <w:t>Объекты</w:t>
      </w:r>
      <w:r>
        <w:rPr>
          <w:lang w:val="ru-RU"/>
        </w:rPr>
        <w:t>:</w:t>
      </w:r>
    </w:p>
    <w:p w14:paraId="7AA2AF44" w14:textId="29DF34AB" w:rsidR="002E4A75" w:rsidRDefault="002E4A75" w:rsidP="00F72E63">
      <w:pPr>
        <w:pStyle w:val="-0"/>
      </w:pPr>
      <w:r>
        <w:t>Поиск объекта</w:t>
      </w:r>
      <w:r w:rsidRPr="002E4A75">
        <w:t xml:space="preserve"> </w:t>
      </w:r>
      <w:r>
        <w:t xml:space="preserve">– поиск значения </w:t>
      </w:r>
      <w:r w:rsidR="00C24348">
        <w:rPr>
          <w:lang w:val="ru-RU"/>
        </w:rPr>
        <w:t>в</w:t>
      </w:r>
      <w:r>
        <w:t xml:space="preserve"> справочник</w:t>
      </w:r>
      <w:r w:rsidR="00C24348">
        <w:rPr>
          <w:lang w:val="ru-RU"/>
        </w:rPr>
        <w:t>е</w:t>
      </w:r>
      <w:r>
        <w:t>.</w:t>
      </w:r>
      <w:r w:rsidR="00E058CB">
        <w:rPr>
          <w:lang w:val="ru-RU"/>
        </w:rPr>
        <w:t xml:space="preserve"> При выборе значения из справочника </w:t>
      </w:r>
      <w:r w:rsidR="00C24348">
        <w:rPr>
          <w:lang w:val="ru-RU"/>
        </w:rPr>
        <w:t xml:space="preserve">поля формы </w:t>
      </w:r>
      <w:r w:rsidR="00C24348" w:rsidRPr="00C24348">
        <w:rPr>
          <w:b/>
          <w:bCs/>
          <w:lang w:val="ru-RU"/>
        </w:rPr>
        <w:t>Объекты</w:t>
      </w:r>
      <w:r w:rsidR="00C24348">
        <w:rPr>
          <w:lang w:val="ru-RU"/>
        </w:rPr>
        <w:t xml:space="preserve"> заполняются ранее сохраненными значениями.</w:t>
      </w:r>
    </w:p>
    <w:p w14:paraId="381B5311" w14:textId="05506BB8" w:rsidR="002E4A75" w:rsidRPr="008104D9" w:rsidRDefault="002E4A75" w:rsidP="00F72E63">
      <w:pPr>
        <w:pStyle w:val="-0"/>
      </w:pPr>
      <w:r>
        <w:t xml:space="preserve">Кадастровый номер – </w:t>
      </w:r>
      <w:r w:rsidR="00EE2296">
        <w:t>текстовое поле для ввода кадастрового номера. П</w:t>
      </w:r>
      <w:r>
        <w:t xml:space="preserve">ри создании новой записи возможен поиск адреса по кадастровому номеру. Необходимо указать кадастровый номер и нажать кнопку поиска </w:t>
      </w:r>
      <w:r>
        <w:rPr>
          <w:noProof/>
        </w:rPr>
        <w:drawing>
          <wp:inline distT="0" distB="0" distL="0" distR="0" wp14:anchorId="5C938602" wp14:editId="2288D9AA">
            <wp:extent cx="153256" cy="153256"/>
            <wp:effectExtent l="0" t="0" r="0" b="0"/>
            <wp:docPr id="3074511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51129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4454" cy="15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В поле </w:t>
      </w:r>
      <w:r w:rsidRPr="00C818D2">
        <w:rPr>
          <w:b/>
          <w:bCs/>
        </w:rPr>
        <w:t>Адрес</w:t>
      </w:r>
      <w:r>
        <w:t xml:space="preserve"> будет заполнено значение.</w:t>
      </w:r>
    </w:p>
    <w:p w14:paraId="05597575" w14:textId="36797E12" w:rsidR="002E4A75" w:rsidRDefault="002E4A75" w:rsidP="00F72E63">
      <w:pPr>
        <w:pStyle w:val="-0"/>
      </w:pPr>
      <w:r>
        <w:t xml:space="preserve">Категория земель – выбор </w:t>
      </w:r>
      <w:r w:rsidR="00F72E63">
        <w:t>значения</w:t>
      </w:r>
      <w:r>
        <w:t xml:space="preserve"> из списка. Поле отображается для вида объекта </w:t>
      </w:r>
      <w:r w:rsidRPr="002E4A75">
        <w:rPr>
          <w:b/>
          <w:bCs/>
        </w:rPr>
        <w:t>Земельный участок</w:t>
      </w:r>
      <w:r>
        <w:t>.</w:t>
      </w:r>
    </w:p>
    <w:p w14:paraId="62024B22" w14:textId="3E92AF85" w:rsidR="002E4A75" w:rsidRDefault="002E4A75" w:rsidP="00F72E63">
      <w:pPr>
        <w:pStyle w:val="-0"/>
      </w:pPr>
      <w:r>
        <w:t>Вид разрешенного использования</w:t>
      </w:r>
      <w:r w:rsidRPr="002E4A75">
        <w:t xml:space="preserve"> </w:t>
      </w:r>
      <w:r>
        <w:t xml:space="preserve">– выбор </w:t>
      </w:r>
      <w:r w:rsidR="00F72E63">
        <w:t>значения</w:t>
      </w:r>
      <w:r>
        <w:t xml:space="preserve"> из списка. Поле отображается для вида объекта </w:t>
      </w:r>
      <w:r w:rsidRPr="002E4A75">
        <w:rPr>
          <w:b/>
          <w:bCs/>
        </w:rPr>
        <w:t>Земельный участок</w:t>
      </w:r>
      <w:r>
        <w:t>.</w:t>
      </w:r>
    </w:p>
    <w:p w14:paraId="3C3D6CEE" w14:textId="122D44E8" w:rsidR="00F72E63" w:rsidRPr="00F72E63" w:rsidRDefault="00F72E63" w:rsidP="00F72E63">
      <w:pPr>
        <w:pStyle w:val="-0"/>
      </w:pPr>
      <w:r>
        <w:t xml:space="preserve">Назначение зданий – выбор значения из списка. Поле отображается для вида объекта </w:t>
      </w:r>
      <w:r w:rsidRPr="002E4A75">
        <w:rPr>
          <w:b/>
          <w:bCs/>
        </w:rPr>
        <w:t>З</w:t>
      </w:r>
      <w:r>
        <w:rPr>
          <w:b/>
          <w:bCs/>
        </w:rPr>
        <w:t>дание</w:t>
      </w:r>
      <w:r>
        <w:t>.</w:t>
      </w:r>
    </w:p>
    <w:p w14:paraId="32EB7918" w14:textId="0B5D9721" w:rsidR="00F72E63" w:rsidRPr="00F72E63" w:rsidRDefault="00F72E63" w:rsidP="00F72E63">
      <w:pPr>
        <w:pStyle w:val="-0"/>
      </w:pPr>
      <w:r>
        <w:rPr>
          <w:lang w:val="ru-RU"/>
        </w:rPr>
        <w:t xml:space="preserve">Назначение помещений – выбор значения из списка. Поле отображается для вида объекта </w:t>
      </w:r>
      <w:r w:rsidRPr="00F72E63">
        <w:rPr>
          <w:b/>
          <w:bCs/>
          <w:lang w:val="ru-RU"/>
        </w:rPr>
        <w:t>Помещение</w:t>
      </w:r>
      <w:r>
        <w:rPr>
          <w:lang w:val="ru-RU"/>
        </w:rPr>
        <w:t>.</w:t>
      </w:r>
    </w:p>
    <w:p w14:paraId="57A2C604" w14:textId="2CADDC77" w:rsidR="00F72E63" w:rsidRPr="00440961" w:rsidRDefault="00F72E63" w:rsidP="00F72E63">
      <w:pPr>
        <w:pStyle w:val="-0"/>
      </w:pPr>
      <w:r>
        <w:rPr>
          <w:lang w:val="ru-RU"/>
        </w:rPr>
        <w:lastRenderedPageBreak/>
        <w:t xml:space="preserve">Вид жилого помещения – выбор значения из списка. Поле отображается для вида объекта </w:t>
      </w:r>
      <w:r w:rsidRPr="00F72E63">
        <w:rPr>
          <w:b/>
          <w:bCs/>
          <w:lang w:val="ru-RU"/>
        </w:rPr>
        <w:t>Помещение</w:t>
      </w:r>
      <w:r>
        <w:rPr>
          <w:lang w:val="ru-RU"/>
        </w:rPr>
        <w:t xml:space="preserve">, если в поле </w:t>
      </w:r>
      <w:r w:rsidRPr="00F72E63">
        <w:rPr>
          <w:b/>
          <w:bCs/>
          <w:lang w:val="ru-RU"/>
        </w:rPr>
        <w:t>Назначение помещений</w:t>
      </w:r>
      <w:r>
        <w:rPr>
          <w:lang w:val="ru-RU"/>
        </w:rPr>
        <w:t xml:space="preserve"> выбрано значение </w:t>
      </w:r>
      <w:r w:rsidRPr="00F72E63">
        <w:rPr>
          <w:b/>
          <w:bCs/>
          <w:lang w:val="ru-RU"/>
        </w:rPr>
        <w:t>Жилое</w:t>
      </w:r>
      <w:r>
        <w:rPr>
          <w:lang w:val="ru-RU"/>
        </w:rPr>
        <w:t>.</w:t>
      </w:r>
    </w:p>
    <w:p w14:paraId="286A8023" w14:textId="6A4FD2FC" w:rsidR="00440961" w:rsidRDefault="00440961" w:rsidP="00F72E63">
      <w:pPr>
        <w:pStyle w:val="-0"/>
      </w:pPr>
      <w:r>
        <w:rPr>
          <w:lang w:val="ru-RU"/>
        </w:rPr>
        <w:t xml:space="preserve">Описание вида объекта (иное) – поле отображается для вида объекта </w:t>
      </w:r>
      <w:r>
        <w:rPr>
          <w:b/>
          <w:bCs/>
          <w:lang w:val="ru-RU"/>
        </w:rPr>
        <w:t>Иной объект недвижимости</w:t>
      </w:r>
      <w:r w:rsidRPr="00440961">
        <w:rPr>
          <w:lang w:val="ru-RU"/>
        </w:rPr>
        <w:t>.</w:t>
      </w:r>
    </w:p>
    <w:p w14:paraId="27BF066A" w14:textId="72CF1303" w:rsidR="002E4A75" w:rsidRDefault="002E4A75" w:rsidP="00F72E63">
      <w:pPr>
        <w:pStyle w:val="-0"/>
      </w:pPr>
      <w:r>
        <w:t>Площадь</w:t>
      </w:r>
      <w:r w:rsidR="00C24348">
        <w:rPr>
          <w:lang w:val="ru-RU"/>
        </w:rPr>
        <w:t xml:space="preserve"> – пл</w:t>
      </w:r>
      <w:r w:rsidR="000F7A2D">
        <w:rPr>
          <w:lang w:val="ru-RU"/>
        </w:rPr>
        <w:t>о</w:t>
      </w:r>
      <w:r w:rsidR="00C24348">
        <w:rPr>
          <w:lang w:val="ru-RU"/>
        </w:rPr>
        <w:t>щадь объекта</w:t>
      </w:r>
      <w:r w:rsidR="00151E01">
        <w:rPr>
          <w:lang w:val="ru-RU"/>
        </w:rPr>
        <w:t>.</w:t>
      </w:r>
    </w:p>
    <w:p w14:paraId="30CEAB75" w14:textId="2E03CC02" w:rsidR="002E4A75" w:rsidRDefault="002E4A75" w:rsidP="00F72E63">
      <w:pPr>
        <w:pStyle w:val="-0"/>
      </w:pPr>
      <w:r>
        <w:t>Единица измерения</w:t>
      </w:r>
      <w:r w:rsidR="00151E01">
        <w:rPr>
          <w:lang w:val="ru-RU"/>
        </w:rPr>
        <w:t xml:space="preserve"> – выбор значения из списка.</w:t>
      </w:r>
    </w:p>
    <w:p w14:paraId="2E37B3A0" w14:textId="73B43BFF" w:rsidR="002E4A75" w:rsidRDefault="002E4A75" w:rsidP="00F72E63">
      <w:pPr>
        <w:pStyle w:val="-0"/>
      </w:pPr>
      <w:r>
        <w:t>Адрес*</w:t>
      </w:r>
      <w:r w:rsidR="00C24348">
        <w:rPr>
          <w:lang w:val="ru-RU"/>
        </w:rPr>
        <w:t xml:space="preserve"> – </w:t>
      </w:r>
      <w:r w:rsidR="000F7A2D">
        <w:rPr>
          <w:lang w:val="ru-RU"/>
        </w:rPr>
        <w:t>поле поиска адреса</w:t>
      </w:r>
      <w:r w:rsidR="00151E01">
        <w:rPr>
          <w:lang w:val="ru-RU"/>
        </w:rPr>
        <w:t>.</w:t>
      </w:r>
      <w:r w:rsidR="000F7A2D">
        <w:rPr>
          <w:lang w:val="ru-RU"/>
        </w:rPr>
        <w:t xml:space="preserve"> </w:t>
      </w:r>
    </w:p>
    <w:p w14:paraId="1D43BECC" w14:textId="03231A5C" w:rsidR="002E4A75" w:rsidRDefault="002E4A75" w:rsidP="00F72E63">
      <w:pPr>
        <w:pStyle w:val="-0"/>
      </w:pPr>
      <w:r>
        <w:t>Дополнение к адресу</w:t>
      </w:r>
      <w:r w:rsidR="000F7A2D">
        <w:rPr>
          <w:lang w:val="ru-RU"/>
        </w:rPr>
        <w:t xml:space="preserve"> – </w:t>
      </w:r>
      <w:r w:rsidR="005D2D7C">
        <w:rPr>
          <w:lang w:val="ru-RU"/>
        </w:rPr>
        <w:t>текстовый комментарий</w:t>
      </w:r>
      <w:r w:rsidR="00151E01">
        <w:rPr>
          <w:lang w:val="ru-RU"/>
        </w:rPr>
        <w:t>.</w:t>
      </w:r>
    </w:p>
    <w:p w14:paraId="63A2C213" w14:textId="66ECD413" w:rsidR="002E4A75" w:rsidRDefault="002E4A75" w:rsidP="00F72E63">
      <w:pPr>
        <w:pStyle w:val="-0"/>
      </w:pPr>
      <w:r>
        <w:t>Инвентарный номер</w:t>
      </w:r>
      <w:r w:rsidR="002F1BA9">
        <w:rPr>
          <w:lang w:val="ru-RU"/>
        </w:rPr>
        <w:t xml:space="preserve"> – текстовое поле</w:t>
      </w:r>
      <w:r w:rsidR="00151E01">
        <w:rPr>
          <w:lang w:val="ru-RU"/>
        </w:rPr>
        <w:t>.</w:t>
      </w:r>
    </w:p>
    <w:p w14:paraId="25DA2408" w14:textId="596B2AC6" w:rsidR="002E4A75" w:rsidRPr="00D60B01" w:rsidRDefault="002E4A75" w:rsidP="00F72E63">
      <w:pPr>
        <w:pStyle w:val="-0"/>
      </w:pPr>
      <w:r>
        <w:t>Предыдущий кадастровый номер</w:t>
      </w:r>
      <w:r w:rsidR="002F1BA9">
        <w:rPr>
          <w:lang w:val="ru-RU"/>
        </w:rPr>
        <w:t xml:space="preserve"> – текстовое поле</w:t>
      </w:r>
      <w:r w:rsidR="00151E01">
        <w:rPr>
          <w:lang w:val="ru-RU"/>
        </w:rPr>
        <w:t>.</w:t>
      </w:r>
    </w:p>
    <w:p w14:paraId="378D975B" w14:textId="7A78A46F" w:rsidR="00D60B01" w:rsidRDefault="00D60B01" w:rsidP="00F72E63">
      <w:pPr>
        <w:pStyle w:val="-0"/>
      </w:pPr>
      <w:r>
        <w:rPr>
          <w:lang w:val="ru-RU"/>
        </w:rPr>
        <w:t xml:space="preserve">Этаж – отображается при выборе вида объекта </w:t>
      </w:r>
      <w:r w:rsidRPr="00F72E63">
        <w:rPr>
          <w:b/>
          <w:bCs/>
          <w:lang w:val="ru-RU"/>
        </w:rPr>
        <w:t>Помещение</w:t>
      </w:r>
      <w:r w:rsidRPr="00D60B01">
        <w:rPr>
          <w:lang w:val="ru-RU"/>
        </w:rPr>
        <w:t>.</w:t>
      </w:r>
    </w:p>
    <w:p w14:paraId="60C9C9EE" w14:textId="02C44378" w:rsidR="002E4A75" w:rsidRPr="00151E01" w:rsidRDefault="002E4A75" w:rsidP="00F72E63">
      <w:pPr>
        <w:pStyle w:val="-0"/>
      </w:pPr>
      <w:r>
        <w:t>Дополнительная информация</w:t>
      </w:r>
      <w:r w:rsidR="002F1BA9">
        <w:rPr>
          <w:lang w:val="ru-RU"/>
        </w:rPr>
        <w:t xml:space="preserve"> – текстовое поле</w:t>
      </w:r>
      <w:r w:rsidR="00151E01">
        <w:rPr>
          <w:lang w:val="ru-RU"/>
        </w:rPr>
        <w:t>.</w:t>
      </w:r>
    </w:p>
    <w:p w14:paraId="34E9ECA3" w14:textId="77777777" w:rsidR="00151E01" w:rsidRDefault="00151E01" w:rsidP="00151E01">
      <w:pPr>
        <w:pStyle w:val="-0"/>
        <w:numPr>
          <w:ilvl w:val="0"/>
          <w:numId w:val="0"/>
        </w:numPr>
        <w:ind w:firstLine="851"/>
        <w:rPr>
          <w:lang w:val="ru-RU"/>
        </w:rPr>
      </w:pPr>
    </w:p>
    <w:p w14:paraId="106C3E34" w14:textId="64A3D601" w:rsidR="000178D1" w:rsidRPr="008374F3" w:rsidRDefault="000178D1" w:rsidP="00151E01">
      <w:pPr>
        <w:pStyle w:val="-0"/>
        <w:numPr>
          <w:ilvl w:val="0"/>
          <w:numId w:val="0"/>
        </w:numPr>
        <w:ind w:firstLine="851"/>
        <w:rPr>
          <w:lang w:val="ru-RU"/>
        </w:rPr>
      </w:pPr>
      <w:r>
        <w:rPr>
          <w:lang w:val="ru-RU"/>
        </w:rPr>
        <w:t xml:space="preserve">Для поиска объекта </w:t>
      </w:r>
      <w:r w:rsidR="007A7EC5">
        <w:rPr>
          <w:lang w:val="ru-RU"/>
        </w:rPr>
        <w:t xml:space="preserve">в справочнике </w:t>
      </w:r>
      <w:r>
        <w:rPr>
          <w:lang w:val="ru-RU"/>
        </w:rPr>
        <w:t xml:space="preserve">необходимо ввести значение и выбрать объект из списка. Откроется форма </w:t>
      </w:r>
      <w:r w:rsidRPr="007A7EC5">
        <w:rPr>
          <w:b/>
          <w:bCs/>
          <w:lang w:val="ru-RU"/>
        </w:rPr>
        <w:t>Объекты</w:t>
      </w:r>
      <w:r>
        <w:rPr>
          <w:lang w:val="ru-RU"/>
        </w:rPr>
        <w:t xml:space="preserve"> с заполненными значениями в полях. Нажать кнопку </w:t>
      </w:r>
      <w:r w:rsidRPr="007A7EC5">
        <w:rPr>
          <w:b/>
          <w:bCs/>
          <w:lang w:val="ru-RU"/>
        </w:rPr>
        <w:t>Сохранить</w:t>
      </w:r>
      <w:r>
        <w:rPr>
          <w:lang w:val="ru-RU"/>
        </w:rPr>
        <w:t>.</w:t>
      </w:r>
    </w:p>
    <w:p w14:paraId="3744E0DF" w14:textId="3E22856E" w:rsidR="000178D1" w:rsidRDefault="000178D1" w:rsidP="00151E01">
      <w:pPr>
        <w:pStyle w:val="-0"/>
        <w:numPr>
          <w:ilvl w:val="0"/>
          <w:numId w:val="0"/>
        </w:numPr>
        <w:ind w:firstLine="851"/>
        <w:rPr>
          <w:lang w:val="ru-RU"/>
        </w:rPr>
      </w:pPr>
      <w:r>
        <w:rPr>
          <w:lang w:val="ru-RU"/>
        </w:rPr>
        <w:t xml:space="preserve">Для удаления объекта нажать кнопку </w:t>
      </w:r>
      <w:r>
        <w:rPr>
          <w:noProof/>
        </w:rPr>
        <w:drawing>
          <wp:inline distT="0" distB="0" distL="0" distR="0" wp14:anchorId="615F207B" wp14:editId="196DF69D">
            <wp:extent cx="209524" cy="238095"/>
            <wp:effectExtent l="0" t="0" r="635" b="0"/>
            <wp:docPr id="7753134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31343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_Ref169627373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23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56E744BB" w14:textId="77777777" w:rsidR="000178D1" w:rsidRDefault="000178D1" w:rsidP="000178D1">
      <w:pPr>
        <w:pStyle w:val="affd"/>
      </w:pPr>
      <w:r>
        <w:rPr>
          <w:noProof/>
        </w:rPr>
        <w:drawing>
          <wp:inline distT="0" distB="0" distL="0" distR="0" wp14:anchorId="1E9BBDCE" wp14:editId="7569F68A">
            <wp:extent cx="4958604" cy="1073327"/>
            <wp:effectExtent l="0" t="0" r="0" b="0"/>
            <wp:docPr id="983818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18173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85764" cy="107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2425D" w14:textId="6274EE7D" w:rsidR="000178D1" w:rsidRDefault="00000000" w:rsidP="000178D1">
      <w:pPr>
        <w:pStyle w:val="a4"/>
        <w:rPr>
          <w:lang w:val="ru-RU"/>
        </w:rPr>
      </w:pPr>
      <w:fldSimple w:instr=" SEQ Рисунок \* ARABIC ">
        <w:bookmarkStart w:id="54" w:name="_Ref169627373"/>
        <w:r w:rsidR="00552CC9">
          <w:rPr>
            <w:noProof/>
          </w:rPr>
          <w:t>23</w:t>
        </w:r>
        <w:bookmarkEnd w:id="54"/>
      </w:fldSimple>
      <w:r w:rsidR="000178D1">
        <w:rPr>
          <w:lang w:val="ru-RU"/>
        </w:rPr>
        <w:t xml:space="preserve"> – Удаление объекта</w:t>
      </w:r>
    </w:p>
    <w:p w14:paraId="21E2B467" w14:textId="77777777" w:rsidR="000178D1" w:rsidRPr="000178D1" w:rsidRDefault="000178D1" w:rsidP="000178D1">
      <w:pPr>
        <w:pStyle w:val="a6"/>
        <w:rPr>
          <w:lang w:val="ru-RU"/>
        </w:rPr>
      </w:pPr>
    </w:p>
    <w:p w14:paraId="1D11BAD0" w14:textId="7210FDDF" w:rsidR="00817A78" w:rsidRPr="005A12A7" w:rsidRDefault="00817A78" w:rsidP="00151E01">
      <w:pPr>
        <w:pStyle w:val="41"/>
      </w:pPr>
      <w:bookmarkStart w:id="55" w:name="_Ref168503920"/>
      <w:r w:rsidRPr="005A12A7">
        <w:t>Заявители</w:t>
      </w:r>
      <w:bookmarkEnd w:id="55"/>
    </w:p>
    <w:p w14:paraId="15A7FE2D" w14:textId="66DDBE64" w:rsidR="00204AAC" w:rsidRPr="005A12A7" w:rsidRDefault="00204AAC" w:rsidP="00204AAC">
      <w:pPr>
        <w:pStyle w:val="a6"/>
      </w:pPr>
      <w:r w:rsidRPr="005A12A7">
        <w:t xml:space="preserve">На шаге </w:t>
      </w:r>
      <w:r w:rsidRPr="005A12A7">
        <w:rPr>
          <w:b/>
          <w:bCs/>
        </w:rPr>
        <w:t>Заявители</w:t>
      </w:r>
      <w:r w:rsidRPr="005A12A7">
        <w:t xml:space="preserve"> необходимо добавить субъект. По нажатию кнопки </w:t>
      </w:r>
      <w:r w:rsidRPr="005A12A7">
        <w:rPr>
          <w:b/>
          <w:bCs/>
        </w:rPr>
        <w:t xml:space="preserve">Добавить </w:t>
      </w:r>
      <w:r w:rsidRPr="005A12A7">
        <w:t xml:space="preserve">отображается меню выбора </w:t>
      </w:r>
      <w:r w:rsidRPr="005A12A7">
        <w:rPr>
          <w:lang w:val="ru-RU"/>
        </w:rPr>
        <w:t>вида</w:t>
      </w:r>
      <w:r w:rsidRPr="005A12A7">
        <w:t xml:space="preserve"> </w:t>
      </w:r>
      <w:r w:rsidR="00232C00">
        <w:rPr>
          <w:lang w:val="ru-RU"/>
        </w:rPr>
        <w:t>субъекта</w:t>
      </w:r>
      <w:r w:rsidRPr="005A12A7">
        <w:t xml:space="preserve"> (см. рис.</w:t>
      </w:r>
      <w:r w:rsidRPr="005A12A7">
        <w:rPr>
          <w:lang w:val="ru-RU"/>
        </w:rPr>
        <w:t xml:space="preserve">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_Ref147741385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24</w:t>
      </w:r>
      <w:r w:rsidRPr="005A12A7">
        <w:rPr>
          <w:lang w:val="ru-RU"/>
        </w:rPr>
        <w:fldChar w:fldCharType="end"/>
      </w:r>
      <w:r w:rsidRPr="005A12A7">
        <w:t>).</w:t>
      </w:r>
    </w:p>
    <w:p w14:paraId="68CEAFA7" w14:textId="4AD78101" w:rsidR="00204AAC" w:rsidRPr="00992D2B" w:rsidRDefault="00992D2B" w:rsidP="00204AAC">
      <w:pPr>
        <w:pStyle w:val="affd"/>
        <w:rPr>
          <w:rFonts w:ascii="Times New Roman" w:hAnsi="Times New Roman"/>
          <w:lang w:val="x-none"/>
        </w:rPr>
      </w:pPr>
      <w:r>
        <w:rPr>
          <w:noProof/>
        </w:rPr>
        <w:drawing>
          <wp:inline distT="0" distB="0" distL="0" distR="0" wp14:anchorId="487CE9DD" wp14:editId="46FD4972">
            <wp:extent cx="5046069" cy="785945"/>
            <wp:effectExtent l="0" t="0" r="2540" b="0"/>
            <wp:docPr id="11942451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245112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111447" cy="79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5996B" w14:textId="441EF9A8" w:rsidR="00204AAC" w:rsidRDefault="00000000" w:rsidP="00204AAC">
      <w:pPr>
        <w:pStyle w:val="a4"/>
        <w:rPr>
          <w:lang w:val="ru-RU"/>
        </w:rPr>
      </w:pPr>
      <w:fldSimple w:instr=" SEQ Рисунок \* ARABIC ">
        <w:bookmarkStart w:id="56" w:name="_Ref147741385"/>
        <w:r w:rsidR="00552CC9">
          <w:rPr>
            <w:noProof/>
          </w:rPr>
          <w:t>24</w:t>
        </w:r>
        <w:bookmarkEnd w:id="56"/>
      </w:fldSimple>
      <w:r w:rsidR="00204AAC" w:rsidRPr="005A12A7">
        <w:rPr>
          <w:lang w:val="ru-RU"/>
        </w:rPr>
        <w:t xml:space="preserve"> – Выбор вида </w:t>
      </w:r>
      <w:r w:rsidR="005D2D7C">
        <w:rPr>
          <w:lang w:val="ru-RU"/>
        </w:rPr>
        <w:t>субъекта</w:t>
      </w:r>
    </w:p>
    <w:p w14:paraId="3240E741" w14:textId="77777777" w:rsidR="00232C00" w:rsidRPr="005A12A7" w:rsidRDefault="00232C00" w:rsidP="00232C00">
      <w:pPr>
        <w:pStyle w:val="a6"/>
        <w:rPr>
          <w:lang w:val="ru-RU"/>
        </w:rPr>
      </w:pPr>
      <w:r w:rsidRPr="005A12A7">
        <w:rPr>
          <w:lang w:val="ru-RU"/>
        </w:rPr>
        <w:t>Виды субъектов:</w:t>
      </w:r>
    </w:p>
    <w:p w14:paraId="7EF47CE7" w14:textId="3EE6A152" w:rsidR="00232C00" w:rsidRDefault="00232C00" w:rsidP="005F321B">
      <w:pPr>
        <w:pStyle w:val="123"/>
      </w:pPr>
      <w:r w:rsidRPr="005A12A7">
        <w:t>Физическое лицо</w:t>
      </w:r>
    </w:p>
    <w:p w14:paraId="343F204A" w14:textId="7D8B77D6" w:rsidR="005F321B" w:rsidRDefault="005F321B" w:rsidP="005F321B">
      <w:pPr>
        <w:pStyle w:val="a6"/>
        <w:rPr>
          <w:lang w:val="ru-RU"/>
        </w:rPr>
      </w:pPr>
      <w:r w:rsidRPr="005A12A7">
        <w:rPr>
          <w:lang w:val="ru-RU"/>
        </w:rPr>
        <w:t xml:space="preserve">Форма создания субъекта вида «Физическое лицо» </w:t>
      </w:r>
      <w:r w:rsidR="002465C9">
        <w:rPr>
          <w:lang w:val="ru-RU"/>
        </w:rPr>
        <w:t xml:space="preserve">представлена на </w:t>
      </w:r>
      <w:r w:rsidRPr="005A12A7">
        <w:rPr>
          <w:lang w:val="ru-RU"/>
        </w:rPr>
        <w:t>рис</w:t>
      </w:r>
      <w:r w:rsidR="002465C9">
        <w:rPr>
          <w:lang w:val="ru-RU"/>
        </w:rPr>
        <w:t>унке</w:t>
      </w:r>
      <w:r w:rsidRPr="005F321B">
        <w:rPr>
          <w:lang w:val="ru-RU"/>
        </w:rPr>
        <w:t xml:space="preserve">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_Ref147741386 \h </w:instrText>
      </w:r>
      <w:r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25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.</w:t>
      </w:r>
    </w:p>
    <w:p w14:paraId="0AF4BFE8" w14:textId="77777777" w:rsidR="005F321B" w:rsidRPr="005A12A7" w:rsidRDefault="005F321B" w:rsidP="005F321B">
      <w:pPr>
        <w:pStyle w:val="affd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70B7019D" wp14:editId="37C5DB19">
            <wp:extent cx="5178270" cy="4484535"/>
            <wp:effectExtent l="0" t="0" r="3810" b="0"/>
            <wp:docPr id="1610409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369" cy="449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2DFED" w14:textId="5BEAD9DE" w:rsidR="005F321B" w:rsidRDefault="00000000" w:rsidP="005F321B">
      <w:pPr>
        <w:pStyle w:val="a4"/>
        <w:rPr>
          <w:b/>
          <w:bCs/>
          <w:lang w:val="ru-RU"/>
        </w:rPr>
      </w:pPr>
      <w:fldSimple w:instr=" SEQ Рисунок \* ARABIC ">
        <w:bookmarkStart w:id="57" w:name="_Ref147741386"/>
        <w:r w:rsidR="00552CC9">
          <w:rPr>
            <w:noProof/>
          </w:rPr>
          <w:t>25</w:t>
        </w:r>
        <w:bookmarkEnd w:id="57"/>
      </w:fldSimple>
      <w:r w:rsidR="005F321B" w:rsidRPr="005A12A7">
        <w:rPr>
          <w:lang w:val="ru-RU"/>
        </w:rPr>
        <w:t xml:space="preserve"> – </w:t>
      </w:r>
      <w:r w:rsidR="005F321B">
        <w:rPr>
          <w:lang w:val="ru-RU"/>
        </w:rPr>
        <w:t xml:space="preserve">Субъект </w:t>
      </w:r>
      <w:r w:rsidR="005F321B" w:rsidRPr="005F321B">
        <w:rPr>
          <w:b/>
          <w:bCs/>
          <w:lang w:val="ru-RU"/>
        </w:rPr>
        <w:t>Физическое лицо</w:t>
      </w:r>
    </w:p>
    <w:p w14:paraId="36CA9354" w14:textId="1482C693" w:rsidR="005D2D7C" w:rsidRDefault="005D2D7C" w:rsidP="005F321B">
      <w:pPr>
        <w:pStyle w:val="a6"/>
        <w:rPr>
          <w:lang w:val="ru-RU"/>
        </w:rPr>
      </w:pPr>
      <w:r>
        <w:rPr>
          <w:lang w:val="ru-RU"/>
        </w:rPr>
        <w:t xml:space="preserve">Поля формы </w:t>
      </w:r>
      <w:r w:rsidRPr="005D2D7C">
        <w:rPr>
          <w:b/>
          <w:bCs/>
          <w:lang w:val="ru-RU"/>
        </w:rPr>
        <w:t>Физическое лицо</w:t>
      </w:r>
      <w:r>
        <w:rPr>
          <w:lang w:val="ru-RU"/>
        </w:rPr>
        <w:t>:</w:t>
      </w:r>
    </w:p>
    <w:p w14:paraId="32BA4D75" w14:textId="3FE32C1F" w:rsidR="005F321B" w:rsidRDefault="005F321B" w:rsidP="005D2D7C">
      <w:pPr>
        <w:pStyle w:val="-0"/>
      </w:pPr>
      <w:r w:rsidRPr="005D2D7C">
        <w:t xml:space="preserve">Поиск физического лица </w:t>
      </w:r>
      <w:r w:rsidR="005D2D7C">
        <w:rPr>
          <w:lang w:val="ru-RU"/>
        </w:rPr>
        <w:t>– поиск заявителя в справочнике;</w:t>
      </w:r>
    </w:p>
    <w:p w14:paraId="56355B08" w14:textId="5271D110" w:rsidR="005D2D7C" w:rsidRDefault="005D2D7C" w:rsidP="005D2D7C">
      <w:pPr>
        <w:pStyle w:val="-0"/>
      </w:pPr>
      <w:r>
        <w:t>Категория заявителя*</w:t>
      </w:r>
      <w:r w:rsidR="002F1BA9">
        <w:rPr>
          <w:lang w:val="ru-RU"/>
        </w:rPr>
        <w:t xml:space="preserve"> – выбор категории из списка;</w:t>
      </w:r>
    </w:p>
    <w:p w14:paraId="221F5F95" w14:textId="571AA1DE" w:rsidR="005D2D7C" w:rsidRPr="005D2D7C" w:rsidRDefault="005D2D7C" w:rsidP="005D2D7C">
      <w:pPr>
        <w:pStyle w:val="-0"/>
      </w:pPr>
      <w:r>
        <w:t>Категория льготника</w:t>
      </w:r>
      <w:r w:rsidR="002F1BA9">
        <w:rPr>
          <w:lang w:val="ru-RU"/>
        </w:rPr>
        <w:t xml:space="preserve"> – выбор категории из списка.</w:t>
      </w:r>
    </w:p>
    <w:p w14:paraId="2E0CE48C" w14:textId="77777777" w:rsidR="005D2D7C" w:rsidRPr="005A12A7" w:rsidRDefault="005D2D7C" w:rsidP="005D2D7C">
      <w:pPr>
        <w:pStyle w:val="a6"/>
        <w:rPr>
          <w:lang w:val="ru-RU"/>
        </w:rPr>
      </w:pPr>
      <w:r w:rsidRPr="005A12A7">
        <w:rPr>
          <w:lang w:val="ru-RU"/>
        </w:rPr>
        <w:t xml:space="preserve">Поля блока </w:t>
      </w:r>
      <w:r w:rsidRPr="005D2D7C">
        <w:rPr>
          <w:b/>
          <w:bCs/>
          <w:lang w:val="ru-RU"/>
        </w:rPr>
        <w:t>Удостоверение личности</w:t>
      </w:r>
      <w:r w:rsidRPr="005A12A7">
        <w:rPr>
          <w:lang w:val="ru-RU"/>
        </w:rPr>
        <w:t>:</w:t>
      </w:r>
    </w:p>
    <w:p w14:paraId="18D8E022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Фамилия</w:t>
      </w:r>
      <w:r w:rsidRPr="005A12A7">
        <w:rPr>
          <w:rFonts w:cs="Times New Roman"/>
          <w:lang w:val="ru-RU"/>
        </w:rPr>
        <w:t>*;</w:t>
      </w:r>
    </w:p>
    <w:p w14:paraId="531B3BB6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Имя</w:t>
      </w:r>
      <w:r w:rsidRPr="005A12A7">
        <w:rPr>
          <w:rFonts w:cs="Times New Roman"/>
          <w:lang w:val="ru-RU"/>
        </w:rPr>
        <w:t>*;</w:t>
      </w:r>
    </w:p>
    <w:p w14:paraId="56CE9A45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Отчество</w:t>
      </w:r>
      <w:r w:rsidRPr="005A12A7">
        <w:rPr>
          <w:rFonts w:cs="Times New Roman"/>
          <w:lang w:val="ru-RU"/>
        </w:rPr>
        <w:t>;</w:t>
      </w:r>
    </w:p>
    <w:p w14:paraId="4F012B26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Дата рождения</w:t>
      </w:r>
      <w:r w:rsidRPr="005A12A7">
        <w:rPr>
          <w:rFonts w:cs="Times New Roman"/>
          <w:lang w:val="ru-RU"/>
        </w:rPr>
        <w:t>*;</w:t>
      </w:r>
    </w:p>
    <w:p w14:paraId="7AE121B9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Место рождения</w:t>
      </w:r>
      <w:r w:rsidRPr="005A12A7">
        <w:rPr>
          <w:rFonts w:cs="Times New Roman"/>
          <w:lang w:val="ru-RU"/>
        </w:rPr>
        <w:t>*;</w:t>
      </w:r>
    </w:p>
    <w:p w14:paraId="29D7BD01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Пол</w:t>
      </w:r>
      <w:r w:rsidRPr="005A12A7">
        <w:rPr>
          <w:rFonts w:cs="Times New Roman"/>
          <w:lang w:val="ru-RU"/>
        </w:rPr>
        <w:t xml:space="preserve"> – выбор значения из списка;</w:t>
      </w:r>
    </w:p>
    <w:p w14:paraId="547AA082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Гражданство</w:t>
      </w:r>
      <w:r w:rsidRPr="005A12A7">
        <w:rPr>
          <w:rFonts w:cs="Times New Roman"/>
          <w:lang w:val="ru-RU"/>
        </w:rPr>
        <w:t xml:space="preserve"> – выбор значения из списка;</w:t>
      </w:r>
    </w:p>
    <w:p w14:paraId="7F6C9090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СНИЛС</w:t>
      </w:r>
      <w:r w:rsidRPr="005A12A7">
        <w:rPr>
          <w:rFonts w:cs="Times New Roman"/>
          <w:lang w:val="ru-RU"/>
        </w:rPr>
        <w:t xml:space="preserve"> – формат ввода ххх–ххх–хх хх;</w:t>
      </w:r>
    </w:p>
    <w:p w14:paraId="02F2CF64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ИНН</w:t>
      </w:r>
      <w:r w:rsidRPr="005A12A7">
        <w:rPr>
          <w:rFonts w:cs="Times New Roman"/>
          <w:lang w:val="ru-RU"/>
        </w:rPr>
        <w:t xml:space="preserve"> – формат ввода хххххххххххх;</w:t>
      </w:r>
    </w:p>
    <w:p w14:paraId="380AD22C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Телефон</w:t>
      </w:r>
      <w:r w:rsidRPr="005A12A7">
        <w:rPr>
          <w:rFonts w:cs="Times New Roman"/>
          <w:lang w:val="ru-RU"/>
        </w:rPr>
        <w:t xml:space="preserve"> – формат ввода +7хххххххххх;</w:t>
      </w:r>
    </w:p>
    <w:p w14:paraId="122DA739" w14:textId="041D8099" w:rsidR="005F321B" w:rsidRPr="002465C9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  <w:lang w:val="en-US"/>
        </w:rPr>
        <w:t>eMail</w:t>
      </w:r>
      <w:r w:rsidRPr="005A12A7">
        <w:rPr>
          <w:rFonts w:cs="Times New Roman"/>
          <w:lang w:val="ru-RU"/>
        </w:rPr>
        <w:t xml:space="preserve"> – адрес электронной почты</w:t>
      </w:r>
      <w:r w:rsidR="002465C9">
        <w:rPr>
          <w:rFonts w:cs="Times New Roman"/>
          <w:lang w:val="ru-RU"/>
        </w:rPr>
        <w:t>;</w:t>
      </w:r>
    </w:p>
    <w:p w14:paraId="44B540EE" w14:textId="57E48755" w:rsidR="002465C9" w:rsidRPr="002465C9" w:rsidRDefault="002465C9" w:rsidP="005F321B">
      <w:pPr>
        <w:pStyle w:val="-0"/>
        <w:rPr>
          <w:rFonts w:cs="Times New Roman"/>
        </w:rPr>
      </w:pPr>
      <w:r>
        <w:rPr>
          <w:rFonts w:cs="Times New Roman"/>
          <w:lang w:val="ru-RU"/>
        </w:rPr>
        <w:t>Адрес*;</w:t>
      </w:r>
    </w:p>
    <w:p w14:paraId="2F035F4E" w14:textId="7528AD67" w:rsidR="002465C9" w:rsidRPr="005A12A7" w:rsidRDefault="002465C9" w:rsidP="005F321B">
      <w:pPr>
        <w:pStyle w:val="-0"/>
        <w:rPr>
          <w:rFonts w:cs="Times New Roman"/>
        </w:rPr>
      </w:pPr>
      <w:r>
        <w:rPr>
          <w:rFonts w:cs="Times New Roman"/>
          <w:lang w:val="ru-RU"/>
        </w:rPr>
        <w:lastRenderedPageBreak/>
        <w:t>Дополнение к адресу.</w:t>
      </w:r>
    </w:p>
    <w:p w14:paraId="7C74F9E3" w14:textId="77777777" w:rsidR="005F321B" w:rsidRPr="005A12A7" w:rsidRDefault="005F321B" w:rsidP="005F321B">
      <w:pPr>
        <w:pStyle w:val="a6"/>
        <w:rPr>
          <w:lang w:val="ru-RU"/>
        </w:rPr>
      </w:pPr>
      <w:r w:rsidRPr="005A12A7">
        <w:rPr>
          <w:lang w:val="ru-RU"/>
        </w:rPr>
        <w:t xml:space="preserve">Поля блока </w:t>
      </w:r>
      <w:r w:rsidRPr="005A12A7">
        <w:rPr>
          <w:b/>
          <w:bCs/>
          <w:lang w:val="ru-RU"/>
        </w:rPr>
        <w:t>Удостоверение личности</w:t>
      </w:r>
      <w:r w:rsidRPr="005A12A7">
        <w:rPr>
          <w:lang w:val="ru-RU"/>
        </w:rPr>
        <w:t>:</w:t>
      </w:r>
    </w:p>
    <w:p w14:paraId="2EA384E8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Тип документа</w:t>
      </w:r>
      <w:r w:rsidRPr="005A12A7">
        <w:rPr>
          <w:rFonts w:cs="Times New Roman"/>
          <w:lang w:val="ru-RU"/>
        </w:rPr>
        <w:t>* – выбор значения из списка;</w:t>
      </w:r>
    </w:p>
    <w:p w14:paraId="522E9378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Наименование</w:t>
      </w:r>
      <w:r w:rsidRPr="005A12A7">
        <w:rPr>
          <w:rFonts w:cs="Times New Roman"/>
          <w:lang w:val="ru-RU"/>
        </w:rPr>
        <w:t>*;</w:t>
      </w:r>
    </w:p>
    <w:p w14:paraId="5FDC3E9B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Серия</w:t>
      </w:r>
      <w:r w:rsidRPr="005A12A7">
        <w:rPr>
          <w:rFonts w:cs="Times New Roman"/>
          <w:lang w:val="ru-RU"/>
        </w:rPr>
        <w:t>*;</w:t>
      </w:r>
    </w:p>
    <w:p w14:paraId="1F5A9C3F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Номер</w:t>
      </w:r>
      <w:r w:rsidRPr="005A12A7">
        <w:rPr>
          <w:rFonts w:cs="Times New Roman"/>
          <w:lang w:val="ru-RU"/>
        </w:rPr>
        <w:t>*;</w:t>
      </w:r>
    </w:p>
    <w:p w14:paraId="7228F1DA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Дата выдачи</w:t>
      </w:r>
      <w:r w:rsidRPr="005A12A7">
        <w:rPr>
          <w:rFonts w:cs="Times New Roman"/>
          <w:lang w:val="ru-RU"/>
        </w:rPr>
        <w:t>*;</w:t>
      </w:r>
    </w:p>
    <w:p w14:paraId="27D337A6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Код</w:t>
      </w:r>
      <w:r w:rsidRPr="005A12A7">
        <w:rPr>
          <w:rFonts w:cs="Times New Roman"/>
          <w:lang w:val="ru-RU"/>
        </w:rPr>
        <w:t>;</w:t>
      </w:r>
    </w:p>
    <w:p w14:paraId="6D0AB418" w14:textId="77777777" w:rsidR="005F321B" w:rsidRPr="005A12A7" w:rsidRDefault="005F321B" w:rsidP="005F321B">
      <w:pPr>
        <w:pStyle w:val="-0"/>
        <w:rPr>
          <w:rFonts w:cs="Times New Roman"/>
        </w:rPr>
      </w:pPr>
      <w:r w:rsidRPr="005A12A7">
        <w:rPr>
          <w:rFonts w:cs="Times New Roman"/>
        </w:rPr>
        <w:t>Орган выдачи</w:t>
      </w:r>
      <w:r w:rsidRPr="005A12A7">
        <w:rPr>
          <w:rFonts w:cs="Times New Roman"/>
          <w:lang w:val="ru-RU"/>
        </w:rPr>
        <w:t>*.</w:t>
      </w:r>
    </w:p>
    <w:p w14:paraId="1C1D123A" w14:textId="77777777" w:rsidR="005F321B" w:rsidRPr="005F321B" w:rsidRDefault="005F321B" w:rsidP="005F321B">
      <w:pPr>
        <w:pStyle w:val="a6"/>
        <w:rPr>
          <w:lang w:val="ru-RU"/>
        </w:rPr>
      </w:pPr>
    </w:p>
    <w:p w14:paraId="54056D39" w14:textId="7A791406" w:rsidR="005F321B" w:rsidRPr="005A12A7" w:rsidRDefault="005F321B" w:rsidP="005F321B">
      <w:pPr>
        <w:pStyle w:val="a6"/>
      </w:pPr>
      <w:r w:rsidRPr="005A12A7">
        <w:t>Для добавления представител</w:t>
      </w:r>
      <w:r>
        <w:rPr>
          <w:lang w:val="ru-RU"/>
        </w:rPr>
        <w:t>я заявителя</w:t>
      </w:r>
      <w:r w:rsidRPr="005A12A7">
        <w:t xml:space="preserve"> нажать кнопку </w:t>
      </w:r>
      <w:r w:rsidRPr="005A12A7">
        <w:rPr>
          <w:b/>
          <w:bCs/>
        </w:rPr>
        <w:t>Добавить представителя</w:t>
      </w:r>
      <w:r w:rsidRPr="005A12A7">
        <w:t xml:space="preserve">. </w:t>
      </w:r>
      <w:r>
        <w:rPr>
          <w:lang w:val="ru-RU"/>
        </w:rPr>
        <w:t xml:space="preserve">В меню выбрать вид представителя. Состав полей блока </w:t>
      </w:r>
      <w:r w:rsidRPr="00400E58">
        <w:rPr>
          <w:b/>
          <w:bCs/>
          <w:lang w:val="ru-RU"/>
        </w:rPr>
        <w:t>Представитель</w:t>
      </w:r>
      <w:r>
        <w:rPr>
          <w:lang w:val="ru-RU"/>
        </w:rPr>
        <w:t xml:space="preserve"> зависит от вида выбранного субъекта. Блок </w:t>
      </w:r>
      <w:r w:rsidRPr="00400E58">
        <w:rPr>
          <w:b/>
          <w:bCs/>
          <w:lang w:val="ru-RU"/>
        </w:rPr>
        <w:t>Документ представителя</w:t>
      </w:r>
      <w:r w:rsidRPr="005A12A7">
        <w:t xml:space="preserve"> </w:t>
      </w:r>
      <w:r>
        <w:rPr>
          <w:lang w:val="ru-RU"/>
        </w:rPr>
        <w:t xml:space="preserve">представлен </w:t>
      </w:r>
      <w:r w:rsidRPr="005A12A7">
        <w:t>на рис</w:t>
      </w:r>
      <w:r>
        <w:rPr>
          <w:lang w:val="ru-RU"/>
        </w:rPr>
        <w:t>унке</w:t>
      </w:r>
      <w:r w:rsidRPr="005A12A7">
        <w:rPr>
          <w:lang w:val="ru-RU"/>
        </w:rPr>
        <w:t xml:space="preserve">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_Ref147741394 \h </w:instrText>
      </w:r>
      <w:r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26</w:t>
      </w:r>
      <w:r w:rsidRPr="005A12A7">
        <w:rPr>
          <w:lang w:val="ru-RU"/>
        </w:rPr>
        <w:fldChar w:fldCharType="end"/>
      </w:r>
      <w:r w:rsidRPr="005A12A7">
        <w:t>.</w:t>
      </w:r>
    </w:p>
    <w:p w14:paraId="6F3C13A6" w14:textId="2E2204D4" w:rsidR="005F321B" w:rsidRPr="005A12A7" w:rsidRDefault="00C00E10" w:rsidP="005F321B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A201387" wp14:editId="0627A89A">
            <wp:extent cx="5046069" cy="1969836"/>
            <wp:effectExtent l="0" t="0" r="0" b="0"/>
            <wp:docPr id="141044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44752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66992" cy="197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AAF61" w14:textId="5FAA2CF9" w:rsidR="005F321B" w:rsidRPr="005A12A7" w:rsidRDefault="00000000" w:rsidP="005F321B">
      <w:pPr>
        <w:pStyle w:val="a4"/>
        <w:rPr>
          <w:lang w:val="ru-RU"/>
        </w:rPr>
      </w:pPr>
      <w:fldSimple w:instr=" SEQ Рисунок \* ARABIC ">
        <w:bookmarkStart w:id="58" w:name="_Ref147741394"/>
        <w:r w:rsidR="00552CC9">
          <w:rPr>
            <w:noProof/>
          </w:rPr>
          <w:t>26</w:t>
        </w:r>
        <w:bookmarkEnd w:id="58"/>
      </w:fldSimple>
      <w:r w:rsidR="005F321B" w:rsidRPr="005A12A7">
        <w:rPr>
          <w:lang w:val="ru-RU"/>
        </w:rPr>
        <w:t xml:space="preserve"> – Документ представителя</w:t>
      </w:r>
    </w:p>
    <w:p w14:paraId="421459C4" w14:textId="77777777" w:rsidR="005F321B" w:rsidRPr="005A12A7" w:rsidRDefault="005F321B" w:rsidP="005F321B">
      <w:pPr>
        <w:pStyle w:val="a6"/>
        <w:rPr>
          <w:lang w:val="ru-RU"/>
        </w:rPr>
      </w:pPr>
    </w:p>
    <w:p w14:paraId="04CC437D" w14:textId="77777777" w:rsidR="00E106C9" w:rsidRPr="005A12A7" w:rsidRDefault="00E106C9" w:rsidP="00B04BAB">
      <w:pPr>
        <w:pStyle w:val="123"/>
        <w:ind w:left="0" w:firstLine="1247"/>
      </w:pPr>
      <w:bookmarkStart w:id="59" w:name="_Ref162612598"/>
      <w:r w:rsidRPr="005A12A7">
        <w:t>Российское юридическое лицо</w:t>
      </w:r>
      <w:bookmarkEnd w:id="59"/>
    </w:p>
    <w:p w14:paraId="2B45C058" w14:textId="2D7DD3E1" w:rsidR="00E106C9" w:rsidRPr="005A12A7" w:rsidRDefault="00E106C9" w:rsidP="00E106C9">
      <w:pPr>
        <w:pStyle w:val="a6"/>
        <w:rPr>
          <w:lang w:val="ru-RU"/>
        </w:rPr>
      </w:pPr>
      <w:r w:rsidRPr="005A12A7">
        <w:rPr>
          <w:lang w:val="ru-RU"/>
        </w:rPr>
        <w:t xml:space="preserve">Форма создания субъекта вида «Российское юридическое лицо» </w:t>
      </w:r>
      <w:r w:rsidR="002465C9">
        <w:rPr>
          <w:lang w:val="ru-RU"/>
        </w:rPr>
        <w:t xml:space="preserve">представлена на </w:t>
      </w:r>
      <w:r w:rsidRPr="005A12A7">
        <w:rPr>
          <w:lang w:val="ru-RU"/>
        </w:rPr>
        <w:t>рис</w:t>
      </w:r>
      <w:r w:rsidR="002465C9">
        <w:rPr>
          <w:lang w:val="ru-RU"/>
        </w:rPr>
        <w:t>унке</w:t>
      </w:r>
      <w:r w:rsidRPr="005A12A7">
        <w:rPr>
          <w:lang w:val="ru-RU"/>
        </w:rPr>
        <w:t xml:space="preserve">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_Ref147234920 \h </w:instrText>
      </w:r>
      <w:r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27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2DF0B0B5" w14:textId="5E0EAA94" w:rsidR="00E106C9" w:rsidRPr="005A12A7" w:rsidRDefault="002465C9" w:rsidP="00E106C9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73B2CB53" wp14:editId="12BBE9C1">
            <wp:extent cx="5252802" cy="2290368"/>
            <wp:effectExtent l="0" t="0" r="5080" b="0"/>
            <wp:docPr id="15709512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951253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8475" cy="229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7E733" w14:textId="33889550" w:rsidR="00E106C9" w:rsidRPr="005A12A7" w:rsidRDefault="00000000" w:rsidP="00E106C9">
      <w:pPr>
        <w:pStyle w:val="a4"/>
        <w:rPr>
          <w:lang w:val="ru-RU"/>
        </w:rPr>
      </w:pPr>
      <w:fldSimple w:instr=" SEQ Рисунок \* ARABIC ">
        <w:bookmarkStart w:id="60" w:name="_Ref147234920"/>
        <w:r w:rsidR="00552CC9">
          <w:rPr>
            <w:noProof/>
          </w:rPr>
          <w:t>27</w:t>
        </w:r>
        <w:bookmarkEnd w:id="60"/>
      </w:fldSimple>
      <w:r w:rsidR="00E106C9" w:rsidRPr="005A12A7">
        <w:rPr>
          <w:lang w:val="ru-RU"/>
        </w:rPr>
        <w:t xml:space="preserve"> – Создание субъекта вида «Российское юридическое лицо»</w:t>
      </w:r>
    </w:p>
    <w:p w14:paraId="7B2D4207" w14:textId="01EABBCB" w:rsidR="00E106C9" w:rsidRDefault="00E106C9" w:rsidP="00E106C9">
      <w:pPr>
        <w:pStyle w:val="a6"/>
        <w:rPr>
          <w:lang w:val="ru-RU"/>
        </w:rPr>
      </w:pPr>
      <w:r w:rsidRPr="005A12A7">
        <w:rPr>
          <w:lang w:val="ru-RU"/>
        </w:rPr>
        <w:t xml:space="preserve">Поля </w:t>
      </w:r>
      <w:r w:rsidR="002465C9">
        <w:rPr>
          <w:lang w:val="ru-RU"/>
        </w:rPr>
        <w:t>формы</w:t>
      </w:r>
      <w:r w:rsidRPr="005A12A7">
        <w:rPr>
          <w:lang w:val="ru-RU"/>
        </w:rPr>
        <w:t xml:space="preserve"> </w:t>
      </w:r>
      <w:r w:rsidR="002465C9">
        <w:rPr>
          <w:b/>
          <w:bCs/>
          <w:lang w:val="ru-RU"/>
        </w:rPr>
        <w:t>Российское юридическое лицо</w:t>
      </w:r>
      <w:r w:rsidRPr="005A12A7">
        <w:rPr>
          <w:lang w:val="ru-RU"/>
        </w:rPr>
        <w:t>:</w:t>
      </w:r>
    </w:p>
    <w:p w14:paraId="668DD891" w14:textId="7370CAE9" w:rsidR="00B04BAB" w:rsidRDefault="00B04BAB" w:rsidP="00B04BAB">
      <w:pPr>
        <w:pStyle w:val="-0"/>
      </w:pPr>
      <w:r>
        <w:t>Поиск юридического лица</w:t>
      </w:r>
      <w:r w:rsidR="0048326B">
        <w:rPr>
          <w:lang w:val="ru-RU"/>
        </w:rPr>
        <w:t>;</w:t>
      </w:r>
    </w:p>
    <w:p w14:paraId="2531B5A1" w14:textId="31764AFD" w:rsidR="00B04BAB" w:rsidRPr="005A12A7" w:rsidRDefault="00B04BAB" w:rsidP="00B04BAB">
      <w:pPr>
        <w:pStyle w:val="-0"/>
      </w:pPr>
      <w:r>
        <w:t>Категория заявителя*</w:t>
      </w:r>
    </w:p>
    <w:p w14:paraId="124AF0B8" w14:textId="77777777" w:rsidR="00E106C9" w:rsidRPr="005A12A7" w:rsidRDefault="00E106C9" w:rsidP="00B04BAB">
      <w:pPr>
        <w:pStyle w:val="-0"/>
        <w:rPr>
          <w:rFonts w:cs="Times New Roman"/>
        </w:rPr>
      </w:pPr>
      <w:r w:rsidRPr="005A12A7">
        <w:rPr>
          <w:rFonts w:cs="Times New Roman"/>
        </w:rPr>
        <w:t>Наименование*– наименование юридического лица;</w:t>
      </w:r>
    </w:p>
    <w:p w14:paraId="60018527" w14:textId="77777777" w:rsidR="00E106C9" w:rsidRPr="005A12A7" w:rsidRDefault="00E106C9" w:rsidP="00B04BAB">
      <w:pPr>
        <w:pStyle w:val="-0"/>
        <w:rPr>
          <w:rFonts w:cs="Times New Roman"/>
        </w:rPr>
      </w:pPr>
      <w:r w:rsidRPr="005A12A7">
        <w:rPr>
          <w:rFonts w:cs="Times New Roman"/>
        </w:rPr>
        <w:t>Дата регистрации;</w:t>
      </w:r>
    </w:p>
    <w:p w14:paraId="355E1FDB" w14:textId="77777777" w:rsidR="00E106C9" w:rsidRPr="005A12A7" w:rsidRDefault="00E106C9" w:rsidP="00B04BAB">
      <w:pPr>
        <w:pStyle w:val="-0"/>
        <w:rPr>
          <w:rFonts w:cs="Times New Roman"/>
        </w:rPr>
      </w:pPr>
      <w:r w:rsidRPr="005A12A7">
        <w:rPr>
          <w:rFonts w:cs="Times New Roman"/>
        </w:rPr>
        <w:t>ИНН* – 10 цифр;</w:t>
      </w:r>
    </w:p>
    <w:p w14:paraId="76F8E39B" w14:textId="77777777" w:rsidR="00E106C9" w:rsidRPr="005A12A7" w:rsidRDefault="00E106C9" w:rsidP="00B04BAB">
      <w:pPr>
        <w:pStyle w:val="-0"/>
        <w:rPr>
          <w:rFonts w:cs="Times New Roman"/>
        </w:rPr>
      </w:pPr>
      <w:r w:rsidRPr="005A12A7">
        <w:rPr>
          <w:rFonts w:cs="Times New Roman"/>
        </w:rPr>
        <w:t>КПП* – 9 цифр;</w:t>
      </w:r>
    </w:p>
    <w:p w14:paraId="4540A359" w14:textId="77777777" w:rsidR="00E106C9" w:rsidRPr="005A12A7" w:rsidRDefault="00E106C9" w:rsidP="00B04BAB">
      <w:pPr>
        <w:pStyle w:val="-0"/>
        <w:rPr>
          <w:rFonts w:cs="Times New Roman"/>
        </w:rPr>
      </w:pPr>
      <w:r w:rsidRPr="005A12A7">
        <w:rPr>
          <w:rFonts w:cs="Times New Roman"/>
        </w:rPr>
        <w:t>ОГРН</w:t>
      </w:r>
      <w:r>
        <w:rPr>
          <w:rFonts w:cs="Times New Roman"/>
        </w:rPr>
        <w:t>*</w:t>
      </w:r>
      <w:r w:rsidRPr="005A12A7">
        <w:rPr>
          <w:rFonts w:cs="Times New Roman"/>
        </w:rPr>
        <w:t xml:space="preserve"> – 13 цифр;</w:t>
      </w:r>
    </w:p>
    <w:p w14:paraId="5BC778DA" w14:textId="77777777" w:rsidR="00E106C9" w:rsidRPr="005A12A7" w:rsidRDefault="00E106C9" w:rsidP="00B04BAB">
      <w:pPr>
        <w:pStyle w:val="-0"/>
        <w:rPr>
          <w:rFonts w:cs="Times New Roman"/>
        </w:rPr>
      </w:pPr>
      <w:r w:rsidRPr="005A12A7">
        <w:rPr>
          <w:rFonts w:cs="Times New Roman"/>
        </w:rPr>
        <w:t>Телефон – формат ввода +7хххххххххх;</w:t>
      </w:r>
    </w:p>
    <w:p w14:paraId="0E743623" w14:textId="48534E00" w:rsidR="00E106C9" w:rsidRPr="005A12A7" w:rsidRDefault="00E106C9" w:rsidP="00B04BAB">
      <w:pPr>
        <w:pStyle w:val="-0"/>
        <w:rPr>
          <w:rFonts w:cs="Times New Roman"/>
        </w:rPr>
      </w:pPr>
      <w:r w:rsidRPr="005A12A7">
        <w:rPr>
          <w:rFonts w:cs="Times New Roman"/>
          <w:lang w:val="en-US"/>
        </w:rPr>
        <w:t>eMail</w:t>
      </w:r>
      <w:r w:rsidRPr="005A12A7">
        <w:rPr>
          <w:rFonts w:cs="Times New Roman"/>
        </w:rPr>
        <w:t xml:space="preserve"> – адрес электронной почты</w:t>
      </w:r>
      <w:r w:rsidR="0048326B">
        <w:rPr>
          <w:rFonts w:cs="Times New Roman"/>
          <w:lang w:val="ru-RU"/>
        </w:rPr>
        <w:t>;</w:t>
      </w:r>
    </w:p>
    <w:p w14:paraId="0D4A8F51" w14:textId="3EE426C6" w:rsidR="00E106C9" w:rsidRDefault="00B04BAB" w:rsidP="00B04BAB">
      <w:pPr>
        <w:pStyle w:val="-0"/>
      </w:pPr>
      <w:r>
        <w:t>Адрес*</w:t>
      </w:r>
      <w:r w:rsidR="0048326B">
        <w:rPr>
          <w:lang w:val="ru-RU"/>
        </w:rPr>
        <w:t>;</w:t>
      </w:r>
    </w:p>
    <w:p w14:paraId="14CED763" w14:textId="51B04C6D" w:rsidR="00B04BAB" w:rsidRDefault="00B04BAB" w:rsidP="00B04BAB">
      <w:pPr>
        <w:pStyle w:val="-0"/>
      </w:pPr>
      <w:r>
        <w:t>Дополнение к адресу</w:t>
      </w:r>
      <w:r w:rsidR="0048326B">
        <w:rPr>
          <w:lang w:val="ru-RU"/>
        </w:rPr>
        <w:t>.</w:t>
      </w:r>
    </w:p>
    <w:p w14:paraId="01CB2829" w14:textId="77777777" w:rsidR="00B04BAB" w:rsidRPr="005A12A7" w:rsidRDefault="00B04BAB" w:rsidP="00E106C9">
      <w:pPr>
        <w:pStyle w:val="a6"/>
        <w:rPr>
          <w:lang w:val="ru-RU"/>
        </w:rPr>
      </w:pPr>
    </w:p>
    <w:p w14:paraId="0068C8B5" w14:textId="77777777" w:rsidR="00E106C9" w:rsidRPr="005A12A7" w:rsidRDefault="00E106C9" w:rsidP="00BE30B8">
      <w:pPr>
        <w:pStyle w:val="123"/>
        <w:ind w:left="0" w:firstLine="1247"/>
      </w:pPr>
      <w:bookmarkStart w:id="61" w:name="_Ref162620311"/>
      <w:r w:rsidRPr="005A12A7">
        <w:t>Иностранное юридическое лицо</w:t>
      </w:r>
      <w:bookmarkEnd w:id="61"/>
    </w:p>
    <w:p w14:paraId="4EE876A9" w14:textId="036E8D88" w:rsidR="00E106C9" w:rsidRPr="005A12A7" w:rsidRDefault="00E106C9" w:rsidP="00E106C9">
      <w:pPr>
        <w:pStyle w:val="a6"/>
        <w:rPr>
          <w:b/>
          <w:bCs/>
          <w:lang w:val="ru-RU"/>
        </w:rPr>
      </w:pPr>
      <w:r w:rsidRPr="005A12A7">
        <w:rPr>
          <w:lang w:val="ru-RU"/>
        </w:rPr>
        <w:t xml:space="preserve">Форма создания субъекта вида «Иностранное юридическое лицо» </w:t>
      </w:r>
      <w:r w:rsidR="0048326B">
        <w:rPr>
          <w:lang w:val="ru-RU"/>
        </w:rPr>
        <w:t>представлена на</w:t>
      </w:r>
      <w:r w:rsidRPr="005A12A7">
        <w:rPr>
          <w:lang w:val="ru-RU"/>
        </w:rPr>
        <w:t xml:space="preserve"> рис</w:t>
      </w:r>
      <w:r w:rsidR="0048326B">
        <w:rPr>
          <w:lang w:val="ru-RU"/>
        </w:rPr>
        <w:t>унке</w:t>
      </w:r>
      <w:r w:rsidRPr="005A12A7">
        <w:rPr>
          <w:lang w:val="ru-RU"/>
        </w:rPr>
        <w:t xml:space="preserve">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_Ref147242310 \h 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28</w:t>
      </w:r>
      <w:r w:rsidRPr="005A12A7">
        <w:rPr>
          <w:lang w:val="ru-RU"/>
        </w:rPr>
        <w:fldChar w:fldCharType="end"/>
      </w:r>
      <w:r w:rsidR="0048326B">
        <w:rPr>
          <w:lang w:val="ru-RU"/>
        </w:rPr>
        <w:t>.</w:t>
      </w:r>
    </w:p>
    <w:p w14:paraId="471CFFFF" w14:textId="46508BDF" w:rsidR="00E106C9" w:rsidRPr="005A12A7" w:rsidRDefault="0048326B" w:rsidP="00E106C9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1B12BA43" wp14:editId="334A4E19">
            <wp:extent cx="5030166" cy="2344140"/>
            <wp:effectExtent l="0" t="0" r="0" b="0"/>
            <wp:docPr id="9484885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488535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7908" cy="2352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5B041" w14:textId="019ADAB7" w:rsidR="00E106C9" w:rsidRPr="005A12A7" w:rsidRDefault="00000000" w:rsidP="00E106C9">
      <w:pPr>
        <w:pStyle w:val="a4"/>
        <w:rPr>
          <w:lang w:val="ru-RU"/>
        </w:rPr>
      </w:pPr>
      <w:fldSimple w:instr=" SEQ Рисунок \* ARABIC ">
        <w:bookmarkStart w:id="62" w:name="_Ref147242310"/>
        <w:r w:rsidR="00552CC9">
          <w:rPr>
            <w:noProof/>
          </w:rPr>
          <w:t>28</w:t>
        </w:r>
        <w:bookmarkEnd w:id="62"/>
      </w:fldSimple>
      <w:r w:rsidR="00E106C9" w:rsidRPr="005A12A7">
        <w:rPr>
          <w:lang w:val="ru-RU"/>
        </w:rPr>
        <w:t xml:space="preserve"> – Форма создания субъекта вида </w:t>
      </w:r>
      <w:r w:rsidR="00E106C9" w:rsidRPr="005A12A7">
        <w:rPr>
          <w:lang w:val="ru-RU"/>
        </w:rPr>
        <w:br/>
        <w:t>«Иностранное юридическое лицо»</w:t>
      </w:r>
    </w:p>
    <w:p w14:paraId="0F97868E" w14:textId="5BF387AD" w:rsidR="00E106C9" w:rsidRDefault="00E106C9" w:rsidP="00E106C9">
      <w:pPr>
        <w:pStyle w:val="a6"/>
        <w:rPr>
          <w:lang w:val="ru-RU"/>
        </w:rPr>
      </w:pPr>
      <w:r w:rsidRPr="005A12A7">
        <w:rPr>
          <w:lang w:val="ru-RU"/>
        </w:rPr>
        <w:t xml:space="preserve">Поля </w:t>
      </w:r>
      <w:r w:rsidR="0048326B">
        <w:rPr>
          <w:lang w:val="ru-RU"/>
        </w:rPr>
        <w:t xml:space="preserve">формы </w:t>
      </w:r>
      <w:r w:rsidR="0048326B" w:rsidRPr="0048326B">
        <w:rPr>
          <w:b/>
          <w:bCs/>
          <w:lang w:val="ru-RU"/>
        </w:rPr>
        <w:t xml:space="preserve">Иностранное </w:t>
      </w:r>
      <w:r w:rsidRPr="005A12A7">
        <w:rPr>
          <w:b/>
          <w:bCs/>
          <w:lang w:val="ru-RU"/>
        </w:rPr>
        <w:t>юридическо</w:t>
      </w:r>
      <w:r w:rsidR="0048326B">
        <w:rPr>
          <w:b/>
          <w:bCs/>
          <w:lang w:val="ru-RU"/>
        </w:rPr>
        <w:t>е</w:t>
      </w:r>
      <w:r w:rsidRPr="005A12A7">
        <w:rPr>
          <w:b/>
          <w:bCs/>
          <w:lang w:val="ru-RU"/>
        </w:rPr>
        <w:t xml:space="preserve"> лиц</w:t>
      </w:r>
      <w:r w:rsidR="0048326B">
        <w:rPr>
          <w:b/>
          <w:bCs/>
          <w:lang w:val="ru-RU"/>
        </w:rPr>
        <w:t>о</w:t>
      </w:r>
      <w:r w:rsidRPr="005A12A7">
        <w:rPr>
          <w:lang w:val="ru-RU"/>
        </w:rPr>
        <w:t>:</w:t>
      </w:r>
    </w:p>
    <w:p w14:paraId="6EE305B8" w14:textId="0AF78BCB" w:rsidR="0048326B" w:rsidRDefault="0048326B" w:rsidP="0048326B">
      <w:pPr>
        <w:pStyle w:val="-0"/>
      </w:pPr>
      <w:r>
        <w:t>Поиск юридического лица</w:t>
      </w:r>
      <w:r>
        <w:rPr>
          <w:lang w:val="ru-RU"/>
        </w:rPr>
        <w:t>;</w:t>
      </w:r>
    </w:p>
    <w:p w14:paraId="4F38F3AC" w14:textId="55BA9A53" w:rsidR="0048326B" w:rsidRPr="005A12A7" w:rsidRDefault="0048326B" w:rsidP="0048326B">
      <w:pPr>
        <w:pStyle w:val="-0"/>
      </w:pPr>
      <w:r>
        <w:t>Категория заявителя</w:t>
      </w:r>
      <w:r>
        <w:rPr>
          <w:lang w:val="ru-RU"/>
        </w:rPr>
        <w:t>;</w:t>
      </w:r>
    </w:p>
    <w:p w14:paraId="4311C05D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Наименование*– наименование юридического лица;</w:t>
      </w:r>
    </w:p>
    <w:p w14:paraId="1B0D9444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Код страны*;</w:t>
      </w:r>
    </w:p>
    <w:p w14:paraId="72FDBE6E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Номер регистрации*;</w:t>
      </w:r>
    </w:p>
    <w:p w14:paraId="0B7F77FA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</w:rPr>
        <w:t>Дата р</w:t>
      </w:r>
      <w:r w:rsidRPr="005A12A7">
        <w:rPr>
          <w:rFonts w:cs="Times New Roman"/>
          <w:lang w:val="ru-RU"/>
        </w:rPr>
        <w:t>егистрации*;</w:t>
      </w:r>
    </w:p>
    <w:p w14:paraId="342A6898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КИО* – код иностранной организации;</w:t>
      </w:r>
    </w:p>
    <w:p w14:paraId="59FB6097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КПП* – 9 цифр;</w:t>
      </w:r>
    </w:p>
    <w:p w14:paraId="1BB564BD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</w:rPr>
        <w:t>Телефон</w:t>
      </w:r>
      <w:r w:rsidRPr="005A12A7">
        <w:rPr>
          <w:rFonts w:cs="Times New Roman"/>
          <w:lang w:val="ru-RU"/>
        </w:rPr>
        <w:t>;</w:t>
      </w:r>
    </w:p>
    <w:p w14:paraId="18E65F02" w14:textId="74D0D7E6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en-US"/>
        </w:rPr>
        <w:t>eMail</w:t>
      </w:r>
      <w:r w:rsidRPr="005A12A7">
        <w:rPr>
          <w:rFonts w:cs="Times New Roman"/>
          <w:lang w:val="ru-RU"/>
        </w:rPr>
        <w:t xml:space="preserve"> – адрес электронной почты</w:t>
      </w:r>
      <w:r w:rsidR="0048326B">
        <w:rPr>
          <w:rFonts w:cs="Times New Roman"/>
          <w:lang w:val="ru-RU"/>
        </w:rPr>
        <w:t>;</w:t>
      </w:r>
    </w:p>
    <w:p w14:paraId="58D799FB" w14:textId="6BE84B13" w:rsidR="00E106C9" w:rsidRDefault="0048326B" w:rsidP="0048326B">
      <w:pPr>
        <w:pStyle w:val="-0"/>
      </w:pPr>
      <w:r>
        <w:t>Адрес*;</w:t>
      </w:r>
    </w:p>
    <w:p w14:paraId="3EDE2BA5" w14:textId="32D336C1" w:rsidR="0048326B" w:rsidRDefault="0048326B" w:rsidP="0048326B">
      <w:pPr>
        <w:pStyle w:val="-0"/>
      </w:pPr>
      <w:r>
        <w:t>Дополнение к адресу.</w:t>
      </w:r>
    </w:p>
    <w:p w14:paraId="623B0C3F" w14:textId="77777777" w:rsidR="00E106C9" w:rsidRPr="005A12A7" w:rsidRDefault="00E106C9" w:rsidP="00E106C9">
      <w:pPr>
        <w:pStyle w:val="a6"/>
        <w:rPr>
          <w:lang w:val="ru-RU"/>
        </w:rPr>
      </w:pPr>
    </w:p>
    <w:p w14:paraId="0E51B378" w14:textId="52853C28" w:rsidR="00E106C9" w:rsidRPr="005A12A7" w:rsidRDefault="00E106C9" w:rsidP="00BE30B8">
      <w:pPr>
        <w:pStyle w:val="123"/>
        <w:ind w:left="0" w:firstLine="1247"/>
      </w:pPr>
      <w:r w:rsidRPr="005A12A7">
        <w:t>ППО</w:t>
      </w:r>
    </w:p>
    <w:p w14:paraId="6F5EA941" w14:textId="21943D8E" w:rsidR="00E106C9" w:rsidRPr="005A12A7" w:rsidRDefault="00E106C9" w:rsidP="00E106C9">
      <w:pPr>
        <w:pStyle w:val="a6"/>
        <w:rPr>
          <w:b/>
          <w:bCs/>
          <w:lang w:val="ru-RU"/>
        </w:rPr>
      </w:pPr>
      <w:r w:rsidRPr="005A12A7">
        <w:rPr>
          <w:lang w:val="ru-RU"/>
        </w:rPr>
        <w:t>Форма создания субъект</w:t>
      </w:r>
      <w:r w:rsidR="00BE30B8">
        <w:rPr>
          <w:lang w:val="ru-RU"/>
        </w:rPr>
        <w:t>а</w:t>
      </w:r>
      <w:r w:rsidRPr="005A12A7">
        <w:rPr>
          <w:lang w:val="ru-RU"/>
        </w:rPr>
        <w:t xml:space="preserve"> вида «ППО» </w:t>
      </w:r>
      <w:r w:rsidR="00BE30B8">
        <w:rPr>
          <w:lang w:val="ru-RU"/>
        </w:rPr>
        <w:t>представлена на рисунке</w:t>
      </w:r>
      <w:r w:rsidRPr="005A12A7">
        <w:rPr>
          <w:lang w:val="ru-RU"/>
        </w:rPr>
        <w:t xml:space="preserve">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_Ref147243590 \h </w:instrText>
      </w:r>
      <w:r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29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.</w:t>
      </w:r>
    </w:p>
    <w:p w14:paraId="1D901854" w14:textId="700F8AD5" w:rsidR="00E106C9" w:rsidRPr="005A12A7" w:rsidRDefault="00BE30B8" w:rsidP="00E106C9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1F4E0498" wp14:editId="574C8ACA">
            <wp:extent cx="4918296" cy="2295580"/>
            <wp:effectExtent l="0" t="0" r="0" b="0"/>
            <wp:docPr id="1739075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075266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934554" cy="230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20FC7" w14:textId="14C6F852" w:rsidR="00E106C9" w:rsidRPr="005A12A7" w:rsidRDefault="00000000" w:rsidP="00E106C9">
      <w:pPr>
        <w:pStyle w:val="a4"/>
        <w:rPr>
          <w:lang w:val="ru-RU"/>
        </w:rPr>
      </w:pPr>
      <w:fldSimple w:instr=" SEQ Рисунок \* ARABIC ">
        <w:bookmarkStart w:id="63" w:name="_Ref147243590"/>
        <w:r w:rsidR="00552CC9">
          <w:rPr>
            <w:noProof/>
          </w:rPr>
          <w:t>29</w:t>
        </w:r>
        <w:bookmarkEnd w:id="63"/>
      </w:fldSimple>
      <w:r w:rsidR="00E106C9" w:rsidRPr="005A12A7">
        <w:rPr>
          <w:lang w:val="ru-RU"/>
        </w:rPr>
        <w:t xml:space="preserve"> – Форма создания субъект</w:t>
      </w:r>
      <w:r w:rsidR="00BE30B8">
        <w:rPr>
          <w:lang w:val="ru-RU"/>
        </w:rPr>
        <w:t>а</w:t>
      </w:r>
      <w:r w:rsidR="00E106C9" w:rsidRPr="005A12A7">
        <w:rPr>
          <w:lang w:val="ru-RU"/>
        </w:rPr>
        <w:t xml:space="preserve"> вида «ППО»</w:t>
      </w:r>
    </w:p>
    <w:p w14:paraId="36242726" w14:textId="4953B1C8" w:rsidR="00E106C9" w:rsidRDefault="00E106C9" w:rsidP="00E106C9">
      <w:pPr>
        <w:pStyle w:val="a6"/>
        <w:rPr>
          <w:lang w:val="ru-RU"/>
        </w:rPr>
      </w:pPr>
      <w:r w:rsidRPr="005A12A7">
        <w:rPr>
          <w:lang w:val="ru-RU"/>
        </w:rPr>
        <w:t xml:space="preserve">Поля </w:t>
      </w:r>
      <w:r w:rsidR="00BE30B8">
        <w:rPr>
          <w:lang w:val="ru-RU"/>
        </w:rPr>
        <w:t>формы</w:t>
      </w:r>
      <w:r w:rsidRPr="005A12A7">
        <w:rPr>
          <w:lang w:val="ru-RU"/>
        </w:rPr>
        <w:t xml:space="preserve"> </w:t>
      </w:r>
      <w:r w:rsidR="00BE30B8">
        <w:rPr>
          <w:b/>
          <w:bCs/>
          <w:lang w:val="ru-RU"/>
        </w:rPr>
        <w:t>ППО</w:t>
      </w:r>
      <w:r w:rsidRPr="005A12A7">
        <w:rPr>
          <w:lang w:val="ru-RU"/>
        </w:rPr>
        <w:t>:</w:t>
      </w:r>
    </w:p>
    <w:p w14:paraId="41B2CBFF" w14:textId="13772DA2" w:rsidR="00BE30B8" w:rsidRDefault="00BE30B8" w:rsidP="00BE30B8">
      <w:pPr>
        <w:pStyle w:val="-0"/>
      </w:pPr>
      <w:r>
        <w:t>Поиск юридического лица;</w:t>
      </w:r>
    </w:p>
    <w:p w14:paraId="4C7DEE8A" w14:textId="753E6E3A" w:rsidR="00BE30B8" w:rsidRPr="005A12A7" w:rsidRDefault="00BE30B8" w:rsidP="00BE30B8">
      <w:pPr>
        <w:pStyle w:val="-0"/>
      </w:pPr>
      <w:r>
        <w:t>Категория заявителя</w:t>
      </w:r>
      <w:r>
        <w:rPr>
          <w:lang w:val="ru-RU"/>
        </w:rPr>
        <w:t>*</w:t>
      </w:r>
      <w:r>
        <w:t>;</w:t>
      </w:r>
    </w:p>
    <w:p w14:paraId="23FEBF30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Наименование</w:t>
      </w:r>
      <w:r>
        <w:rPr>
          <w:rFonts w:cs="Times New Roman"/>
          <w:lang w:val="ru-RU"/>
        </w:rPr>
        <w:t xml:space="preserve">* </w:t>
      </w:r>
      <w:r w:rsidRPr="005A12A7">
        <w:rPr>
          <w:rFonts w:cs="Times New Roman"/>
          <w:lang w:val="ru-RU"/>
        </w:rPr>
        <w:t>– наименование юридического лица;</w:t>
      </w:r>
    </w:p>
    <w:p w14:paraId="7EF95ADE" w14:textId="77777777" w:rsidR="00E106C9" w:rsidRPr="00350978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ИНН – 10 цифр;</w:t>
      </w:r>
    </w:p>
    <w:p w14:paraId="3F1FECF6" w14:textId="77777777" w:rsidR="00E106C9" w:rsidRPr="00D60C93" w:rsidRDefault="00E106C9" w:rsidP="00E106C9">
      <w:pPr>
        <w:pStyle w:val="-0"/>
        <w:rPr>
          <w:rFonts w:cs="Times New Roman"/>
        </w:rPr>
      </w:pPr>
      <w:r>
        <w:rPr>
          <w:rFonts w:cs="Times New Roman"/>
          <w:lang w:val="ru-RU"/>
        </w:rPr>
        <w:t>Дата регистрации;</w:t>
      </w:r>
    </w:p>
    <w:p w14:paraId="46D26C03" w14:textId="77777777" w:rsidR="00E106C9" w:rsidRPr="005A12A7" w:rsidRDefault="00E106C9" w:rsidP="00E106C9">
      <w:pPr>
        <w:pStyle w:val="-0"/>
        <w:rPr>
          <w:rFonts w:cs="Times New Roman"/>
        </w:rPr>
      </w:pPr>
      <w:r>
        <w:rPr>
          <w:rFonts w:cs="Times New Roman"/>
          <w:lang w:val="ru-RU"/>
        </w:rPr>
        <w:t>КПП</w:t>
      </w:r>
      <w:r w:rsidRPr="005A12A7">
        <w:rPr>
          <w:rFonts w:cs="Times New Roman"/>
          <w:lang w:val="ru-RU"/>
        </w:rPr>
        <w:t xml:space="preserve"> – 9 цифр;</w:t>
      </w:r>
    </w:p>
    <w:p w14:paraId="11869658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ОГРН – 13 цифр;</w:t>
      </w:r>
    </w:p>
    <w:p w14:paraId="73426CFB" w14:textId="77777777" w:rsidR="00E106C9" w:rsidRPr="005A12A7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</w:rPr>
        <w:t>Телефон</w:t>
      </w:r>
      <w:r w:rsidRPr="005A12A7">
        <w:rPr>
          <w:rFonts w:cs="Times New Roman"/>
          <w:lang w:val="ru-RU"/>
        </w:rPr>
        <w:t>;</w:t>
      </w:r>
    </w:p>
    <w:p w14:paraId="565BD02B" w14:textId="11CBCC7C" w:rsidR="00E106C9" w:rsidRPr="00BE30B8" w:rsidRDefault="00E106C9" w:rsidP="00E106C9">
      <w:pPr>
        <w:pStyle w:val="-0"/>
        <w:rPr>
          <w:rFonts w:cs="Times New Roman"/>
        </w:rPr>
      </w:pPr>
      <w:r w:rsidRPr="005A12A7">
        <w:rPr>
          <w:rFonts w:cs="Times New Roman"/>
          <w:lang w:val="en-US"/>
        </w:rPr>
        <w:t>eMail</w:t>
      </w:r>
      <w:r w:rsidRPr="005A12A7">
        <w:rPr>
          <w:rFonts w:cs="Times New Roman"/>
          <w:lang w:val="ru-RU"/>
        </w:rPr>
        <w:t xml:space="preserve"> – адрес электронной почты</w:t>
      </w:r>
      <w:r w:rsidR="00BE30B8">
        <w:rPr>
          <w:rFonts w:cs="Times New Roman"/>
          <w:lang w:val="ru-RU"/>
        </w:rPr>
        <w:t>;</w:t>
      </w:r>
    </w:p>
    <w:p w14:paraId="3BE464D4" w14:textId="0102C0F8" w:rsidR="00BE30B8" w:rsidRPr="00BE30B8" w:rsidRDefault="00BE30B8" w:rsidP="00E106C9">
      <w:pPr>
        <w:pStyle w:val="-0"/>
        <w:rPr>
          <w:rFonts w:cs="Times New Roman"/>
        </w:rPr>
      </w:pPr>
      <w:r>
        <w:rPr>
          <w:rFonts w:cs="Times New Roman"/>
          <w:lang w:val="ru-RU"/>
        </w:rPr>
        <w:t>Адрес*;</w:t>
      </w:r>
    </w:p>
    <w:p w14:paraId="751965AB" w14:textId="01A6C0C8" w:rsidR="00BE30B8" w:rsidRPr="005A12A7" w:rsidRDefault="00BE30B8" w:rsidP="00E106C9">
      <w:pPr>
        <w:pStyle w:val="-0"/>
        <w:rPr>
          <w:rFonts w:cs="Times New Roman"/>
        </w:rPr>
      </w:pPr>
      <w:r>
        <w:rPr>
          <w:rFonts w:cs="Times New Roman"/>
          <w:lang w:val="ru-RU"/>
        </w:rPr>
        <w:t>Дополнение к адресу.</w:t>
      </w:r>
    </w:p>
    <w:p w14:paraId="5F0D9937" w14:textId="6EF72E7F" w:rsidR="00706687" w:rsidRDefault="00706687" w:rsidP="00706687">
      <w:pPr>
        <w:pStyle w:val="-0"/>
        <w:numPr>
          <w:ilvl w:val="0"/>
          <w:numId w:val="0"/>
        </w:numPr>
        <w:ind w:firstLine="851"/>
        <w:rPr>
          <w:lang w:val="ru-RU"/>
        </w:rPr>
      </w:pPr>
      <w:r>
        <w:rPr>
          <w:lang w:val="ru-RU"/>
        </w:rPr>
        <w:t xml:space="preserve">Для удаления заявителя нажать кнопку </w:t>
      </w:r>
      <w:r>
        <w:rPr>
          <w:noProof/>
        </w:rPr>
        <w:drawing>
          <wp:inline distT="0" distB="0" distL="0" distR="0" wp14:anchorId="09899108" wp14:editId="7D8D9AB9">
            <wp:extent cx="209524" cy="238095"/>
            <wp:effectExtent l="0" t="0" r="635" b="0"/>
            <wp:docPr id="401000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31343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_Ref169688392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30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27BBB849" w14:textId="7BB9C98C" w:rsidR="00706687" w:rsidRDefault="00706687" w:rsidP="00706687">
      <w:pPr>
        <w:pStyle w:val="affd"/>
      </w:pPr>
      <w:r>
        <w:rPr>
          <w:noProof/>
        </w:rPr>
        <w:drawing>
          <wp:inline distT="0" distB="0" distL="0" distR="0" wp14:anchorId="2175EFBB" wp14:editId="3BDDC835">
            <wp:extent cx="4910896" cy="846425"/>
            <wp:effectExtent l="0" t="0" r="0" b="0"/>
            <wp:docPr id="8244337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433735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945076" cy="85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9922C" w14:textId="24293150" w:rsidR="00706687" w:rsidRDefault="00706687" w:rsidP="00706687">
      <w:pPr>
        <w:pStyle w:val="a4"/>
        <w:rPr>
          <w:lang w:val="ru-RU"/>
        </w:rPr>
      </w:pPr>
      <w:fldSimple w:instr=" SEQ Рисунок \* ARABIC ">
        <w:bookmarkStart w:id="64" w:name="_Ref169688392"/>
        <w:r w:rsidR="00552CC9">
          <w:rPr>
            <w:noProof/>
          </w:rPr>
          <w:t>30</w:t>
        </w:r>
        <w:bookmarkEnd w:id="64"/>
      </w:fldSimple>
      <w:r>
        <w:rPr>
          <w:lang w:val="ru-RU"/>
        </w:rPr>
        <w:t xml:space="preserve"> – Удаление субъекта</w:t>
      </w:r>
    </w:p>
    <w:p w14:paraId="4D0271ED" w14:textId="77777777" w:rsidR="00E106C9" w:rsidRDefault="00E106C9" w:rsidP="00E106C9">
      <w:pPr>
        <w:pStyle w:val="-0"/>
        <w:numPr>
          <w:ilvl w:val="0"/>
          <w:numId w:val="0"/>
        </w:numPr>
        <w:ind w:firstLine="851"/>
        <w:rPr>
          <w:rFonts w:cs="Times New Roman"/>
          <w:lang w:val="ru-RU"/>
        </w:rPr>
      </w:pPr>
    </w:p>
    <w:p w14:paraId="358A8213" w14:textId="7717A267" w:rsidR="00005B63" w:rsidRPr="005A12A7" w:rsidRDefault="00005B63" w:rsidP="00C461C0">
      <w:pPr>
        <w:pStyle w:val="41"/>
      </w:pPr>
      <w:bookmarkStart w:id="65" w:name="_Ref168568062"/>
      <w:r w:rsidRPr="005A12A7">
        <w:t>Документы</w:t>
      </w:r>
      <w:bookmarkEnd w:id="65"/>
    </w:p>
    <w:p w14:paraId="1DACE374" w14:textId="16BD9229" w:rsidR="00005B63" w:rsidRPr="005A12A7" w:rsidRDefault="00005B63" w:rsidP="00005B63">
      <w:pPr>
        <w:pStyle w:val="a6"/>
        <w:rPr>
          <w:lang w:val="ru-RU"/>
        </w:rPr>
      </w:pPr>
      <w:r w:rsidRPr="005A12A7">
        <w:rPr>
          <w:lang w:val="ru-RU"/>
        </w:rPr>
        <w:t xml:space="preserve">По нажатию кнопки </w:t>
      </w:r>
      <w:r w:rsidRPr="005A12A7">
        <w:rPr>
          <w:b/>
          <w:bCs/>
          <w:lang w:val="ru-RU"/>
        </w:rPr>
        <w:t xml:space="preserve">Добавить </w:t>
      </w:r>
      <w:r w:rsidRPr="005A12A7">
        <w:rPr>
          <w:lang w:val="ru-RU"/>
        </w:rPr>
        <w:t xml:space="preserve">отобразится меню выбора </w:t>
      </w:r>
      <w:r w:rsidR="00B12304" w:rsidRPr="005A12A7">
        <w:rPr>
          <w:lang w:val="ru-RU"/>
        </w:rPr>
        <w:t>вида</w:t>
      </w:r>
      <w:r w:rsidRPr="005A12A7">
        <w:rPr>
          <w:lang w:val="ru-RU"/>
        </w:rPr>
        <w:t xml:space="preserve"> документа (см. рис.</w:t>
      </w:r>
      <w:r w:rsidR="00B12304" w:rsidRPr="005A12A7">
        <w:rPr>
          <w:lang w:val="ru-RU"/>
        </w:rPr>
        <w:t xml:space="preserve"> </w:t>
      </w:r>
      <w:r w:rsidR="00B12304" w:rsidRPr="005A12A7">
        <w:rPr>
          <w:lang w:val="ru-RU"/>
        </w:rPr>
        <w:fldChar w:fldCharType="begin"/>
      </w:r>
      <w:r w:rsidR="00B12304" w:rsidRPr="005A12A7">
        <w:rPr>
          <w:lang w:val="ru-RU"/>
        </w:rPr>
        <w:instrText xml:space="preserve"> REF _Ref147741466 \h </w:instrText>
      </w:r>
      <w:r w:rsidR="005A12A7">
        <w:rPr>
          <w:lang w:val="ru-RU"/>
        </w:rPr>
        <w:instrText xml:space="preserve"> \* MERGEFORMAT </w:instrText>
      </w:r>
      <w:r w:rsidR="00B12304" w:rsidRPr="005A12A7">
        <w:rPr>
          <w:lang w:val="ru-RU"/>
        </w:rPr>
      </w:r>
      <w:r w:rsidR="00B12304" w:rsidRPr="005A12A7">
        <w:rPr>
          <w:lang w:val="ru-RU"/>
        </w:rPr>
        <w:fldChar w:fldCharType="separate"/>
      </w:r>
      <w:r w:rsidR="00552CC9">
        <w:rPr>
          <w:noProof/>
        </w:rPr>
        <w:t>31</w:t>
      </w:r>
      <w:r w:rsidR="00B12304"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0C9E96BC" w14:textId="7E740446" w:rsidR="00005B63" w:rsidRPr="005A12A7" w:rsidRDefault="006B6C8D" w:rsidP="00005B63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43D4E8A4" wp14:editId="237C7F61">
            <wp:extent cx="4733986" cy="966250"/>
            <wp:effectExtent l="0" t="0" r="0" b="5715"/>
            <wp:docPr id="1503016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16957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784040" cy="97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9699D" w14:textId="1D1805B5" w:rsidR="00005B63" w:rsidRDefault="00000000" w:rsidP="00005B63">
      <w:pPr>
        <w:pStyle w:val="a4"/>
        <w:rPr>
          <w:lang w:val="ru-RU"/>
        </w:rPr>
      </w:pPr>
      <w:fldSimple w:instr=" SEQ Рисунок \* ARABIC ">
        <w:bookmarkStart w:id="66" w:name="_Ref147741466"/>
        <w:r w:rsidR="00552CC9">
          <w:rPr>
            <w:noProof/>
          </w:rPr>
          <w:t>31</w:t>
        </w:r>
        <w:bookmarkEnd w:id="66"/>
      </w:fldSimple>
      <w:r w:rsidR="00005B63" w:rsidRPr="005A12A7">
        <w:rPr>
          <w:lang w:val="ru-RU"/>
        </w:rPr>
        <w:t xml:space="preserve"> – Выбор </w:t>
      </w:r>
      <w:r w:rsidR="00B12304" w:rsidRPr="005A12A7">
        <w:rPr>
          <w:lang w:val="ru-RU"/>
        </w:rPr>
        <w:t>вида</w:t>
      </w:r>
      <w:r w:rsidR="00005B63" w:rsidRPr="005A12A7">
        <w:rPr>
          <w:lang w:val="ru-RU"/>
        </w:rPr>
        <w:t xml:space="preserve"> документа</w:t>
      </w:r>
    </w:p>
    <w:p w14:paraId="5F8F8539" w14:textId="77777777" w:rsidR="004D4B64" w:rsidRPr="005A12A7" w:rsidRDefault="004D4B64" w:rsidP="004D4B64">
      <w:pPr>
        <w:pStyle w:val="a6"/>
        <w:rPr>
          <w:lang w:val="ru-RU"/>
        </w:rPr>
      </w:pPr>
      <w:r w:rsidRPr="005A12A7">
        <w:rPr>
          <w:lang w:val="ru-RU"/>
        </w:rPr>
        <w:t>Виды документов:</w:t>
      </w:r>
    </w:p>
    <w:p w14:paraId="1FF6C1D6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Правоустанавливающий документ;</w:t>
      </w:r>
    </w:p>
    <w:p w14:paraId="5876F852" w14:textId="77777777" w:rsidR="004D4B64" w:rsidRPr="00B1549D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Документ, подтверждающий льготу</w:t>
      </w:r>
      <w:r>
        <w:rPr>
          <w:rFonts w:cs="Times New Roman"/>
          <w:lang w:val="ru-RU"/>
        </w:rPr>
        <w:t>;</w:t>
      </w:r>
    </w:p>
    <w:p w14:paraId="672149DD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Тех.план/межевой план/акт обследования/карта-план;</w:t>
      </w:r>
    </w:p>
    <w:p w14:paraId="031B8898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Доверенность;</w:t>
      </w:r>
    </w:p>
    <w:p w14:paraId="5253D282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Документ, удостоверяющий личность;</w:t>
      </w:r>
    </w:p>
    <w:p w14:paraId="74BFB445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Платежный документ;</w:t>
      </w:r>
    </w:p>
    <w:p w14:paraId="7973B340" w14:textId="77777777" w:rsidR="004D4B64" w:rsidRPr="003E46A5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Прочий документ</w:t>
      </w:r>
      <w:r w:rsidRPr="003E46A5">
        <w:rPr>
          <w:rFonts w:cs="Times New Roman"/>
          <w:lang w:val="ru-RU"/>
        </w:rPr>
        <w:t>.</w:t>
      </w:r>
    </w:p>
    <w:p w14:paraId="7325722A" w14:textId="02CA024E" w:rsidR="00005B63" w:rsidRPr="005A12A7" w:rsidRDefault="006B6C8D" w:rsidP="00005B63">
      <w:pPr>
        <w:pStyle w:val="a6"/>
        <w:rPr>
          <w:lang w:val="ru-RU"/>
        </w:rPr>
      </w:pPr>
      <w:r>
        <w:rPr>
          <w:lang w:val="ru-RU"/>
        </w:rPr>
        <w:t>Пример ф</w:t>
      </w:r>
      <w:r w:rsidR="00005B63" w:rsidRPr="005A12A7">
        <w:rPr>
          <w:lang w:val="ru-RU"/>
        </w:rPr>
        <w:t>орм</w:t>
      </w:r>
      <w:r>
        <w:rPr>
          <w:lang w:val="ru-RU"/>
        </w:rPr>
        <w:t>ы</w:t>
      </w:r>
      <w:r w:rsidR="00005B63" w:rsidRPr="005A12A7">
        <w:rPr>
          <w:lang w:val="ru-RU"/>
        </w:rPr>
        <w:t xml:space="preserve"> документа </w:t>
      </w:r>
      <w:r w:rsidR="00166E9D">
        <w:rPr>
          <w:lang w:val="ru-RU"/>
        </w:rPr>
        <w:t xml:space="preserve">представлен </w:t>
      </w:r>
      <w:r w:rsidR="00005B63" w:rsidRPr="005A12A7">
        <w:rPr>
          <w:lang w:val="ru-RU"/>
        </w:rPr>
        <w:t>на рис</w:t>
      </w:r>
      <w:r w:rsidR="00166E9D">
        <w:rPr>
          <w:lang w:val="ru-RU"/>
        </w:rPr>
        <w:t>унке</w:t>
      </w:r>
      <w:r w:rsidR="00B12304" w:rsidRPr="005A12A7">
        <w:rPr>
          <w:lang w:val="ru-RU"/>
        </w:rPr>
        <w:t xml:space="preserve"> </w:t>
      </w:r>
      <w:r w:rsidR="00B12304" w:rsidRPr="005A12A7">
        <w:rPr>
          <w:lang w:val="ru-RU"/>
        </w:rPr>
        <w:fldChar w:fldCharType="begin"/>
      </w:r>
      <w:r w:rsidR="00B12304" w:rsidRPr="005A12A7">
        <w:rPr>
          <w:lang w:val="ru-RU"/>
        </w:rPr>
        <w:instrText xml:space="preserve"> REF _Ref147741498 \h </w:instrText>
      </w:r>
      <w:r w:rsidR="005A12A7">
        <w:rPr>
          <w:lang w:val="ru-RU"/>
        </w:rPr>
        <w:instrText xml:space="preserve"> \* MERGEFORMAT </w:instrText>
      </w:r>
      <w:r w:rsidR="00B12304" w:rsidRPr="005A12A7">
        <w:rPr>
          <w:lang w:val="ru-RU"/>
        </w:rPr>
      </w:r>
      <w:r w:rsidR="00B12304" w:rsidRPr="005A12A7">
        <w:rPr>
          <w:lang w:val="ru-RU"/>
        </w:rPr>
        <w:fldChar w:fldCharType="separate"/>
      </w:r>
      <w:r w:rsidR="00552CC9">
        <w:rPr>
          <w:noProof/>
        </w:rPr>
        <w:t>32</w:t>
      </w:r>
      <w:r w:rsidR="00B12304" w:rsidRPr="005A12A7">
        <w:rPr>
          <w:lang w:val="ru-RU"/>
        </w:rPr>
        <w:fldChar w:fldCharType="end"/>
      </w:r>
      <w:r w:rsidR="00005B63" w:rsidRPr="005A12A7">
        <w:rPr>
          <w:lang w:val="ru-RU"/>
        </w:rPr>
        <w:t>.</w:t>
      </w:r>
      <w:r w:rsidR="00E85677">
        <w:rPr>
          <w:lang w:val="ru-RU"/>
        </w:rPr>
        <w:t xml:space="preserve"> </w:t>
      </w:r>
    </w:p>
    <w:p w14:paraId="7E99B60E" w14:textId="4C837181" w:rsidR="00005B63" w:rsidRPr="005A12A7" w:rsidRDefault="006B6C8D" w:rsidP="00005B63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9A64DAF" wp14:editId="39449616">
            <wp:extent cx="4743919" cy="2320026"/>
            <wp:effectExtent l="0" t="0" r="0" b="4445"/>
            <wp:docPr id="19727889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788932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767787" cy="233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A4094" w14:textId="31606FDB" w:rsidR="00005B63" w:rsidRDefault="00000000" w:rsidP="00005B63">
      <w:pPr>
        <w:pStyle w:val="a4"/>
        <w:rPr>
          <w:lang w:val="ru-RU"/>
        </w:rPr>
      </w:pPr>
      <w:fldSimple w:instr=" SEQ Рисунок \* ARABIC ">
        <w:bookmarkStart w:id="67" w:name="_Ref147741498"/>
        <w:r w:rsidR="00552CC9">
          <w:rPr>
            <w:noProof/>
          </w:rPr>
          <w:t>32</w:t>
        </w:r>
        <w:bookmarkEnd w:id="67"/>
      </w:fldSimple>
      <w:r w:rsidR="00005B63" w:rsidRPr="005A12A7">
        <w:rPr>
          <w:lang w:val="ru-RU"/>
        </w:rPr>
        <w:t xml:space="preserve"> – Создание документа</w:t>
      </w:r>
    </w:p>
    <w:p w14:paraId="718909AF" w14:textId="0F82A49A" w:rsidR="004D4B64" w:rsidRDefault="004D4B64" w:rsidP="004D4B64">
      <w:pPr>
        <w:pStyle w:val="a6"/>
        <w:rPr>
          <w:lang w:val="ru-RU"/>
        </w:rPr>
      </w:pPr>
      <w:r w:rsidRPr="005A12A7">
        <w:rPr>
          <w:lang w:val="ru-RU"/>
        </w:rPr>
        <w:t xml:space="preserve">Поля </w:t>
      </w:r>
      <w:r>
        <w:rPr>
          <w:lang w:val="ru-RU"/>
        </w:rPr>
        <w:t xml:space="preserve">формы </w:t>
      </w:r>
      <w:r w:rsidRPr="004D4B64">
        <w:rPr>
          <w:b/>
          <w:bCs/>
          <w:lang w:val="ru-RU"/>
        </w:rPr>
        <w:t>Документы</w:t>
      </w:r>
      <w:r>
        <w:rPr>
          <w:lang w:val="ru-RU"/>
        </w:rPr>
        <w:t>:</w:t>
      </w:r>
    </w:p>
    <w:p w14:paraId="433EB08E" w14:textId="20F01ADA" w:rsidR="004D4B64" w:rsidRPr="005A12A7" w:rsidRDefault="004D4B64" w:rsidP="004D4B64">
      <w:pPr>
        <w:pStyle w:val="-0"/>
      </w:pPr>
      <w:r>
        <w:t>Поиск документа – ;</w:t>
      </w:r>
    </w:p>
    <w:p w14:paraId="31457257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Тип документа* – выбор значения из списка;</w:t>
      </w:r>
    </w:p>
    <w:p w14:paraId="50403F82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Наименование*;</w:t>
      </w:r>
    </w:p>
    <w:p w14:paraId="4BD13824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Номер*;</w:t>
      </w:r>
    </w:p>
    <w:p w14:paraId="346395B8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Серия;</w:t>
      </w:r>
    </w:p>
    <w:p w14:paraId="6B73891C" w14:textId="77777777" w:rsidR="004D4B64" w:rsidRPr="00AC0B7A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Дата выдачи;</w:t>
      </w:r>
    </w:p>
    <w:p w14:paraId="68307B85" w14:textId="77777777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Код подразделения;</w:t>
      </w:r>
    </w:p>
    <w:p w14:paraId="7708EF4A" w14:textId="2CD0DC73" w:rsidR="004D4B64" w:rsidRPr="004D4B64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Орган выдачи;</w:t>
      </w:r>
    </w:p>
    <w:p w14:paraId="4B2020E7" w14:textId="370665AE" w:rsidR="004D4B64" w:rsidRPr="005A12A7" w:rsidRDefault="004D4B64" w:rsidP="004D4B64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Дополнительные сведения</w:t>
      </w:r>
      <w:r w:rsidR="00413CF5">
        <w:rPr>
          <w:rFonts w:cs="Times New Roman"/>
          <w:lang w:val="ru-RU"/>
        </w:rPr>
        <w:t>;</w:t>
      </w:r>
    </w:p>
    <w:p w14:paraId="4FD41C48" w14:textId="710C2DEA" w:rsidR="004D4B64" w:rsidRPr="00AC0B7A" w:rsidRDefault="004D4B64" w:rsidP="004D4B64">
      <w:pPr>
        <w:pStyle w:val="-0"/>
        <w:rPr>
          <w:rFonts w:cs="Times New Roman"/>
        </w:rPr>
      </w:pPr>
      <w:r>
        <w:rPr>
          <w:rFonts w:cs="Times New Roman"/>
          <w:lang w:val="ru-RU"/>
        </w:rPr>
        <w:lastRenderedPageBreak/>
        <w:t>Источник официальной публикации.</w:t>
      </w:r>
    </w:p>
    <w:p w14:paraId="281BE4F7" w14:textId="01300323" w:rsidR="005401CD" w:rsidRDefault="005401CD" w:rsidP="005401CD">
      <w:pPr>
        <w:pStyle w:val="a6"/>
        <w:rPr>
          <w:lang w:val="ru-RU"/>
        </w:rPr>
      </w:pPr>
      <w:r>
        <w:rPr>
          <w:lang w:val="ru-RU"/>
        </w:rPr>
        <w:t xml:space="preserve">При выборе вида документа </w:t>
      </w:r>
      <w:r w:rsidRPr="00397378">
        <w:rPr>
          <w:b/>
          <w:bCs/>
          <w:lang w:val="ru-RU"/>
        </w:rPr>
        <w:t>Доверенность</w:t>
      </w:r>
      <w:r>
        <w:rPr>
          <w:lang w:val="ru-RU"/>
        </w:rPr>
        <w:t xml:space="preserve"> отображается дополнительный блок </w:t>
      </w:r>
      <w:r w:rsidRPr="00397378">
        <w:rPr>
          <w:b/>
          <w:bCs/>
          <w:lang w:val="ru-RU"/>
        </w:rPr>
        <w:t xml:space="preserve">Реквизиты доверенности </w:t>
      </w:r>
      <w:r>
        <w:rPr>
          <w:lang w:val="ru-RU"/>
        </w:rPr>
        <w:t xml:space="preserve">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_Ref153809633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33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512BB11F" w14:textId="71EB9F9B" w:rsidR="005401CD" w:rsidRDefault="00C00E10" w:rsidP="005401CD">
      <w:pPr>
        <w:pStyle w:val="affd"/>
      </w:pPr>
      <w:r>
        <w:rPr>
          <w:noProof/>
        </w:rPr>
        <w:drawing>
          <wp:inline distT="0" distB="0" distL="0" distR="0" wp14:anchorId="7756E35C" wp14:editId="3B351D42">
            <wp:extent cx="5030166" cy="957804"/>
            <wp:effectExtent l="0" t="0" r="0" b="0"/>
            <wp:docPr id="13680495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04952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60681" cy="96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C07D" w14:textId="25F85144" w:rsidR="005401CD" w:rsidRDefault="00000000" w:rsidP="005401CD">
      <w:pPr>
        <w:pStyle w:val="a4"/>
        <w:rPr>
          <w:b/>
          <w:bCs/>
          <w:lang w:val="ru-RU"/>
        </w:rPr>
      </w:pPr>
      <w:fldSimple w:instr=" SEQ Рисунок \* ARABIC ">
        <w:bookmarkStart w:id="68" w:name="_Ref153809633"/>
        <w:r w:rsidR="00552CC9">
          <w:rPr>
            <w:noProof/>
          </w:rPr>
          <w:t>33</w:t>
        </w:r>
        <w:bookmarkEnd w:id="68"/>
      </w:fldSimple>
      <w:r w:rsidR="005401CD">
        <w:rPr>
          <w:lang w:val="ru-RU"/>
        </w:rPr>
        <w:t xml:space="preserve"> – Блок </w:t>
      </w:r>
      <w:r w:rsidR="005401CD" w:rsidRPr="00397378">
        <w:rPr>
          <w:b/>
          <w:bCs/>
          <w:lang w:val="ru-RU"/>
        </w:rPr>
        <w:t>Реквизиты доверенности</w:t>
      </w:r>
    </w:p>
    <w:p w14:paraId="1383472A" w14:textId="2E755D65" w:rsidR="005401CD" w:rsidRDefault="005401CD" w:rsidP="005401CD">
      <w:pPr>
        <w:pStyle w:val="a6"/>
        <w:rPr>
          <w:b/>
          <w:bCs/>
          <w:lang w:val="ru-RU"/>
        </w:rPr>
      </w:pPr>
      <w:r>
        <w:rPr>
          <w:lang w:val="ru-RU"/>
        </w:rPr>
        <w:t xml:space="preserve">Поля блока </w:t>
      </w:r>
      <w:r w:rsidRPr="00397378">
        <w:rPr>
          <w:b/>
          <w:bCs/>
          <w:lang w:val="ru-RU"/>
        </w:rPr>
        <w:t>Реквизиты доверенности</w:t>
      </w:r>
      <w:r w:rsidRPr="00397378">
        <w:rPr>
          <w:lang w:val="ru-RU"/>
        </w:rPr>
        <w:t>:</w:t>
      </w:r>
    </w:p>
    <w:p w14:paraId="2E4DE23D" w14:textId="77777777" w:rsidR="005401CD" w:rsidRDefault="005401CD" w:rsidP="005401CD">
      <w:pPr>
        <w:pStyle w:val="-0"/>
      </w:pPr>
      <w:r>
        <w:t>Фамилия</w:t>
      </w:r>
      <w:r>
        <w:rPr>
          <w:lang w:val="ru-RU"/>
        </w:rPr>
        <w:t>;</w:t>
      </w:r>
    </w:p>
    <w:p w14:paraId="7CECF8AD" w14:textId="77777777" w:rsidR="005401CD" w:rsidRDefault="005401CD" w:rsidP="005401CD">
      <w:pPr>
        <w:pStyle w:val="-0"/>
      </w:pPr>
      <w:r>
        <w:t>Имя</w:t>
      </w:r>
      <w:r>
        <w:rPr>
          <w:lang w:val="ru-RU"/>
        </w:rPr>
        <w:t>;</w:t>
      </w:r>
    </w:p>
    <w:p w14:paraId="2A0CFFBB" w14:textId="77777777" w:rsidR="005401CD" w:rsidRDefault="005401CD" w:rsidP="005401CD">
      <w:pPr>
        <w:pStyle w:val="-0"/>
      </w:pPr>
      <w:r>
        <w:t>Отчество</w:t>
      </w:r>
      <w:r>
        <w:rPr>
          <w:lang w:val="ru-RU"/>
        </w:rPr>
        <w:t>;</w:t>
      </w:r>
    </w:p>
    <w:p w14:paraId="4FBB7E93" w14:textId="77777777" w:rsidR="005401CD" w:rsidRDefault="005401CD" w:rsidP="005401CD">
      <w:pPr>
        <w:pStyle w:val="-0"/>
      </w:pPr>
      <w:r>
        <w:t>Номер в реестре*</w:t>
      </w:r>
      <w:r>
        <w:rPr>
          <w:lang w:val="ru-RU"/>
        </w:rPr>
        <w:t>;</w:t>
      </w:r>
    </w:p>
    <w:p w14:paraId="66F3BED7" w14:textId="0E0F033B" w:rsidR="005401CD" w:rsidRPr="00615A49" w:rsidRDefault="005401CD" w:rsidP="005401CD">
      <w:pPr>
        <w:pStyle w:val="-0"/>
      </w:pPr>
      <w:r>
        <w:t>Дата в реестре</w:t>
      </w:r>
      <w:r w:rsidR="00615A49">
        <w:rPr>
          <w:lang w:val="ru-RU"/>
        </w:rPr>
        <w:t>;</w:t>
      </w:r>
    </w:p>
    <w:p w14:paraId="7F5FC63F" w14:textId="682EE9E1" w:rsidR="00615A49" w:rsidRPr="00615A49" w:rsidRDefault="00615A49" w:rsidP="005401CD">
      <w:pPr>
        <w:pStyle w:val="-0"/>
      </w:pPr>
      <w:r>
        <w:rPr>
          <w:lang w:val="ru-RU"/>
        </w:rPr>
        <w:t>Срок действия от;</w:t>
      </w:r>
    </w:p>
    <w:p w14:paraId="2C47E81A" w14:textId="3797E0BC" w:rsidR="00615A49" w:rsidRDefault="00615A49" w:rsidP="005401CD">
      <w:pPr>
        <w:pStyle w:val="-0"/>
      </w:pPr>
      <w:r>
        <w:rPr>
          <w:lang w:val="ru-RU"/>
        </w:rPr>
        <w:t>Срок действия до.</w:t>
      </w:r>
    </w:p>
    <w:p w14:paraId="3B81EE1D" w14:textId="09F7D1CC" w:rsidR="005401CD" w:rsidRDefault="005401CD" w:rsidP="005401CD">
      <w:pPr>
        <w:pStyle w:val="a6"/>
        <w:rPr>
          <w:b/>
          <w:bCs/>
          <w:lang w:val="ru-RU"/>
        </w:rPr>
      </w:pPr>
      <w:r>
        <w:rPr>
          <w:lang w:val="ru-RU"/>
        </w:rPr>
        <w:t xml:space="preserve">При выборе вида документа </w:t>
      </w:r>
      <w:r>
        <w:rPr>
          <w:b/>
          <w:bCs/>
          <w:lang w:val="ru-RU"/>
        </w:rPr>
        <w:t>Платежный документ</w:t>
      </w:r>
      <w:r>
        <w:rPr>
          <w:lang w:val="ru-RU"/>
        </w:rPr>
        <w:t xml:space="preserve"> отображается дополнительный блок </w:t>
      </w:r>
      <w:r>
        <w:rPr>
          <w:b/>
          <w:bCs/>
          <w:lang w:val="ru-RU"/>
        </w:rPr>
        <w:t xml:space="preserve">Платежные реквизиты </w:t>
      </w:r>
      <w:r w:rsidRPr="00397378">
        <w:rPr>
          <w:lang w:val="ru-RU"/>
        </w:rPr>
        <w:t xml:space="preserve">(см. рис. </w:t>
      </w:r>
      <w:r w:rsidRPr="00397378">
        <w:rPr>
          <w:lang w:val="ru-RU"/>
        </w:rPr>
        <w:fldChar w:fldCharType="begin"/>
      </w:r>
      <w:r w:rsidRPr="00397378">
        <w:rPr>
          <w:lang w:val="ru-RU"/>
        </w:rPr>
        <w:instrText xml:space="preserve"> REF _Ref153809950 \h </w:instrText>
      </w:r>
      <w:r>
        <w:rPr>
          <w:lang w:val="ru-RU"/>
        </w:rPr>
        <w:instrText xml:space="preserve"> \* MERGEFORMAT </w:instrText>
      </w:r>
      <w:r w:rsidRPr="00397378">
        <w:rPr>
          <w:lang w:val="ru-RU"/>
        </w:rPr>
      </w:r>
      <w:r w:rsidRPr="00397378">
        <w:rPr>
          <w:lang w:val="ru-RU"/>
        </w:rPr>
        <w:fldChar w:fldCharType="separate"/>
      </w:r>
      <w:r w:rsidR="00552CC9">
        <w:rPr>
          <w:noProof/>
        </w:rPr>
        <w:t>34</w:t>
      </w:r>
      <w:r w:rsidRPr="00397378">
        <w:rPr>
          <w:lang w:val="ru-RU"/>
        </w:rPr>
        <w:fldChar w:fldCharType="end"/>
      </w:r>
      <w:r w:rsidRPr="00397378">
        <w:rPr>
          <w:lang w:val="ru-RU"/>
        </w:rPr>
        <w:t>).</w:t>
      </w:r>
    </w:p>
    <w:p w14:paraId="02989FB0" w14:textId="3984EA1F" w:rsidR="005401CD" w:rsidRDefault="00A938E4" w:rsidP="005401CD">
      <w:pPr>
        <w:pStyle w:val="affd"/>
      </w:pPr>
      <w:r>
        <w:rPr>
          <w:noProof/>
        </w:rPr>
        <w:drawing>
          <wp:inline distT="0" distB="0" distL="0" distR="0" wp14:anchorId="3B166AFF" wp14:editId="4B8C093B">
            <wp:extent cx="5101728" cy="1129188"/>
            <wp:effectExtent l="0" t="0" r="0" b="0"/>
            <wp:docPr id="4445824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58245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121750" cy="113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2CB8D" w14:textId="22450067" w:rsidR="005401CD" w:rsidRDefault="00000000" w:rsidP="005401CD">
      <w:pPr>
        <w:pStyle w:val="a4"/>
        <w:rPr>
          <w:b/>
          <w:bCs/>
          <w:lang w:val="ru-RU"/>
        </w:rPr>
      </w:pPr>
      <w:fldSimple w:instr=" SEQ Рисунок \* ARABIC ">
        <w:bookmarkStart w:id="69" w:name="_Ref153809950"/>
        <w:r w:rsidR="00552CC9">
          <w:rPr>
            <w:noProof/>
          </w:rPr>
          <w:t>34</w:t>
        </w:r>
        <w:bookmarkEnd w:id="69"/>
      </w:fldSimple>
      <w:r w:rsidR="005401CD">
        <w:rPr>
          <w:lang w:val="ru-RU"/>
        </w:rPr>
        <w:t xml:space="preserve"> – Блок </w:t>
      </w:r>
      <w:r w:rsidR="005401CD" w:rsidRPr="00397378">
        <w:rPr>
          <w:b/>
          <w:bCs/>
          <w:lang w:val="ru-RU"/>
        </w:rPr>
        <w:t>Плат</w:t>
      </w:r>
      <w:r w:rsidR="009A42B6">
        <w:rPr>
          <w:b/>
          <w:bCs/>
          <w:lang w:val="ru-RU"/>
        </w:rPr>
        <w:t>ё</w:t>
      </w:r>
      <w:r w:rsidR="005401CD" w:rsidRPr="00397378">
        <w:rPr>
          <w:b/>
          <w:bCs/>
          <w:lang w:val="ru-RU"/>
        </w:rPr>
        <w:t xml:space="preserve">жные </w:t>
      </w:r>
      <w:r w:rsidR="005401CD">
        <w:rPr>
          <w:b/>
          <w:bCs/>
          <w:lang w:val="ru-RU"/>
        </w:rPr>
        <w:t>реквизиты</w:t>
      </w:r>
    </w:p>
    <w:p w14:paraId="1BB7A4F0" w14:textId="213F46EF" w:rsidR="005401CD" w:rsidRDefault="005401CD" w:rsidP="005401CD">
      <w:pPr>
        <w:pStyle w:val="a6"/>
        <w:rPr>
          <w:lang w:val="ru-RU"/>
        </w:rPr>
      </w:pPr>
      <w:r>
        <w:rPr>
          <w:lang w:val="ru-RU"/>
        </w:rPr>
        <w:t xml:space="preserve">Поля блока </w:t>
      </w:r>
      <w:r w:rsidRPr="0009309A">
        <w:rPr>
          <w:b/>
          <w:bCs/>
          <w:lang w:val="ru-RU"/>
        </w:rPr>
        <w:t>Плат</w:t>
      </w:r>
      <w:r w:rsidR="009A42B6">
        <w:rPr>
          <w:b/>
          <w:bCs/>
          <w:lang w:val="ru-RU"/>
        </w:rPr>
        <w:t>ё</w:t>
      </w:r>
      <w:r w:rsidRPr="0009309A">
        <w:rPr>
          <w:b/>
          <w:bCs/>
          <w:lang w:val="ru-RU"/>
        </w:rPr>
        <w:t xml:space="preserve">жные </w:t>
      </w:r>
      <w:r>
        <w:rPr>
          <w:b/>
          <w:bCs/>
          <w:lang w:val="ru-RU"/>
        </w:rPr>
        <w:t>реквизиты</w:t>
      </w:r>
      <w:r>
        <w:rPr>
          <w:lang w:val="ru-RU"/>
        </w:rPr>
        <w:t>:</w:t>
      </w:r>
    </w:p>
    <w:p w14:paraId="6F3F44F4" w14:textId="77777777" w:rsidR="005401CD" w:rsidRPr="00397378" w:rsidRDefault="005401CD" w:rsidP="005401CD">
      <w:pPr>
        <w:pStyle w:val="-0"/>
      </w:pPr>
      <w:r>
        <w:rPr>
          <w:lang w:val="ru-RU"/>
        </w:rPr>
        <w:t>ФИО/Наименование плательщика*;</w:t>
      </w:r>
    </w:p>
    <w:p w14:paraId="69454690" w14:textId="77777777" w:rsidR="005401CD" w:rsidRPr="00397378" w:rsidRDefault="005401CD" w:rsidP="005401CD">
      <w:pPr>
        <w:pStyle w:val="-0"/>
      </w:pPr>
      <w:r>
        <w:rPr>
          <w:lang w:val="ru-RU"/>
        </w:rPr>
        <w:t>ОКТМО;</w:t>
      </w:r>
    </w:p>
    <w:p w14:paraId="21B10151" w14:textId="77777777" w:rsidR="005401CD" w:rsidRPr="00397378" w:rsidRDefault="005401CD" w:rsidP="005401CD">
      <w:pPr>
        <w:pStyle w:val="-0"/>
      </w:pPr>
      <w:r>
        <w:rPr>
          <w:lang w:val="ru-RU"/>
        </w:rPr>
        <w:t>БИК;</w:t>
      </w:r>
    </w:p>
    <w:p w14:paraId="1E8C55B2" w14:textId="77777777" w:rsidR="005401CD" w:rsidRPr="00397378" w:rsidRDefault="005401CD" w:rsidP="005401CD">
      <w:pPr>
        <w:pStyle w:val="-0"/>
      </w:pPr>
      <w:r>
        <w:rPr>
          <w:lang w:val="ru-RU"/>
        </w:rPr>
        <w:t>Расчетный счет;</w:t>
      </w:r>
    </w:p>
    <w:p w14:paraId="08C05C44" w14:textId="77777777" w:rsidR="005401CD" w:rsidRPr="00397378" w:rsidRDefault="005401CD" w:rsidP="005401CD">
      <w:pPr>
        <w:pStyle w:val="-0"/>
      </w:pPr>
      <w:r>
        <w:rPr>
          <w:lang w:val="ru-RU"/>
        </w:rPr>
        <w:t>Сумма*;</w:t>
      </w:r>
    </w:p>
    <w:p w14:paraId="56A064EF" w14:textId="77777777" w:rsidR="005401CD" w:rsidRPr="00397378" w:rsidRDefault="005401CD" w:rsidP="005401CD">
      <w:pPr>
        <w:pStyle w:val="-0"/>
      </w:pPr>
      <w:r>
        <w:rPr>
          <w:lang w:val="ru-RU"/>
        </w:rPr>
        <w:t>УИН.</w:t>
      </w:r>
    </w:p>
    <w:p w14:paraId="0E8A7A78" w14:textId="77777777" w:rsidR="004D4B64" w:rsidRDefault="004D4B64" w:rsidP="004D4B64">
      <w:pPr>
        <w:pStyle w:val="a6"/>
        <w:rPr>
          <w:lang w:val="en-US"/>
        </w:rPr>
      </w:pPr>
    </w:p>
    <w:p w14:paraId="1E724874" w14:textId="033480A1" w:rsidR="00E80FE2" w:rsidRPr="00E80FE2" w:rsidRDefault="00E80FE2" w:rsidP="00E80FE2">
      <w:pPr>
        <w:pStyle w:val="-0"/>
        <w:numPr>
          <w:ilvl w:val="0"/>
          <w:numId w:val="0"/>
        </w:numPr>
        <w:ind w:firstLine="851"/>
        <w:rPr>
          <w:lang w:val="ru-RU"/>
        </w:rPr>
      </w:pPr>
      <w:r>
        <w:rPr>
          <w:lang w:val="ru-RU"/>
        </w:rPr>
        <w:t xml:space="preserve">Для поиска документа в справочнике необходимо ввести значение </w:t>
      </w:r>
      <w:r w:rsidR="00CE438B">
        <w:rPr>
          <w:lang w:val="ru-RU"/>
        </w:rPr>
        <w:t xml:space="preserve">в поле </w:t>
      </w:r>
      <w:r w:rsidR="00CE438B" w:rsidRPr="00CE438B">
        <w:rPr>
          <w:b/>
          <w:bCs/>
          <w:lang w:val="ru-RU"/>
        </w:rPr>
        <w:t>Поиск документа</w:t>
      </w:r>
      <w:r w:rsidR="00CE438B">
        <w:rPr>
          <w:lang w:val="ru-RU"/>
        </w:rPr>
        <w:t xml:space="preserve"> </w:t>
      </w:r>
      <w:r>
        <w:rPr>
          <w:lang w:val="ru-RU"/>
        </w:rPr>
        <w:t xml:space="preserve">и выбрать </w:t>
      </w:r>
      <w:r w:rsidR="00CE438B">
        <w:rPr>
          <w:lang w:val="ru-RU"/>
        </w:rPr>
        <w:t>документ</w:t>
      </w:r>
      <w:r>
        <w:rPr>
          <w:lang w:val="ru-RU"/>
        </w:rPr>
        <w:t xml:space="preserve"> из списка. Откроется форма </w:t>
      </w:r>
      <w:r w:rsidR="00CE438B">
        <w:rPr>
          <w:lang w:val="ru-RU"/>
        </w:rPr>
        <w:t>документа</w:t>
      </w:r>
      <w:r>
        <w:rPr>
          <w:lang w:val="ru-RU"/>
        </w:rPr>
        <w:t xml:space="preserve"> с заполненными значениями в полях. </w:t>
      </w:r>
    </w:p>
    <w:p w14:paraId="6EF82E44" w14:textId="77777777" w:rsidR="00E80FE2" w:rsidRPr="00E80FE2" w:rsidRDefault="00E80FE2" w:rsidP="004D4B64">
      <w:pPr>
        <w:pStyle w:val="a6"/>
        <w:rPr>
          <w:lang w:val="ru-RU"/>
        </w:rPr>
      </w:pPr>
    </w:p>
    <w:p w14:paraId="57DCFCC0" w14:textId="62CCAE89" w:rsidR="00A938E4" w:rsidRPr="005B3BDF" w:rsidRDefault="00694CE7" w:rsidP="00A938E4">
      <w:pPr>
        <w:pStyle w:val="a6"/>
        <w:rPr>
          <w:lang w:val="ru-RU"/>
        </w:rPr>
      </w:pPr>
      <w:r>
        <w:rPr>
          <w:lang w:val="ru-RU"/>
        </w:rPr>
        <w:t>Для добавления файла документа необходимо кликнуть на соответствующую область в форме документа либо перетянуть файл документа в эту область.</w:t>
      </w:r>
      <w:r w:rsidR="00A938E4">
        <w:rPr>
          <w:lang w:val="ru-RU"/>
        </w:rPr>
        <w:t xml:space="preserve"> </w:t>
      </w:r>
      <w:r w:rsidR="00A938E4" w:rsidRPr="005A12A7">
        <w:t xml:space="preserve">В </w:t>
      </w:r>
      <w:r w:rsidR="00A938E4" w:rsidRPr="005A12A7">
        <w:rPr>
          <w:bCs/>
          <w:lang w:val="ru-RU"/>
        </w:rPr>
        <w:t xml:space="preserve">блоке </w:t>
      </w:r>
      <w:r w:rsidR="00A938E4" w:rsidRPr="005A12A7">
        <w:rPr>
          <w:b/>
          <w:lang w:val="ru-RU"/>
        </w:rPr>
        <w:t>Файлы</w:t>
      </w:r>
      <w:r w:rsidR="00A938E4" w:rsidRPr="005A12A7">
        <w:t xml:space="preserve"> </w:t>
      </w:r>
      <w:r w:rsidR="00A938E4">
        <w:rPr>
          <w:lang w:val="ru-RU"/>
        </w:rPr>
        <w:t xml:space="preserve">станут доступны </w:t>
      </w:r>
      <w:r w:rsidR="00A938E4" w:rsidRPr="005A12A7">
        <w:t xml:space="preserve">следующие </w:t>
      </w:r>
      <w:r w:rsidR="00A938E4">
        <w:rPr>
          <w:lang w:val="ru-RU"/>
        </w:rPr>
        <w:t>функции</w:t>
      </w:r>
      <w:r w:rsidR="00A938E4" w:rsidRPr="00694CE7">
        <w:rPr>
          <w:lang w:val="ru-RU"/>
        </w:rPr>
        <w:t xml:space="preserve"> (см. рис. </w:t>
      </w:r>
      <w:r w:rsidR="00A938E4" w:rsidRPr="00694CE7">
        <w:rPr>
          <w:lang w:val="ru-RU"/>
        </w:rPr>
        <w:fldChar w:fldCharType="begin"/>
      </w:r>
      <w:r w:rsidR="00A938E4" w:rsidRPr="00694CE7">
        <w:rPr>
          <w:lang w:val="ru-RU"/>
        </w:rPr>
        <w:instrText xml:space="preserve"> REF _Ref167984629 \h </w:instrText>
      </w:r>
      <w:r w:rsidR="00A938E4">
        <w:rPr>
          <w:lang w:val="ru-RU"/>
        </w:rPr>
        <w:instrText xml:space="preserve"> \* MERGEFORMAT </w:instrText>
      </w:r>
      <w:r w:rsidR="00A938E4" w:rsidRPr="00694CE7">
        <w:rPr>
          <w:lang w:val="ru-RU"/>
        </w:rPr>
      </w:r>
      <w:r w:rsidR="00A938E4" w:rsidRPr="00694CE7">
        <w:rPr>
          <w:lang w:val="ru-RU"/>
        </w:rPr>
        <w:fldChar w:fldCharType="separate"/>
      </w:r>
      <w:r w:rsidR="00552CC9">
        <w:rPr>
          <w:noProof/>
        </w:rPr>
        <w:t>35</w:t>
      </w:r>
      <w:r w:rsidR="00A938E4" w:rsidRPr="00694CE7">
        <w:rPr>
          <w:lang w:val="ru-RU"/>
        </w:rPr>
        <w:fldChar w:fldCharType="end"/>
      </w:r>
      <w:r w:rsidR="00A938E4" w:rsidRPr="00694CE7">
        <w:rPr>
          <w:lang w:val="ru-RU"/>
        </w:rPr>
        <w:t>)</w:t>
      </w:r>
      <w:r w:rsidR="00A938E4" w:rsidRPr="005A12A7">
        <w:t>:</w:t>
      </w:r>
      <w:r w:rsidR="005B3BDF">
        <w:rPr>
          <w:lang w:val="ru-RU"/>
        </w:rPr>
        <w:t>7</w:t>
      </w:r>
    </w:p>
    <w:p w14:paraId="53D93A6D" w14:textId="77777777" w:rsidR="00A938E4" w:rsidRPr="00EC5518" w:rsidRDefault="00A938E4" w:rsidP="00A938E4">
      <w:pPr>
        <w:pStyle w:val="-0"/>
        <w:numPr>
          <w:ilvl w:val="1"/>
          <w:numId w:val="21"/>
        </w:numPr>
      </w:pPr>
      <w:r w:rsidRPr="00EC5518">
        <w:t xml:space="preserve">Кнопка </w:t>
      </w:r>
      <w:r w:rsidRPr="00EC5518">
        <w:rPr>
          <w:b/>
          <w:bCs/>
        </w:rPr>
        <w:t>Скачать файл</w:t>
      </w:r>
      <w:r w:rsidRPr="00EC5518">
        <w:t xml:space="preserve"> </w:t>
      </w:r>
      <w:r w:rsidRPr="00EC5518">
        <w:rPr>
          <w:noProof/>
        </w:rPr>
        <w:drawing>
          <wp:inline distT="0" distB="0" distL="0" distR="0" wp14:anchorId="7FAA71A3" wp14:editId="48D67B77">
            <wp:extent cx="171429" cy="171429"/>
            <wp:effectExtent l="0" t="0" r="635" b="635"/>
            <wp:docPr id="9516992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699232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5518">
        <w:t xml:space="preserve"> – скачивание файла из БД в каталог.</w:t>
      </w:r>
    </w:p>
    <w:p w14:paraId="4FA337EC" w14:textId="77777777" w:rsidR="00A938E4" w:rsidRPr="00EC5518" w:rsidRDefault="00A938E4" w:rsidP="00A938E4">
      <w:pPr>
        <w:pStyle w:val="-0"/>
      </w:pPr>
      <w:r w:rsidRPr="00EC5518">
        <w:rPr>
          <w:b/>
          <w:bCs/>
        </w:rPr>
        <w:t>Скачать все</w:t>
      </w:r>
      <w:r w:rsidRPr="00EC5518">
        <w:t xml:space="preserve"> – скачивание всех файлов, относящихся к документу, из БД в каталог.</w:t>
      </w:r>
    </w:p>
    <w:p w14:paraId="43A527C9" w14:textId="77777777" w:rsidR="00A938E4" w:rsidRPr="005401CD" w:rsidRDefault="00A938E4" w:rsidP="00A938E4">
      <w:pPr>
        <w:pStyle w:val="-0"/>
      </w:pPr>
      <w:r w:rsidRPr="00EC5518">
        <w:rPr>
          <w:b/>
          <w:bCs/>
        </w:rPr>
        <w:t xml:space="preserve">Удалить </w:t>
      </w:r>
      <w:r w:rsidRPr="005A12A7">
        <w:rPr>
          <w:b/>
        </w:rPr>
        <w:t>файл</w:t>
      </w:r>
      <w:r w:rsidRPr="005A12A7">
        <w:t xml:space="preserve"> </w:t>
      </w:r>
      <w:r>
        <w:rPr>
          <w:noProof/>
        </w:rPr>
        <w:drawing>
          <wp:inline distT="0" distB="0" distL="0" distR="0" wp14:anchorId="674B6ACE" wp14:editId="534D543A">
            <wp:extent cx="152381" cy="171429"/>
            <wp:effectExtent l="0" t="0" r="635" b="635"/>
            <wp:docPr id="7594638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46386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2A7">
        <w:t xml:space="preserve"> </w:t>
      </w:r>
      <w:r w:rsidRPr="005A12A7">
        <w:rPr>
          <w:lang w:val="ru-RU"/>
        </w:rPr>
        <w:t>–</w:t>
      </w:r>
      <w:r w:rsidRPr="005A12A7">
        <w:t xml:space="preserve"> удаление файла из списка</w:t>
      </w:r>
      <w:r>
        <w:rPr>
          <w:lang w:val="ru-RU"/>
        </w:rPr>
        <w:t>.</w:t>
      </w:r>
    </w:p>
    <w:p w14:paraId="31F415B3" w14:textId="77777777" w:rsidR="00A938E4" w:rsidRPr="00A938E4" w:rsidRDefault="00A938E4" w:rsidP="00A938E4">
      <w:pPr>
        <w:pStyle w:val="-0"/>
        <w:numPr>
          <w:ilvl w:val="1"/>
          <w:numId w:val="21"/>
        </w:numPr>
      </w:pPr>
      <w:r w:rsidRPr="00EC5518">
        <w:rPr>
          <w:b/>
          <w:bCs/>
          <w:lang w:val="ru-RU"/>
        </w:rPr>
        <w:t>Удалить все</w:t>
      </w:r>
      <w:r w:rsidRPr="00EC5518">
        <w:rPr>
          <w:lang w:val="ru-RU"/>
        </w:rPr>
        <w:t xml:space="preserve"> – удаление всех файлов, относящихся к документу.</w:t>
      </w:r>
    </w:p>
    <w:p w14:paraId="0C621DC7" w14:textId="77777777" w:rsidR="00A938E4" w:rsidRDefault="00A938E4" w:rsidP="00A938E4">
      <w:pPr>
        <w:pStyle w:val="affd"/>
      </w:pPr>
      <w:r w:rsidRPr="00694CE7">
        <w:rPr>
          <w:noProof/>
        </w:rPr>
        <w:drawing>
          <wp:inline distT="0" distB="0" distL="0" distR="0" wp14:anchorId="12B2E56D" wp14:editId="74183CFE">
            <wp:extent cx="4733890" cy="2214422"/>
            <wp:effectExtent l="0" t="0" r="0" b="0"/>
            <wp:docPr id="14595055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505567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774558" cy="223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D00C2" w14:textId="3A1C1DF2" w:rsidR="00A938E4" w:rsidRDefault="00000000" w:rsidP="00A938E4">
      <w:pPr>
        <w:pStyle w:val="a4"/>
        <w:rPr>
          <w:lang w:val="ru-RU"/>
        </w:rPr>
      </w:pPr>
      <w:fldSimple w:instr=" SEQ Рисунок \* ARABIC ">
        <w:bookmarkStart w:id="70" w:name="_Ref167984629"/>
        <w:r w:rsidR="00552CC9">
          <w:rPr>
            <w:noProof/>
          </w:rPr>
          <w:t>35</w:t>
        </w:r>
        <w:bookmarkEnd w:id="70"/>
      </w:fldSimple>
      <w:r w:rsidR="00A938E4">
        <w:rPr>
          <w:lang w:val="ru-RU"/>
        </w:rPr>
        <w:t xml:space="preserve"> – Добавление файла документа</w:t>
      </w:r>
    </w:p>
    <w:p w14:paraId="1120F484" w14:textId="796D9A66" w:rsidR="00A938E4" w:rsidRPr="005A12A7" w:rsidRDefault="00A938E4" w:rsidP="00A938E4">
      <w:pPr>
        <w:pStyle w:val="a6"/>
      </w:pPr>
      <w:r>
        <w:rPr>
          <w:lang w:val="ru-RU"/>
        </w:rPr>
        <w:t xml:space="preserve">Для подписания документа нажать кнопку </w:t>
      </w:r>
      <w:r w:rsidRPr="00694CE7">
        <w:rPr>
          <w:b/>
          <w:bCs/>
          <w:lang w:val="ru-RU"/>
        </w:rPr>
        <w:t>Подписать файл</w:t>
      </w:r>
      <w:r>
        <w:rPr>
          <w:b/>
          <w:bCs/>
          <w:lang w:val="ru-RU"/>
        </w:rPr>
        <w:t xml:space="preserve"> </w:t>
      </w:r>
      <w:r>
        <w:rPr>
          <w:noProof/>
        </w:rPr>
        <w:drawing>
          <wp:inline distT="0" distB="0" distL="0" distR="0" wp14:anchorId="531D3850" wp14:editId="230643F5">
            <wp:extent cx="205602" cy="205602"/>
            <wp:effectExtent l="0" t="0" r="4445" b="4445"/>
            <wp:docPr id="20860515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051553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7895" cy="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52C7">
        <w:rPr>
          <w:lang w:val="ru-RU"/>
        </w:rPr>
        <w:t>.</w:t>
      </w:r>
      <w:r>
        <w:rPr>
          <w:lang w:val="ru-RU"/>
        </w:rPr>
        <w:t xml:space="preserve"> </w:t>
      </w:r>
      <w:r w:rsidRPr="005A12A7">
        <w:t xml:space="preserve">В окне </w:t>
      </w:r>
      <w:r w:rsidRPr="005A12A7">
        <w:rPr>
          <w:b/>
          <w:bCs/>
        </w:rPr>
        <w:t>Выбор сертификата</w:t>
      </w:r>
      <w:r w:rsidRPr="005A12A7">
        <w:t xml:space="preserve"> </w:t>
      </w:r>
      <w:r w:rsidRPr="005A12A7">
        <w:rPr>
          <w:lang w:val="ru-RU"/>
        </w:rPr>
        <w:t xml:space="preserve">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_Ref92960227 \h </w:instrText>
      </w:r>
      <w:r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36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 xml:space="preserve">) </w:t>
      </w:r>
      <w:r w:rsidRPr="005A12A7">
        <w:t>выбрать нужный сертификат и подписать файл.</w:t>
      </w:r>
    </w:p>
    <w:p w14:paraId="3851354F" w14:textId="77777777" w:rsidR="00A938E4" w:rsidRPr="005401CD" w:rsidRDefault="00A938E4" w:rsidP="00A938E4">
      <w:pPr>
        <w:pStyle w:val="affd"/>
        <w:rPr>
          <w:rFonts w:ascii="Times New Roman" w:hAnsi="Times New Roman"/>
          <w:lang w:val="x-none"/>
        </w:rPr>
      </w:pPr>
      <w:r>
        <w:rPr>
          <w:noProof/>
        </w:rPr>
        <w:drawing>
          <wp:inline distT="0" distB="0" distL="0" distR="0" wp14:anchorId="4269E140" wp14:editId="72F32685">
            <wp:extent cx="4187328" cy="1469932"/>
            <wp:effectExtent l="0" t="0" r="0" b="0"/>
            <wp:docPr id="16568416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41632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197396" cy="147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6EADF" w14:textId="3D37471E" w:rsidR="00A938E4" w:rsidRPr="005A12A7" w:rsidRDefault="00000000" w:rsidP="00A938E4">
      <w:pPr>
        <w:pStyle w:val="a4"/>
        <w:numPr>
          <w:ilvl w:val="0"/>
          <w:numId w:val="22"/>
        </w:numPr>
        <w:ind w:left="360"/>
        <w:rPr>
          <w:lang w:val="ru-RU"/>
        </w:rPr>
      </w:pPr>
      <w:fldSimple w:instr=" SEQ Рисунок \* ARABIC ">
        <w:bookmarkStart w:id="71" w:name="_Ref92960227"/>
        <w:r w:rsidR="00552CC9">
          <w:rPr>
            <w:noProof/>
          </w:rPr>
          <w:t>36</w:t>
        </w:r>
        <w:bookmarkEnd w:id="71"/>
      </w:fldSimple>
      <w:r w:rsidR="00A938E4" w:rsidRPr="005A12A7">
        <w:rPr>
          <w:lang w:val="ru-RU"/>
        </w:rPr>
        <w:t xml:space="preserve"> – Окно выбора сертификата подписи</w:t>
      </w:r>
    </w:p>
    <w:p w14:paraId="0E42D13C" w14:textId="23A9AE13" w:rsidR="00A938E4" w:rsidRPr="00A938E4" w:rsidRDefault="00A938E4" w:rsidP="00A938E4">
      <w:pPr>
        <w:pStyle w:val="-0"/>
        <w:numPr>
          <w:ilvl w:val="0"/>
          <w:numId w:val="0"/>
        </w:numPr>
        <w:ind w:firstLine="851"/>
        <w:rPr>
          <w:lang w:val="ru-RU"/>
        </w:rPr>
      </w:pPr>
      <w:r>
        <w:rPr>
          <w:lang w:val="ru-RU"/>
        </w:rPr>
        <w:t xml:space="preserve">В строке с файлом подписи </w:t>
      </w:r>
      <w:r w:rsidRPr="00A938E4">
        <w:rPr>
          <w:b/>
          <w:bCs/>
          <w:lang w:val="ru-RU"/>
        </w:rPr>
        <w:t>.</w:t>
      </w:r>
      <w:r w:rsidRPr="00A938E4">
        <w:rPr>
          <w:b/>
          <w:bCs/>
          <w:lang w:val="en-US"/>
        </w:rPr>
        <w:t>sig</w:t>
      </w:r>
      <w:r>
        <w:rPr>
          <w:lang w:val="ru-RU"/>
        </w:rPr>
        <w:t xml:space="preserve"> </w:t>
      </w:r>
      <w:r w:rsidR="004714D8">
        <w:rPr>
          <w:lang w:val="ru-RU"/>
        </w:rPr>
        <w:t>отображается индикатор проверки подписи</w:t>
      </w:r>
      <w:r w:rsidR="00905D55">
        <w:rPr>
          <w:lang w:val="ru-RU"/>
        </w:rPr>
        <w:t xml:space="preserve">. </w:t>
      </w:r>
      <w:r w:rsidR="00905D55">
        <w:t>При наведении курсора мыши на иконку отображается информация о проверке подписи</w:t>
      </w:r>
      <w:r w:rsidR="004714D8">
        <w:rPr>
          <w:lang w:val="ru-RU"/>
        </w:rPr>
        <w:t>:</w:t>
      </w:r>
    </w:p>
    <w:p w14:paraId="7BF13908" w14:textId="67EE14AB" w:rsidR="00A938E4" w:rsidRDefault="00A938E4" w:rsidP="004714D8">
      <w:pPr>
        <w:pStyle w:val="a6"/>
      </w:pPr>
      <w:r>
        <w:rPr>
          <w:noProof/>
        </w:rPr>
        <w:drawing>
          <wp:inline distT="0" distB="0" distL="0" distR="0" wp14:anchorId="58A5046B" wp14:editId="4DA7646C">
            <wp:extent cx="171429" cy="180952"/>
            <wp:effectExtent l="0" t="0" r="635" b="0"/>
            <wp:docPr id="12619405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940594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проверка пройдена успешно. (см. рис. </w:t>
      </w:r>
      <w:r>
        <w:fldChar w:fldCharType="begin"/>
      </w:r>
      <w:r>
        <w:instrText xml:space="preserve"> REF _Ref168328774 \h </w:instrText>
      </w:r>
      <w:r>
        <w:fldChar w:fldCharType="separate"/>
      </w:r>
      <w:r w:rsidR="00552CC9">
        <w:rPr>
          <w:noProof/>
        </w:rPr>
        <w:t>37</w:t>
      </w:r>
      <w:r>
        <w:fldChar w:fldCharType="end"/>
      </w:r>
      <w:r>
        <w:t>).</w:t>
      </w:r>
    </w:p>
    <w:p w14:paraId="7025F345" w14:textId="77777777" w:rsidR="00A938E4" w:rsidRDefault="00A938E4" w:rsidP="00A938E4">
      <w:pPr>
        <w:pStyle w:val="affd"/>
      </w:pPr>
      <w:r>
        <w:rPr>
          <w:noProof/>
        </w:rPr>
        <w:lastRenderedPageBreak/>
        <w:drawing>
          <wp:inline distT="0" distB="0" distL="0" distR="0" wp14:anchorId="71BF7242" wp14:editId="588F47E2">
            <wp:extent cx="4296934" cy="1612288"/>
            <wp:effectExtent l="0" t="0" r="0" b="0"/>
            <wp:docPr id="391576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576421" name=""/>
                    <pic:cNvPicPr/>
                  </pic:nvPicPr>
                  <pic:blipFill rotWithShape="1">
                    <a:blip r:embed="rId80"/>
                    <a:srcRect/>
                    <a:stretch/>
                  </pic:blipFill>
                  <pic:spPr bwMode="auto">
                    <a:xfrm>
                      <a:off x="0" y="0"/>
                      <a:ext cx="4320327" cy="16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F29892" w14:textId="0A6D079A" w:rsidR="00A938E4" w:rsidRDefault="00000000" w:rsidP="00A938E4">
      <w:pPr>
        <w:pStyle w:val="a4"/>
        <w:rPr>
          <w:lang w:val="ru-RU"/>
        </w:rPr>
      </w:pPr>
      <w:fldSimple w:instr=" SEQ Рисунок \* ARABIC ">
        <w:bookmarkStart w:id="72" w:name="_Ref168328774"/>
        <w:r w:rsidR="00552CC9">
          <w:rPr>
            <w:noProof/>
          </w:rPr>
          <w:t>37</w:t>
        </w:r>
        <w:bookmarkEnd w:id="72"/>
      </w:fldSimple>
      <w:r w:rsidR="00A938E4">
        <w:rPr>
          <w:lang w:val="ru-RU"/>
        </w:rPr>
        <w:t xml:space="preserve"> – Проверка подписи пройдена успешно</w:t>
      </w:r>
    </w:p>
    <w:p w14:paraId="47D418A4" w14:textId="2C798180" w:rsidR="00A938E4" w:rsidRDefault="00A938E4" w:rsidP="004714D8">
      <w:pPr>
        <w:pStyle w:val="a6"/>
      </w:pPr>
      <w:r>
        <w:rPr>
          <w:noProof/>
        </w:rPr>
        <w:drawing>
          <wp:inline distT="0" distB="0" distL="0" distR="0" wp14:anchorId="0BC59753" wp14:editId="364B060C">
            <wp:extent cx="152381" cy="152381"/>
            <wp:effectExtent l="0" t="0" r="635" b="635"/>
            <wp:docPr id="17787524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752439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проверка не пройдена (см. рис. </w:t>
      </w:r>
      <w:r>
        <w:fldChar w:fldCharType="begin"/>
      </w:r>
      <w:r>
        <w:instrText xml:space="preserve"> REF _Ref168329410 \h </w:instrText>
      </w:r>
      <w:r>
        <w:fldChar w:fldCharType="separate"/>
      </w:r>
      <w:r w:rsidR="00552CC9">
        <w:rPr>
          <w:noProof/>
        </w:rPr>
        <w:t>38</w:t>
      </w:r>
      <w:r>
        <w:fldChar w:fldCharType="end"/>
      </w:r>
      <w:r>
        <w:t>).</w:t>
      </w:r>
    </w:p>
    <w:p w14:paraId="2EC2324E" w14:textId="77777777" w:rsidR="00A938E4" w:rsidRDefault="00A938E4" w:rsidP="00A938E4">
      <w:pPr>
        <w:pStyle w:val="affd"/>
      </w:pPr>
      <w:r>
        <w:rPr>
          <w:noProof/>
        </w:rPr>
        <w:drawing>
          <wp:inline distT="0" distB="0" distL="0" distR="0" wp14:anchorId="7733CB5B" wp14:editId="190D4976">
            <wp:extent cx="4326586" cy="634376"/>
            <wp:effectExtent l="0" t="0" r="0" b="0"/>
            <wp:docPr id="4559180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918036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375094" cy="64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0B54C" w14:textId="2C56C75A" w:rsidR="00A938E4" w:rsidRDefault="00000000" w:rsidP="00A938E4">
      <w:pPr>
        <w:pStyle w:val="a4"/>
        <w:rPr>
          <w:lang w:val="ru-RU"/>
        </w:rPr>
      </w:pPr>
      <w:fldSimple w:instr=" SEQ Рисунок \* ARABIC ">
        <w:bookmarkStart w:id="73" w:name="_Ref168329410"/>
        <w:r w:rsidR="00552CC9">
          <w:rPr>
            <w:noProof/>
          </w:rPr>
          <w:t>38</w:t>
        </w:r>
        <w:bookmarkEnd w:id="73"/>
      </w:fldSimple>
      <w:r w:rsidR="00A938E4">
        <w:rPr>
          <w:lang w:val="ru-RU"/>
        </w:rPr>
        <w:t xml:space="preserve"> – Проверка подписи не пройдена</w:t>
      </w:r>
    </w:p>
    <w:p w14:paraId="4412043B" w14:textId="714DC861" w:rsidR="008374F3" w:rsidRDefault="008374F3" w:rsidP="008374F3">
      <w:pPr>
        <w:pStyle w:val="-0"/>
        <w:numPr>
          <w:ilvl w:val="0"/>
          <w:numId w:val="0"/>
        </w:numPr>
        <w:ind w:firstLine="851"/>
        <w:rPr>
          <w:lang w:val="ru-RU"/>
        </w:rPr>
      </w:pPr>
      <w:r>
        <w:rPr>
          <w:lang w:val="ru-RU"/>
        </w:rPr>
        <w:t xml:space="preserve">Для удаления документа нажать кнопку </w:t>
      </w:r>
      <w:r>
        <w:rPr>
          <w:noProof/>
        </w:rPr>
        <w:drawing>
          <wp:inline distT="0" distB="0" distL="0" distR="0" wp14:anchorId="5B2259A4" wp14:editId="4FD5DA18">
            <wp:extent cx="209524" cy="238095"/>
            <wp:effectExtent l="0" t="0" r="635" b="0"/>
            <wp:docPr id="10570804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31343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_Ref169692802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39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02391864" w14:textId="36915C76" w:rsidR="008374F3" w:rsidRDefault="008374F3" w:rsidP="008374F3">
      <w:pPr>
        <w:pStyle w:val="affd"/>
      </w:pPr>
      <w:r>
        <w:rPr>
          <w:noProof/>
        </w:rPr>
        <w:drawing>
          <wp:inline distT="0" distB="0" distL="0" distR="0" wp14:anchorId="0194DAA3" wp14:editId="5A79EB4C">
            <wp:extent cx="5101203" cy="906222"/>
            <wp:effectExtent l="0" t="0" r="0" b="0"/>
            <wp:docPr id="4752321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232137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119910" cy="9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95658" w14:textId="1A6A28F3" w:rsidR="008374F3" w:rsidRDefault="008374F3" w:rsidP="008374F3">
      <w:pPr>
        <w:pStyle w:val="a4"/>
        <w:rPr>
          <w:lang w:val="ru-RU"/>
        </w:rPr>
      </w:pPr>
      <w:fldSimple w:instr=" SEQ Рисунок \* ARABIC ">
        <w:bookmarkStart w:id="74" w:name="_Ref169692802"/>
        <w:r w:rsidR="00552CC9">
          <w:rPr>
            <w:noProof/>
          </w:rPr>
          <w:t>39</w:t>
        </w:r>
        <w:bookmarkEnd w:id="74"/>
      </w:fldSimple>
      <w:r>
        <w:rPr>
          <w:lang w:val="ru-RU"/>
        </w:rPr>
        <w:t xml:space="preserve"> – Удаление документа</w:t>
      </w:r>
    </w:p>
    <w:p w14:paraId="39E61BD0" w14:textId="77777777" w:rsidR="005401CD" w:rsidRPr="005401CD" w:rsidRDefault="005401CD" w:rsidP="005401CD">
      <w:pPr>
        <w:pStyle w:val="a6"/>
        <w:rPr>
          <w:lang w:val="ru-RU"/>
        </w:rPr>
      </w:pPr>
    </w:p>
    <w:p w14:paraId="1004C47A" w14:textId="2CB48446" w:rsidR="00E67ABC" w:rsidRDefault="00E67ABC" w:rsidP="00C461C0">
      <w:pPr>
        <w:pStyle w:val="41"/>
      </w:pPr>
      <w:r>
        <w:t>Дополнительные сведения</w:t>
      </w:r>
    </w:p>
    <w:p w14:paraId="435DF6BD" w14:textId="57902C63" w:rsidR="00E67ABC" w:rsidRDefault="00001732" w:rsidP="00001732">
      <w:pPr>
        <w:pStyle w:val="a6"/>
        <w:rPr>
          <w:lang w:val="ru-RU"/>
        </w:rPr>
      </w:pPr>
      <w:r>
        <w:t>Б</w:t>
      </w:r>
      <w:r w:rsidR="00E67ABC">
        <w:t xml:space="preserve">лок </w:t>
      </w:r>
      <w:r w:rsidR="00E67ABC" w:rsidRPr="00001732">
        <w:rPr>
          <w:b/>
          <w:bCs/>
        </w:rPr>
        <w:t>Дополнительные сведения</w:t>
      </w:r>
      <w:r w:rsidR="00E67ABC">
        <w:t xml:space="preserve"> </w:t>
      </w:r>
      <w:r>
        <w:t>предназначен для ввода текстового комментария</w:t>
      </w:r>
      <w:r>
        <w:rPr>
          <w:lang w:val="ru-RU"/>
        </w:rPr>
        <w:t xml:space="preserve"> 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_Ref168044639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40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04448ED9" w14:textId="77777777" w:rsidR="00001732" w:rsidRDefault="00001732" w:rsidP="00001732">
      <w:pPr>
        <w:pStyle w:val="affd"/>
      </w:pPr>
      <w:r>
        <w:rPr>
          <w:noProof/>
        </w:rPr>
        <w:drawing>
          <wp:inline distT="0" distB="0" distL="0" distR="0" wp14:anchorId="333BEE28" wp14:editId="57B3DFB2">
            <wp:extent cx="5085825" cy="750445"/>
            <wp:effectExtent l="0" t="0" r="635" b="0"/>
            <wp:docPr id="16292992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299208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136199" cy="75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2DAF8" w14:textId="5365C29B" w:rsidR="00001732" w:rsidRPr="00001732" w:rsidRDefault="00000000" w:rsidP="00001732">
      <w:pPr>
        <w:pStyle w:val="a4"/>
        <w:rPr>
          <w:lang w:val="ru-RU"/>
        </w:rPr>
      </w:pPr>
      <w:fldSimple w:instr=" SEQ Рисунок \* ARABIC ">
        <w:bookmarkStart w:id="75" w:name="_Ref168044639"/>
        <w:r w:rsidR="00552CC9">
          <w:rPr>
            <w:noProof/>
          </w:rPr>
          <w:t>40</w:t>
        </w:r>
        <w:bookmarkEnd w:id="75"/>
      </w:fldSimple>
      <w:r w:rsidR="00001732">
        <w:rPr>
          <w:lang w:val="ru-RU"/>
        </w:rPr>
        <w:t xml:space="preserve"> – Дополнительные сведения</w:t>
      </w:r>
    </w:p>
    <w:p w14:paraId="0652F0DB" w14:textId="77777777" w:rsidR="007B5251" w:rsidRDefault="007B5251" w:rsidP="00B84EE0">
      <w:pPr>
        <w:pStyle w:val="a6"/>
        <w:rPr>
          <w:lang w:val="ru-RU"/>
        </w:rPr>
      </w:pPr>
    </w:p>
    <w:p w14:paraId="0E80CCAE" w14:textId="7CB525B1" w:rsidR="00C22880" w:rsidRDefault="00762274" w:rsidP="00C22880">
      <w:pPr>
        <w:pStyle w:val="a6"/>
        <w:rPr>
          <w:lang w:val="ru-RU"/>
        </w:rPr>
      </w:pPr>
      <w:r>
        <w:rPr>
          <w:lang w:val="ru-RU"/>
        </w:rPr>
        <w:t xml:space="preserve">Для сохранения заявления необходимо нажать кнопку </w:t>
      </w:r>
      <w:r w:rsidR="000C32F0">
        <w:rPr>
          <w:b/>
          <w:bCs/>
          <w:lang w:val="ru-RU"/>
        </w:rPr>
        <w:t>Сохранить</w:t>
      </w:r>
      <w:r>
        <w:rPr>
          <w:b/>
          <w:bCs/>
          <w:lang w:val="ru-RU"/>
        </w:rPr>
        <w:t xml:space="preserve"> </w:t>
      </w:r>
      <w:r w:rsidR="000C32F0">
        <w:rPr>
          <w:noProof/>
        </w:rPr>
        <w:drawing>
          <wp:inline distT="0" distB="0" distL="0" distR="0" wp14:anchorId="50E35FE3" wp14:editId="2D3E7D2B">
            <wp:extent cx="1192696" cy="174687"/>
            <wp:effectExtent l="0" t="0" r="0" b="0"/>
            <wp:docPr id="5308567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85674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52732" cy="18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Будет осуществлен возврат в </w:t>
      </w:r>
      <w:r w:rsidR="00CB6C30">
        <w:rPr>
          <w:lang w:val="ru-RU"/>
        </w:rPr>
        <w:t>бланк</w:t>
      </w:r>
      <w:r>
        <w:rPr>
          <w:lang w:val="ru-RU"/>
        </w:rPr>
        <w:t xml:space="preserve"> обращения. В блоке </w:t>
      </w:r>
      <w:r w:rsidRPr="007B5251">
        <w:rPr>
          <w:b/>
          <w:bCs/>
          <w:lang w:val="ru-RU"/>
        </w:rPr>
        <w:t>Заявления</w:t>
      </w:r>
      <w:r>
        <w:rPr>
          <w:lang w:val="ru-RU"/>
        </w:rPr>
        <w:t xml:space="preserve"> создана запись</w:t>
      </w:r>
      <w:r w:rsidR="00C22880">
        <w:rPr>
          <w:lang w:val="ru-RU"/>
        </w:rPr>
        <w:t xml:space="preserve"> (см. рис. </w:t>
      </w:r>
      <w:r w:rsidR="00C22880">
        <w:rPr>
          <w:lang w:val="ru-RU"/>
        </w:rPr>
        <w:fldChar w:fldCharType="begin"/>
      </w:r>
      <w:r w:rsidR="00C22880">
        <w:rPr>
          <w:lang w:val="ru-RU"/>
        </w:rPr>
        <w:instrText xml:space="preserve"> REF _Ref168412784 \h </w:instrText>
      </w:r>
      <w:r w:rsidR="00C22880">
        <w:rPr>
          <w:lang w:val="ru-RU"/>
        </w:rPr>
      </w:r>
      <w:r w:rsidR="00C22880">
        <w:rPr>
          <w:lang w:val="ru-RU"/>
        </w:rPr>
        <w:fldChar w:fldCharType="separate"/>
      </w:r>
      <w:r w:rsidR="00552CC9">
        <w:rPr>
          <w:noProof/>
        </w:rPr>
        <w:t>41</w:t>
      </w:r>
      <w:r w:rsidR="00C22880">
        <w:rPr>
          <w:lang w:val="ru-RU"/>
        </w:rPr>
        <w:fldChar w:fldCharType="end"/>
      </w:r>
      <w:r w:rsidR="00C22880">
        <w:rPr>
          <w:lang w:val="ru-RU"/>
        </w:rPr>
        <w:t>)</w:t>
      </w:r>
      <w:r>
        <w:rPr>
          <w:lang w:val="ru-RU"/>
        </w:rPr>
        <w:t>.</w:t>
      </w:r>
      <w:r w:rsidR="00C22880" w:rsidRPr="00C22880">
        <w:rPr>
          <w:lang w:val="ru-RU"/>
        </w:rPr>
        <w:t xml:space="preserve"> </w:t>
      </w:r>
    </w:p>
    <w:p w14:paraId="65E1DCAE" w14:textId="77777777" w:rsidR="00C22880" w:rsidRDefault="00C22880" w:rsidP="00C22880">
      <w:pPr>
        <w:pStyle w:val="a6"/>
        <w:rPr>
          <w:lang w:val="ru-RU"/>
        </w:rPr>
      </w:pPr>
    </w:p>
    <w:p w14:paraId="2900BB38" w14:textId="7E38D8CB" w:rsidR="00C22880" w:rsidRDefault="00C22880" w:rsidP="00C22880">
      <w:pPr>
        <w:pStyle w:val="a6"/>
        <w:rPr>
          <w:lang w:val="ru-RU"/>
        </w:rPr>
      </w:pPr>
      <w:r>
        <w:rPr>
          <w:lang w:val="ru-RU"/>
        </w:rPr>
        <w:lastRenderedPageBreak/>
        <w:t xml:space="preserve">Примечание – По нажатию кнопки </w:t>
      </w:r>
      <w:r w:rsidRPr="007B5251">
        <w:rPr>
          <w:b/>
          <w:bCs/>
          <w:lang w:val="ru-RU"/>
        </w:rPr>
        <w:t>Назад</w:t>
      </w:r>
      <w:r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58176776" wp14:editId="14E90EC2">
            <wp:extent cx="973002" cy="157131"/>
            <wp:effectExtent l="0" t="0" r="0" b="0"/>
            <wp:docPr id="18706710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67102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20354" cy="16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бланк заявления будет закрыт без сохранения. </w:t>
      </w:r>
    </w:p>
    <w:p w14:paraId="388EEC15" w14:textId="1C1B22EC" w:rsidR="00762274" w:rsidRDefault="00762274" w:rsidP="00762274">
      <w:pPr>
        <w:pStyle w:val="a6"/>
        <w:rPr>
          <w:lang w:val="ru-RU"/>
        </w:rPr>
      </w:pPr>
    </w:p>
    <w:p w14:paraId="631743CE" w14:textId="77777777" w:rsidR="00C22880" w:rsidRDefault="00C22880" w:rsidP="00C22880">
      <w:pPr>
        <w:pStyle w:val="affd"/>
      </w:pPr>
      <w:r>
        <w:rPr>
          <w:noProof/>
        </w:rPr>
        <w:drawing>
          <wp:inline distT="0" distB="0" distL="0" distR="0" wp14:anchorId="07D83106" wp14:editId="7D3DF1B5">
            <wp:extent cx="5425695" cy="1154164"/>
            <wp:effectExtent l="0" t="0" r="0" b="0"/>
            <wp:docPr id="11581301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130158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490580" cy="116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5E25E" w14:textId="4B94AE30" w:rsidR="00762274" w:rsidRDefault="00000000" w:rsidP="00C22880">
      <w:pPr>
        <w:pStyle w:val="a4"/>
        <w:rPr>
          <w:lang w:val="ru-RU"/>
        </w:rPr>
      </w:pPr>
      <w:fldSimple w:instr=" SEQ Рисунок \* ARABIC ">
        <w:bookmarkStart w:id="76" w:name="_Ref168412784"/>
        <w:r w:rsidR="00552CC9">
          <w:rPr>
            <w:noProof/>
          </w:rPr>
          <w:t>41</w:t>
        </w:r>
        <w:bookmarkEnd w:id="76"/>
      </w:fldSimple>
      <w:r w:rsidR="00C22880">
        <w:rPr>
          <w:lang w:val="ru-RU"/>
        </w:rPr>
        <w:t xml:space="preserve"> – Форма </w:t>
      </w:r>
      <w:r w:rsidR="00C22880" w:rsidRPr="00C22880">
        <w:rPr>
          <w:b/>
          <w:bCs/>
          <w:lang w:val="ru-RU"/>
        </w:rPr>
        <w:t>Заявление</w:t>
      </w:r>
      <w:r w:rsidR="00C22880">
        <w:rPr>
          <w:lang w:val="ru-RU"/>
        </w:rPr>
        <w:t xml:space="preserve"> заполнена</w:t>
      </w:r>
    </w:p>
    <w:p w14:paraId="4BB6A2C3" w14:textId="77777777" w:rsidR="00762274" w:rsidRDefault="00762274" w:rsidP="00B84EE0">
      <w:pPr>
        <w:pStyle w:val="a6"/>
        <w:rPr>
          <w:lang w:val="ru-RU"/>
        </w:rPr>
      </w:pPr>
    </w:p>
    <w:p w14:paraId="407F9F5E" w14:textId="3DC26DC1" w:rsidR="006362DA" w:rsidRPr="00AA05F2" w:rsidRDefault="00847776" w:rsidP="006362DA">
      <w:pPr>
        <w:pStyle w:val="31"/>
      </w:pPr>
      <w:r>
        <w:rPr>
          <w:lang w:val="ru-RU"/>
        </w:rPr>
        <w:t>Объекты</w:t>
      </w:r>
    </w:p>
    <w:p w14:paraId="00D6894C" w14:textId="2A287D45" w:rsidR="00AA05F2" w:rsidRDefault="008104D9" w:rsidP="00AA05F2">
      <w:pPr>
        <w:pStyle w:val="a6"/>
        <w:rPr>
          <w:lang w:val="ru-RU"/>
        </w:rPr>
      </w:pPr>
      <w:r>
        <w:rPr>
          <w:lang w:val="ru-RU"/>
        </w:rPr>
        <w:t xml:space="preserve">В блоке </w:t>
      </w:r>
      <w:r w:rsidRPr="009B3945">
        <w:rPr>
          <w:b/>
          <w:bCs/>
          <w:lang w:val="ru-RU"/>
        </w:rPr>
        <w:t>Объекты</w:t>
      </w:r>
      <w:r>
        <w:rPr>
          <w:lang w:val="ru-RU"/>
        </w:rPr>
        <w:t xml:space="preserve"> отображается</w:t>
      </w:r>
      <w:r w:rsidR="00C22880">
        <w:rPr>
          <w:lang w:val="ru-RU"/>
        </w:rPr>
        <w:t xml:space="preserve"> объект</w:t>
      </w:r>
      <w:r w:rsidR="00CB6C30">
        <w:rPr>
          <w:lang w:val="ru-RU"/>
        </w:rPr>
        <w:t>/</w:t>
      </w:r>
      <w:r w:rsidR="0030429F">
        <w:rPr>
          <w:lang w:val="ru-RU"/>
        </w:rPr>
        <w:t xml:space="preserve">список объектов, указанных в заявлении. </w:t>
      </w:r>
      <w:r>
        <w:rPr>
          <w:lang w:val="ru-RU"/>
        </w:rPr>
        <w:t xml:space="preserve">По нажатию кнопки </w:t>
      </w:r>
      <w:r w:rsidRPr="009B3945">
        <w:rPr>
          <w:b/>
          <w:bCs/>
          <w:lang w:val="ru-RU"/>
        </w:rPr>
        <w:t>Редактировать</w:t>
      </w:r>
      <w:r>
        <w:rPr>
          <w:lang w:val="ru-RU"/>
        </w:rPr>
        <w:t xml:space="preserve"> </w:t>
      </w:r>
      <w:r w:rsidR="009E1554">
        <w:rPr>
          <w:noProof/>
        </w:rPr>
        <w:drawing>
          <wp:inline distT="0" distB="0" distL="0" distR="0" wp14:anchorId="6DDBC0B7" wp14:editId="248E9C2A">
            <wp:extent cx="172306" cy="172306"/>
            <wp:effectExtent l="0" t="0" r="0" b="0"/>
            <wp:docPr id="9654399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39923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73483" cy="17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1554">
        <w:rPr>
          <w:lang w:val="ru-RU"/>
        </w:rPr>
        <w:t xml:space="preserve"> </w:t>
      </w:r>
      <w:r>
        <w:rPr>
          <w:lang w:val="ru-RU"/>
        </w:rPr>
        <w:t xml:space="preserve">будет открыт бланк </w:t>
      </w:r>
      <w:r w:rsidRPr="009B3945">
        <w:rPr>
          <w:b/>
          <w:bCs/>
          <w:lang w:val="ru-RU"/>
        </w:rPr>
        <w:t>Описание объекта</w:t>
      </w:r>
      <w:r>
        <w:rPr>
          <w:lang w:val="ru-RU"/>
        </w:rPr>
        <w:t xml:space="preserve"> (см. рис. </w:t>
      </w:r>
      <w:r w:rsidR="009E1554">
        <w:rPr>
          <w:lang w:val="ru-RU"/>
        </w:rPr>
        <w:fldChar w:fldCharType="begin"/>
      </w:r>
      <w:r w:rsidR="009E1554">
        <w:rPr>
          <w:lang w:val="ru-RU"/>
        </w:rPr>
        <w:instrText xml:space="preserve"> REF _Ref168057297 \h </w:instrText>
      </w:r>
      <w:r w:rsidR="009E1554">
        <w:rPr>
          <w:lang w:val="ru-RU"/>
        </w:rPr>
      </w:r>
      <w:r w:rsidR="009E1554">
        <w:rPr>
          <w:lang w:val="ru-RU"/>
        </w:rPr>
        <w:fldChar w:fldCharType="separate"/>
      </w:r>
      <w:r w:rsidR="00552CC9">
        <w:rPr>
          <w:noProof/>
        </w:rPr>
        <w:t>42</w:t>
      </w:r>
      <w:r w:rsidR="009E1554">
        <w:rPr>
          <w:lang w:val="ru-RU"/>
        </w:rPr>
        <w:fldChar w:fldCharType="end"/>
      </w:r>
      <w:r>
        <w:rPr>
          <w:lang w:val="ru-RU"/>
        </w:rPr>
        <w:t>).</w:t>
      </w:r>
    </w:p>
    <w:p w14:paraId="2D6707CA" w14:textId="77777777" w:rsidR="009E1554" w:rsidRDefault="009E1554" w:rsidP="009E1554">
      <w:pPr>
        <w:pStyle w:val="affd"/>
      </w:pPr>
      <w:r w:rsidRPr="009E1554">
        <w:rPr>
          <w:noProof/>
        </w:rPr>
        <w:drawing>
          <wp:inline distT="0" distB="0" distL="0" distR="0" wp14:anchorId="441F4E79" wp14:editId="78EB2A6C">
            <wp:extent cx="5081660" cy="2102374"/>
            <wp:effectExtent l="0" t="0" r="5080" b="0"/>
            <wp:docPr id="952865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65102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088722" cy="210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AD9D5" w14:textId="4288F9DA" w:rsidR="008104D9" w:rsidRDefault="00000000" w:rsidP="009E1554">
      <w:pPr>
        <w:pStyle w:val="a4"/>
        <w:rPr>
          <w:lang w:val="ru-RU"/>
        </w:rPr>
      </w:pPr>
      <w:fldSimple w:instr=" SEQ Рисунок \* ARABIC ">
        <w:bookmarkStart w:id="77" w:name="_Ref168057297"/>
        <w:r w:rsidR="00552CC9">
          <w:rPr>
            <w:noProof/>
          </w:rPr>
          <w:t>42</w:t>
        </w:r>
        <w:bookmarkEnd w:id="77"/>
      </w:fldSimple>
      <w:r w:rsidR="009E1554">
        <w:rPr>
          <w:lang w:val="ru-RU"/>
        </w:rPr>
        <w:t xml:space="preserve"> – Описание объекта</w:t>
      </w:r>
    </w:p>
    <w:p w14:paraId="2AB83A6A" w14:textId="21883072" w:rsidR="009E1554" w:rsidRPr="009E1554" w:rsidRDefault="00471553" w:rsidP="00AA05F2">
      <w:pPr>
        <w:pStyle w:val="a6"/>
        <w:rPr>
          <w:lang w:val="ru-RU"/>
        </w:rPr>
      </w:pPr>
      <w:r>
        <w:rPr>
          <w:lang w:val="ru-RU"/>
        </w:rPr>
        <w:t xml:space="preserve">После внесения изменений в описание объекта нажать кнопку </w:t>
      </w:r>
      <w:r w:rsidRPr="00471553">
        <w:rPr>
          <w:b/>
          <w:bCs/>
          <w:lang w:val="ru-RU"/>
        </w:rPr>
        <w:t>Сохранить</w:t>
      </w:r>
      <w:r>
        <w:rPr>
          <w:lang w:val="ru-RU"/>
        </w:rPr>
        <w:t>.</w:t>
      </w:r>
      <w:r w:rsidR="009E1554">
        <w:rPr>
          <w:lang w:val="ru-RU"/>
        </w:rPr>
        <w:t xml:space="preserve"> </w:t>
      </w:r>
      <w:r>
        <w:rPr>
          <w:lang w:val="ru-RU"/>
        </w:rPr>
        <w:t>Если</w:t>
      </w:r>
      <w:r w:rsidR="009E1554">
        <w:rPr>
          <w:lang w:val="ru-RU"/>
        </w:rPr>
        <w:t xml:space="preserve"> </w:t>
      </w:r>
      <w:r>
        <w:rPr>
          <w:lang w:val="ru-RU"/>
        </w:rPr>
        <w:t>с</w:t>
      </w:r>
      <w:r w:rsidR="009E1554">
        <w:rPr>
          <w:lang w:val="ru-RU"/>
        </w:rPr>
        <w:t xml:space="preserve">формирован </w:t>
      </w:r>
      <w:r w:rsidR="009E1554">
        <w:rPr>
          <w:lang w:val="en-US"/>
        </w:rPr>
        <w:t>xml</w:t>
      </w:r>
      <w:r w:rsidR="009E1554" w:rsidRPr="009E1554">
        <w:rPr>
          <w:lang w:val="ru-RU"/>
        </w:rPr>
        <w:t>-</w:t>
      </w:r>
      <w:r w:rsidR="009E1554">
        <w:rPr>
          <w:lang w:val="ru-RU"/>
        </w:rPr>
        <w:t>файл заявления</w:t>
      </w:r>
      <w:r>
        <w:rPr>
          <w:lang w:val="ru-RU"/>
        </w:rPr>
        <w:t xml:space="preserve"> (статус обращения </w:t>
      </w:r>
      <w:r w:rsidRPr="00471553">
        <w:rPr>
          <w:b/>
          <w:bCs/>
          <w:lang w:val="ru-RU"/>
        </w:rPr>
        <w:t>Формируется</w:t>
      </w:r>
      <w:r>
        <w:rPr>
          <w:lang w:val="ru-RU"/>
        </w:rPr>
        <w:t>), то</w:t>
      </w:r>
      <w:r w:rsidR="009E1554">
        <w:rPr>
          <w:lang w:val="ru-RU"/>
        </w:rPr>
        <w:t xml:space="preserve"> описание объекта доступно только для просмотра.</w:t>
      </w:r>
    </w:p>
    <w:p w14:paraId="4BB5FC00" w14:textId="77777777" w:rsidR="009E1554" w:rsidRPr="008104D9" w:rsidRDefault="009E1554" w:rsidP="00AA05F2">
      <w:pPr>
        <w:pStyle w:val="a6"/>
        <w:rPr>
          <w:lang w:val="ru-RU"/>
        </w:rPr>
      </w:pPr>
    </w:p>
    <w:p w14:paraId="08E1BB20" w14:textId="10577474" w:rsidR="00847776" w:rsidRPr="009E1554" w:rsidRDefault="00847776" w:rsidP="006362DA">
      <w:pPr>
        <w:pStyle w:val="31"/>
      </w:pPr>
      <w:r>
        <w:rPr>
          <w:lang w:val="ru-RU"/>
        </w:rPr>
        <w:t>Физические лица</w:t>
      </w:r>
    </w:p>
    <w:p w14:paraId="1E4EE4D7" w14:textId="7435DCD0" w:rsidR="00D00D0D" w:rsidRDefault="008F7E9D" w:rsidP="00D00D0D">
      <w:pPr>
        <w:pStyle w:val="a6"/>
        <w:rPr>
          <w:lang w:val="ru-RU"/>
        </w:rPr>
      </w:pPr>
      <w:r>
        <w:rPr>
          <w:lang w:val="ru-RU"/>
        </w:rPr>
        <w:t xml:space="preserve">В блоке </w:t>
      </w:r>
      <w:r w:rsidRPr="00DB6468">
        <w:rPr>
          <w:b/>
          <w:bCs/>
          <w:lang w:val="ru-RU"/>
        </w:rPr>
        <w:t>Физические лица</w:t>
      </w:r>
      <w:r>
        <w:rPr>
          <w:lang w:val="ru-RU"/>
        </w:rPr>
        <w:t xml:space="preserve"> отображается </w:t>
      </w:r>
      <w:r w:rsidR="0030429F">
        <w:rPr>
          <w:lang w:val="ru-RU"/>
        </w:rPr>
        <w:t xml:space="preserve">список </w:t>
      </w:r>
      <w:r w:rsidR="00D00D0D">
        <w:rPr>
          <w:lang w:val="ru-RU"/>
        </w:rPr>
        <w:t xml:space="preserve">физических лиц (подписантов), которые указаны в заявлении. По нажатию кнопки </w:t>
      </w:r>
      <w:r w:rsidR="00D00D0D" w:rsidRPr="009B3945">
        <w:rPr>
          <w:b/>
          <w:bCs/>
          <w:lang w:val="ru-RU"/>
        </w:rPr>
        <w:t>Редактировать</w:t>
      </w:r>
      <w:r w:rsidR="00D00D0D">
        <w:rPr>
          <w:lang w:val="ru-RU"/>
        </w:rPr>
        <w:t xml:space="preserve"> </w:t>
      </w:r>
      <w:r w:rsidR="00D00D0D">
        <w:rPr>
          <w:noProof/>
        </w:rPr>
        <w:drawing>
          <wp:inline distT="0" distB="0" distL="0" distR="0" wp14:anchorId="4D9E11A7" wp14:editId="4418044A">
            <wp:extent cx="172306" cy="172306"/>
            <wp:effectExtent l="0" t="0" r="0" b="0"/>
            <wp:docPr id="13025289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39923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73483" cy="17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0D0D">
        <w:rPr>
          <w:lang w:val="ru-RU"/>
        </w:rPr>
        <w:t xml:space="preserve"> будет открыт бланк </w:t>
      </w:r>
      <w:r w:rsidR="00D00D0D" w:rsidRPr="009B3945">
        <w:rPr>
          <w:b/>
          <w:bCs/>
          <w:lang w:val="ru-RU"/>
        </w:rPr>
        <w:t xml:space="preserve">Описание </w:t>
      </w:r>
      <w:r w:rsidR="00D00D0D">
        <w:rPr>
          <w:b/>
          <w:bCs/>
          <w:lang w:val="ru-RU"/>
        </w:rPr>
        <w:t>физического лица</w:t>
      </w:r>
      <w:r w:rsidR="00D00D0D">
        <w:rPr>
          <w:lang w:val="ru-RU"/>
        </w:rPr>
        <w:t xml:space="preserve"> (см. рис. </w:t>
      </w:r>
      <w:r w:rsidR="00D00D0D">
        <w:rPr>
          <w:lang w:val="ru-RU"/>
        </w:rPr>
        <w:fldChar w:fldCharType="begin"/>
      </w:r>
      <w:r w:rsidR="00D00D0D">
        <w:rPr>
          <w:lang w:val="ru-RU"/>
        </w:rPr>
        <w:instrText xml:space="preserve"> REF _Ref168060329 \h </w:instrText>
      </w:r>
      <w:r w:rsidR="00D00D0D">
        <w:rPr>
          <w:lang w:val="ru-RU"/>
        </w:rPr>
      </w:r>
      <w:r w:rsidR="00D00D0D">
        <w:rPr>
          <w:lang w:val="ru-RU"/>
        </w:rPr>
        <w:fldChar w:fldCharType="separate"/>
      </w:r>
      <w:r w:rsidR="00552CC9">
        <w:rPr>
          <w:noProof/>
        </w:rPr>
        <w:t>43</w:t>
      </w:r>
      <w:r w:rsidR="00D00D0D">
        <w:rPr>
          <w:lang w:val="ru-RU"/>
        </w:rPr>
        <w:fldChar w:fldCharType="end"/>
      </w:r>
      <w:r w:rsidR="00D00D0D">
        <w:rPr>
          <w:lang w:val="ru-RU"/>
        </w:rPr>
        <w:t>).</w:t>
      </w:r>
    </w:p>
    <w:p w14:paraId="4C59CB8A" w14:textId="77777777" w:rsidR="00D00D0D" w:rsidRDefault="00D00D0D" w:rsidP="00D00D0D">
      <w:pPr>
        <w:pStyle w:val="affd"/>
      </w:pPr>
      <w:r>
        <w:rPr>
          <w:noProof/>
        </w:rPr>
        <w:lastRenderedPageBreak/>
        <w:drawing>
          <wp:inline distT="0" distB="0" distL="0" distR="0" wp14:anchorId="24A760C3" wp14:editId="29F5F467">
            <wp:extent cx="4357146" cy="2345634"/>
            <wp:effectExtent l="0" t="0" r="0" b="0"/>
            <wp:docPr id="17291692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169206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395607" cy="236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D7DC3" w14:textId="455E6E91" w:rsidR="00D00D0D" w:rsidRDefault="00000000" w:rsidP="00D00D0D">
      <w:pPr>
        <w:pStyle w:val="a4"/>
        <w:rPr>
          <w:lang w:val="ru-RU"/>
        </w:rPr>
      </w:pPr>
      <w:fldSimple w:instr=" SEQ Рисунок \* ARABIC ">
        <w:bookmarkStart w:id="78" w:name="_Ref168060329"/>
        <w:r w:rsidR="00552CC9">
          <w:rPr>
            <w:noProof/>
          </w:rPr>
          <w:t>43</w:t>
        </w:r>
        <w:bookmarkEnd w:id="78"/>
      </w:fldSimple>
      <w:r w:rsidR="00D00D0D">
        <w:rPr>
          <w:lang w:val="ru-RU"/>
        </w:rPr>
        <w:t xml:space="preserve"> – Описание физического лица</w:t>
      </w:r>
    </w:p>
    <w:p w14:paraId="2C143129" w14:textId="796EF1E6" w:rsidR="00825EBE" w:rsidRPr="009E1554" w:rsidRDefault="007436CE" w:rsidP="00825EBE">
      <w:pPr>
        <w:pStyle w:val="a6"/>
        <w:rPr>
          <w:lang w:val="ru-RU"/>
        </w:rPr>
      </w:pPr>
      <w:r>
        <w:rPr>
          <w:lang w:val="ru-RU"/>
        </w:rPr>
        <w:t xml:space="preserve">После внесения изменений в описание физического лица нажать кнопку </w:t>
      </w:r>
      <w:r w:rsidRPr="00471553">
        <w:rPr>
          <w:b/>
          <w:bCs/>
          <w:lang w:val="ru-RU"/>
        </w:rPr>
        <w:t>Сохранить</w:t>
      </w:r>
      <w:r>
        <w:rPr>
          <w:lang w:val="ru-RU"/>
        </w:rPr>
        <w:t xml:space="preserve">. </w:t>
      </w:r>
      <w:r w:rsidR="00FF6374">
        <w:rPr>
          <w:lang w:val="ru-RU"/>
        </w:rPr>
        <w:t>Если</w:t>
      </w:r>
      <w:r w:rsidR="00825EBE">
        <w:rPr>
          <w:lang w:val="ru-RU"/>
        </w:rPr>
        <w:t xml:space="preserve"> </w:t>
      </w:r>
      <w:r w:rsidR="00FF6374">
        <w:rPr>
          <w:lang w:val="ru-RU"/>
        </w:rPr>
        <w:t>с</w:t>
      </w:r>
      <w:r w:rsidR="00825EBE">
        <w:rPr>
          <w:lang w:val="ru-RU"/>
        </w:rPr>
        <w:t xml:space="preserve">формирован </w:t>
      </w:r>
      <w:r w:rsidR="00825EBE">
        <w:rPr>
          <w:lang w:val="en-US"/>
        </w:rPr>
        <w:t>xml</w:t>
      </w:r>
      <w:r w:rsidR="00825EBE" w:rsidRPr="009E1554">
        <w:rPr>
          <w:lang w:val="ru-RU"/>
        </w:rPr>
        <w:t>-</w:t>
      </w:r>
      <w:r w:rsidR="00825EBE">
        <w:rPr>
          <w:lang w:val="ru-RU"/>
        </w:rPr>
        <w:t>файла заявления</w:t>
      </w:r>
      <w:r w:rsidR="00FF6374">
        <w:rPr>
          <w:lang w:val="ru-RU"/>
        </w:rPr>
        <w:t>, то</w:t>
      </w:r>
      <w:r w:rsidR="00825EBE">
        <w:rPr>
          <w:lang w:val="ru-RU"/>
        </w:rPr>
        <w:t xml:space="preserve"> описание физического лица доступно только для просмотра.</w:t>
      </w:r>
    </w:p>
    <w:p w14:paraId="6F6DE4E3" w14:textId="1DAEB136" w:rsidR="009E1554" w:rsidRPr="008F7E9D" w:rsidRDefault="009E1554" w:rsidP="009E1554">
      <w:pPr>
        <w:pStyle w:val="a6"/>
        <w:rPr>
          <w:lang w:val="ru-RU"/>
        </w:rPr>
      </w:pPr>
    </w:p>
    <w:p w14:paraId="5F0AE239" w14:textId="7EFCE17C" w:rsidR="00847776" w:rsidRPr="00847776" w:rsidRDefault="00847776" w:rsidP="006362DA">
      <w:pPr>
        <w:pStyle w:val="31"/>
      </w:pPr>
      <w:r>
        <w:rPr>
          <w:lang w:val="ru-RU"/>
        </w:rPr>
        <w:t>Документы</w:t>
      </w:r>
    </w:p>
    <w:p w14:paraId="7B11C1BF" w14:textId="5E2827B7" w:rsidR="006362DA" w:rsidRPr="005A12A7" w:rsidRDefault="006362DA" w:rsidP="006362DA">
      <w:pPr>
        <w:pStyle w:val="a6"/>
        <w:rPr>
          <w:lang w:val="ru-RU"/>
        </w:rPr>
      </w:pPr>
      <w:r w:rsidRPr="005A12A7">
        <w:rPr>
          <w:lang w:val="ru-RU"/>
        </w:rPr>
        <w:t xml:space="preserve">В блоке </w:t>
      </w:r>
      <w:r w:rsidR="00847776">
        <w:rPr>
          <w:b/>
          <w:bCs/>
          <w:lang w:val="ru-RU"/>
        </w:rPr>
        <w:t>Д</w:t>
      </w:r>
      <w:r w:rsidRPr="005A12A7">
        <w:rPr>
          <w:b/>
          <w:bCs/>
          <w:lang w:val="ru-RU"/>
        </w:rPr>
        <w:t>окументы</w:t>
      </w:r>
      <w:r w:rsidRPr="005A12A7">
        <w:rPr>
          <w:lang w:val="ru-RU"/>
        </w:rPr>
        <w:t xml:space="preserve"> отображаются документы, </w:t>
      </w:r>
      <w:r w:rsidR="00847776">
        <w:rPr>
          <w:lang w:val="ru-RU"/>
        </w:rPr>
        <w:t>добавлен</w:t>
      </w:r>
      <w:r w:rsidR="00FC074E">
        <w:rPr>
          <w:lang w:val="ru-RU"/>
        </w:rPr>
        <w:t>ные</w:t>
      </w:r>
      <w:r w:rsidR="00847776">
        <w:rPr>
          <w:lang w:val="ru-RU"/>
        </w:rPr>
        <w:t xml:space="preserve"> при создании заявления, а также сформированные документы </w:t>
      </w:r>
      <w:r w:rsidR="00847776" w:rsidRPr="00847776">
        <w:rPr>
          <w:lang w:val="ru-RU"/>
        </w:rPr>
        <w:t>(</w:t>
      </w:r>
      <w:r w:rsidR="00847776">
        <w:rPr>
          <w:lang w:val="ru-RU"/>
        </w:rPr>
        <w:t>заявление, опись) и полученные файлы (ответ от Росреестра)</w:t>
      </w:r>
      <w:r w:rsidRPr="005A12A7">
        <w:rPr>
          <w:lang w:val="ru-RU"/>
        </w:rPr>
        <w:t xml:space="preserve"> 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_Ref146902980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44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7342AC1A" w14:textId="37526491" w:rsidR="006362DA" w:rsidRPr="005A12A7" w:rsidRDefault="00847776" w:rsidP="006362D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EE8E1D8" wp14:editId="2277CC08">
            <wp:extent cx="4994832" cy="589822"/>
            <wp:effectExtent l="0" t="0" r="0" b="0"/>
            <wp:docPr id="881945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4526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088714" cy="60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15B0D" w14:textId="5DBEFE3D" w:rsidR="006362DA" w:rsidRDefault="00000000" w:rsidP="006362DA">
      <w:pPr>
        <w:pStyle w:val="a4"/>
        <w:rPr>
          <w:lang w:val="ru-RU"/>
        </w:rPr>
      </w:pPr>
      <w:fldSimple w:instr=" SEQ Рисунок \* ARABIC ">
        <w:bookmarkStart w:id="79" w:name="_Ref146902980"/>
        <w:r w:rsidR="00552CC9">
          <w:rPr>
            <w:noProof/>
          </w:rPr>
          <w:t>44</w:t>
        </w:r>
        <w:bookmarkEnd w:id="79"/>
      </w:fldSimple>
      <w:r w:rsidR="006362DA" w:rsidRPr="005A12A7">
        <w:rPr>
          <w:lang w:val="ru-RU"/>
        </w:rPr>
        <w:t xml:space="preserve"> – </w:t>
      </w:r>
      <w:r w:rsidR="00847776">
        <w:rPr>
          <w:lang w:val="ru-RU"/>
        </w:rPr>
        <w:t>Документы</w:t>
      </w:r>
    </w:p>
    <w:p w14:paraId="26A8C7D0" w14:textId="68102C4C" w:rsidR="00FE5DD3" w:rsidRDefault="00FE5DD3" w:rsidP="00FE5DD3">
      <w:pPr>
        <w:pStyle w:val="a6"/>
        <w:rPr>
          <w:b/>
          <w:bCs/>
          <w:lang w:val="ru-RU"/>
        </w:rPr>
      </w:pPr>
      <w:r>
        <w:rPr>
          <w:lang w:val="ru-RU"/>
        </w:rPr>
        <w:t xml:space="preserve">Для внесения изменений в документ нажать кнопку </w:t>
      </w:r>
      <w:r w:rsidRPr="00FE5DD3">
        <w:rPr>
          <w:b/>
          <w:bCs/>
          <w:lang w:val="ru-RU"/>
        </w:rPr>
        <w:t>Редактировать</w:t>
      </w:r>
      <w:r w:rsidRPr="00C77179">
        <w:rPr>
          <w:lang w:val="ru-RU"/>
        </w:rPr>
        <w:t>. Откроется</w:t>
      </w:r>
      <w:r>
        <w:rPr>
          <w:b/>
          <w:bCs/>
          <w:lang w:val="ru-RU"/>
        </w:rPr>
        <w:t xml:space="preserve"> </w:t>
      </w:r>
      <w:r w:rsidRPr="00C77179">
        <w:rPr>
          <w:lang w:val="ru-RU"/>
        </w:rPr>
        <w:t xml:space="preserve">бланк </w:t>
      </w:r>
      <w:r>
        <w:rPr>
          <w:b/>
          <w:bCs/>
          <w:lang w:val="ru-RU"/>
        </w:rPr>
        <w:t>Описание документа</w:t>
      </w:r>
      <w:r w:rsidRPr="00C77179">
        <w:rPr>
          <w:lang w:val="ru-RU"/>
        </w:rPr>
        <w:t xml:space="preserve"> (см. рис. </w:t>
      </w:r>
      <w:r w:rsidR="00C77179">
        <w:rPr>
          <w:lang w:val="ru-RU"/>
        </w:rPr>
        <w:fldChar w:fldCharType="begin"/>
      </w:r>
      <w:r w:rsidR="00C77179">
        <w:rPr>
          <w:lang w:val="ru-RU"/>
        </w:rPr>
        <w:instrText xml:space="preserve"> REF _Ref169698726 \h </w:instrText>
      </w:r>
      <w:r w:rsidR="00C77179">
        <w:rPr>
          <w:lang w:val="ru-RU"/>
        </w:rPr>
      </w:r>
      <w:r w:rsidR="00C77179">
        <w:rPr>
          <w:lang w:val="ru-RU"/>
        </w:rPr>
        <w:fldChar w:fldCharType="separate"/>
      </w:r>
      <w:r w:rsidR="00552CC9">
        <w:rPr>
          <w:noProof/>
        </w:rPr>
        <w:t>45</w:t>
      </w:r>
      <w:r w:rsidR="00C77179">
        <w:rPr>
          <w:lang w:val="ru-RU"/>
        </w:rPr>
        <w:fldChar w:fldCharType="end"/>
      </w:r>
      <w:r w:rsidRPr="00C77179">
        <w:rPr>
          <w:lang w:val="ru-RU"/>
        </w:rPr>
        <w:t>).</w:t>
      </w:r>
    </w:p>
    <w:p w14:paraId="7011D69B" w14:textId="77777777" w:rsidR="00C77179" w:rsidRDefault="00C77179" w:rsidP="00C77179">
      <w:pPr>
        <w:pStyle w:val="affd"/>
      </w:pPr>
      <w:r>
        <w:rPr>
          <w:noProof/>
        </w:rPr>
        <w:drawing>
          <wp:inline distT="0" distB="0" distL="0" distR="0" wp14:anchorId="49E2470B" wp14:editId="0453E84A">
            <wp:extent cx="4089739" cy="2267880"/>
            <wp:effectExtent l="0" t="0" r="0" b="0"/>
            <wp:docPr id="10274219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421925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106858" cy="2277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AAC81" w14:textId="17FD4E76" w:rsidR="00FE5DD3" w:rsidRPr="00FE5DD3" w:rsidRDefault="00000000" w:rsidP="00C77179">
      <w:pPr>
        <w:pStyle w:val="a4"/>
        <w:rPr>
          <w:lang w:val="ru-RU"/>
        </w:rPr>
      </w:pPr>
      <w:fldSimple w:instr=" SEQ Рисунок \* ARABIC ">
        <w:bookmarkStart w:id="80" w:name="_Ref169698726"/>
        <w:r w:rsidR="00552CC9">
          <w:rPr>
            <w:noProof/>
          </w:rPr>
          <w:t>45</w:t>
        </w:r>
        <w:bookmarkEnd w:id="80"/>
      </w:fldSimple>
      <w:r w:rsidR="00C77179">
        <w:rPr>
          <w:lang w:val="ru-RU"/>
        </w:rPr>
        <w:t xml:space="preserve"> – Описание документа</w:t>
      </w:r>
    </w:p>
    <w:p w14:paraId="23BE571B" w14:textId="46DF623D" w:rsidR="00C77179" w:rsidRPr="00380473" w:rsidRDefault="00C77179" w:rsidP="0055123E">
      <w:pPr>
        <w:pStyle w:val="a6"/>
        <w:rPr>
          <w:lang w:val="ru-RU"/>
        </w:rPr>
      </w:pPr>
      <w:r>
        <w:rPr>
          <w:lang w:val="ru-RU"/>
        </w:rPr>
        <w:lastRenderedPageBreak/>
        <w:t xml:space="preserve">После внесения изменений в описание документа нажать кнопку </w:t>
      </w:r>
      <w:r w:rsidRPr="00471553">
        <w:rPr>
          <w:b/>
          <w:bCs/>
          <w:lang w:val="ru-RU"/>
        </w:rPr>
        <w:t>Сохранить</w:t>
      </w:r>
      <w:r>
        <w:rPr>
          <w:lang w:val="ru-RU"/>
        </w:rPr>
        <w:t xml:space="preserve">. </w:t>
      </w:r>
    </w:p>
    <w:p w14:paraId="052D9196" w14:textId="77777777" w:rsidR="00C77179" w:rsidRDefault="00C77179" w:rsidP="0055123E">
      <w:pPr>
        <w:pStyle w:val="a6"/>
        <w:rPr>
          <w:lang w:val="ru-RU"/>
        </w:rPr>
      </w:pPr>
    </w:p>
    <w:p w14:paraId="3195BF88" w14:textId="49AFF83B" w:rsidR="0055123E" w:rsidRDefault="00193CCC" w:rsidP="0055123E">
      <w:pPr>
        <w:pStyle w:val="a6"/>
        <w:rPr>
          <w:lang w:val="ru-RU"/>
        </w:rPr>
      </w:pPr>
      <w:r>
        <w:rPr>
          <w:lang w:val="ru-RU"/>
        </w:rPr>
        <w:t xml:space="preserve">По нажатию кнопки </w:t>
      </w:r>
      <w:r w:rsidRPr="00193CCC">
        <w:rPr>
          <w:b/>
          <w:bCs/>
          <w:lang w:val="ru-RU"/>
        </w:rPr>
        <w:t>Подписание</w:t>
      </w:r>
      <w:r>
        <w:rPr>
          <w:lang w:val="ru-RU"/>
        </w:rPr>
        <w:t xml:space="preserve"> будет открыто окно, в котором производится отправка документов на подпис</w:t>
      </w:r>
      <w:r w:rsidR="00FC074E">
        <w:rPr>
          <w:lang w:val="ru-RU"/>
        </w:rPr>
        <w:t>ание</w:t>
      </w:r>
      <w:r>
        <w:rPr>
          <w:lang w:val="ru-RU"/>
        </w:rPr>
        <w:t xml:space="preserve"> 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_Ref168413586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46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4DA981EC" w14:textId="77777777" w:rsidR="00193CCC" w:rsidRDefault="00193CCC" w:rsidP="00193CCC">
      <w:pPr>
        <w:pStyle w:val="affd"/>
      </w:pPr>
      <w:r>
        <w:rPr>
          <w:noProof/>
        </w:rPr>
        <w:drawing>
          <wp:inline distT="0" distB="0" distL="0" distR="0" wp14:anchorId="25D13F7D" wp14:editId="5B134A07">
            <wp:extent cx="5220997" cy="2247786"/>
            <wp:effectExtent l="0" t="0" r="0" b="0"/>
            <wp:docPr id="8498582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58297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35399" cy="2253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F9584" w14:textId="6EB8BD78" w:rsidR="00193CCC" w:rsidRDefault="00000000" w:rsidP="00193CCC">
      <w:pPr>
        <w:pStyle w:val="a4"/>
        <w:rPr>
          <w:lang w:val="ru-RU"/>
        </w:rPr>
      </w:pPr>
      <w:fldSimple w:instr=" SEQ Рисунок \* ARABIC ">
        <w:bookmarkStart w:id="81" w:name="_Ref168413586"/>
        <w:r w:rsidR="00552CC9">
          <w:rPr>
            <w:noProof/>
          </w:rPr>
          <w:t>46</w:t>
        </w:r>
        <w:bookmarkEnd w:id="81"/>
      </w:fldSimple>
      <w:r w:rsidR="00193CCC">
        <w:rPr>
          <w:lang w:val="ru-RU"/>
        </w:rPr>
        <w:t xml:space="preserve"> – Подписание документов</w:t>
      </w:r>
    </w:p>
    <w:p w14:paraId="57395FF6" w14:textId="5A8A9224" w:rsidR="00A742E8" w:rsidRDefault="00A742E8" w:rsidP="00A742E8">
      <w:pPr>
        <w:pStyle w:val="a6"/>
        <w:rPr>
          <w:lang w:val="ru-RU"/>
        </w:rPr>
      </w:pPr>
      <w:r>
        <w:rPr>
          <w:lang w:val="ru-RU"/>
        </w:rPr>
        <w:t xml:space="preserve">Блок </w:t>
      </w:r>
      <w:r w:rsidRPr="00A742E8">
        <w:rPr>
          <w:b/>
          <w:bCs/>
          <w:lang w:val="ru-RU"/>
        </w:rPr>
        <w:t>Документы на подпись</w:t>
      </w:r>
      <w:r>
        <w:rPr>
          <w:lang w:val="ru-RU"/>
        </w:rPr>
        <w:t xml:space="preserve"> содержит список документов обращения. Для подписания файла документа необходимо выставить флаг в чек-боксе в строке с наименованием документа и нажать одну из кнопок:</w:t>
      </w:r>
    </w:p>
    <w:p w14:paraId="233883DE" w14:textId="437A4C14" w:rsidR="00A742E8" w:rsidRDefault="00A742E8" w:rsidP="00A742E8">
      <w:pPr>
        <w:pStyle w:val="-0"/>
        <w:rPr>
          <w:lang w:val="ru-RU"/>
        </w:rPr>
      </w:pPr>
      <w:r w:rsidRPr="00A742E8">
        <w:rPr>
          <w:b/>
          <w:bCs/>
        </w:rPr>
        <w:t>E</w:t>
      </w:r>
      <w:r w:rsidRPr="00A742E8">
        <w:rPr>
          <w:b/>
          <w:bCs/>
          <w:lang w:val="ru-RU"/>
        </w:rPr>
        <w:t>-</w:t>
      </w:r>
      <w:r w:rsidRPr="00A742E8">
        <w:rPr>
          <w:b/>
          <w:bCs/>
        </w:rPr>
        <w:t>MAIL</w:t>
      </w:r>
      <w:r>
        <w:rPr>
          <w:lang w:val="ru-RU"/>
        </w:rPr>
        <w:t xml:space="preserve"> – </w:t>
      </w:r>
      <w:r w:rsidR="00FC074E">
        <w:rPr>
          <w:lang w:val="ru-RU"/>
        </w:rPr>
        <w:t>отправка уведомления</w:t>
      </w:r>
      <w:r w:rsidR="00420F47">
        <w:rPr>
          <w:lang w:val="ru-RU"/>
        </w:rPr>
        <w:t xml:space="preserve">, содержащее ссылку на документ, </w:t>
      </w:r>
      <w:r w:rsidR="007E5322">
        <w:rPr>
          <w:lang w:val="ru-RU"/>
        </w:rPr>
        <w:t xml:space="preserve">на </w:t>
      </w:r>
      <w:r w:rsidR="007E5322">
        <w:rPr>
          <w:lang w:val="en-US"/>
        </w:rPr>
        <w:t>e</w:t>
      </w:r>
      <w:r w:rsidR="007E5322" w:rsidRPr="007E5322">
        <w:rPr>
          <w:lang w:val="ru-RU"/>
        </w:rPr>
        <w:t>-</w:t>
      </w:r>
      <w:r w:rsidR="007E5322">
        <w:rPr>
          <w:lang w:val="en-US"/>
        </w:rPr>
        <w:t>mail</w:t>
      </w:r>
      <w:r w:rsidR="007E5322">
        <w:rPr>
          <w:lang w:val="ru-RU"/>
        </w:rPr>
        <w:t xml:space="preserve"> заявителя.</w:t>
      </w:r>
    </w:p>
    <w:p w14:paraId="197716F3" w14:textId="1E8D370B" w:rsidR="00A742E8" w:rsidRDefault="00A742E8" w:rsidP="00A742E8">
      <w:pPr>
        <w:pStyle w:val="-0"/>
        <w:rPr>
          <w:lang w:val="ru-RU"/>
        </w:rPr>
      </w:pPr>
      <w:r w:rsidRPr="00A742E8">
        <w:rPr>
          <w:b/>
          <w:bCs/>
          <w:lang w:val="ru-RU"/>
        </w:rPr>
        <w:t>Госключ</w:t>
      </w:r>
      <w:r>
        <w:rPr>
          <w:lang w:val="ru-RU"/>
        </w:rPr>
        <w:t xml:space="preserve"> – </w:t>
      </w:r>
      <w:r w:rsidR="007E5322">
        <w:rPr>
          <w:lang w:val="ru-RU"/>
        </w:rPr>
        <w:t xml:space="preserve">подписание в </w:t>
      </w:r>
      <w:r w:rsidR="007E5322" w:rsidRPr="007E5322">
        <w:rPr>
          <w:b/>
          <w:bCs/>
          <w:lang w:val="ru-RU"/>
        </w:rPr>
        <w:t>Госключ</w:t>
      </w:r>
      <w:r w:rsidR="007E5322">
        <w:rPr>
          <w:lang w:val="ru-RU"/>
        </w:rPr>
        <w:t>.</w:t>
      </w:r>
    </w:p>
    <w:p w14:paraId="2EC38689" w14:textId="6C4CBDF8" w:rsidR="00A742E8" w:rsidRPr="00AC4D36" w:rsidRDefault="00A742E8" w:rsidP="00A742E8">
      <w:pPr>
        <w:pStyle w:val="-0"/>
      </w:pPr>
      <w:r w:rsidRPr="00A742E8">
        <w:rPr>
          <w:b/>
          <w:bCs/>
        </w:rPr>
        <w:t>SIGNME</w:t>
      </w:r>
      <w:r>
        <w:rPr>
          <w:lang w:val="ru-RU"/>
        </w:rPr>
        <w:t xml:space="preserve"> – </w:t>
      </w:r>
      <w:r w:rsidR="007E5322">
        <w:rPr>
          <w:lang w:val="ru-RU"/>
        </w:rPr>
        <w:t xml:space="preserve">подписание в </w:t>
      </w:r>
      <w:r w:rsidR="007E5322" w:rsidRPr="007E5322">
        <w:rPr>
          <w:b/>
          <w:bCs/>
          <w:lang w:val="en-US"/>
        </w:rPr>
        <w:t>Sign</w:t>
      </w:r>
      <w:r w:rsidR="007E5322" w:rsidRPr="007E5322">
        <w:rPr>
          <w:b/>
          <w:bCs/>
          <w:lang w:val="ru-RU"/>
        </w:rPr>
        <w:t>.</w:t>
      </w:r>
      <w:r w:rsidR="007E5322" w:rsidRPr="007E5322">
        <w:rPr>
          <w:b/>
          <w:bCs/>
          <w:lang w:val="en-US"/>
        </w:rPr>
        <w:t>Me</w:t>
      </w:r>
      <w:r w:rsidR="007E5322" w:rsidRPr="007E5322">
        <w:rPr>
          <w:lang w:val="ru-RU"/>
        </w:rPr>
        <w:t>.</w:t>
      </w:r>
    </w:p>
    <w:p w14:paraId="2E78E7D5" w14:textId="77777777" w:rsidR="00AC4D36" w:rsidRDefault="00AC4D36" w:rsidP="00AC4D36">
      <w:pPr>
        <w:pStyle w:val="-0"/>
        <w:numPr>
          <w:ilvl w:val="0"/>
          <w:numId w:val="0"/>
        </w:numPr>
        <w:ind w:firstLine="851"/>
        <w:rPr>
          <w:lang w:val="ru-RU"/>
        </w:rPr>
      </w:pPr>
    </w:p>
    <w:p w14:paraId="332F9E25" w14:textId="35185D94" w:rsidR="00AC4D36" w:rsidRDefault="00AC4D36" w:rsidP="00AC4D36">
      <w:pPr>
        <w:pStyle w:val="-0"/>
        <w:numPr>
          <w:ilvl w:val="0"/>
          <w:numId w:val="0"/>
        </w:numPr>
        <w:ind w:firstLine="851"/>
        <w:rPr>
          <w:lang w:val="ru-RU"/>
        </w:rPr>
      </w:pPr>
      <w:r>
        <w:rPr>
          <w:lang w:val="ru-RU"/>
        </w:rPr>
        <w:t xml:space="preserve">Для добавления подписанта в список нажать кнопку </w:t>
      </w:r>
      <w:r w:rsidRPr="00AC4D36">
        <w:rPr>
          <w:b/>
          <w:bCs/>
          <w:lang w:val="ru-RU"/>
        </w:rPr>
        <w:t>Добавить подписанта</w:t>
      </w:r>
      <w:r>
        <w:rPr>
          <w:lang w:val="ru-RU"/>
        </w:rPr>
        <w:t xml:space="preserve">. Откроется форма </w:t>
      </w:r>
      <w:r w:rsidRPr="00AC4D36">
        <w:rPr>
          <w:b/>
          <w:bCs/>
          <w:lang w:val="ru-RU"/>
        </w:rPr>
        <w:t>Описание подписанта</w:t>
      </w:r>
      <w:r>
        <w:rPr>
          <w:lang w:val="ru-RU"/>
        </w:rPr>
        <w:t xml:space="preserve"> 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_Ref168417437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47</w:t>
      </w:r>
      <w:r>
        <w:rPr>
          <w:lang w:val="ru-RU"/>
        </w:rPr>
        <w:fldChar w:fldCharType="end"/>
      </w:r>
      <w:r>
        <w:rPr>
          <w:lang w:val="ru-RU"/>
        </w:rPr>
        <w:t xml:space="preserve">). </w:t>
      </w:r>
    </w:p>
    <w:p w14:paraId="2A2AE759" w14:textId="77777777" w:rsidR="00AC4D36" w:rsidRDefault="00AC4D36" w:rsidP="00AC4D36">
      <w:pPr>
        <w:pStyle w:val="affd"/>
      </w:pPr>
      <w:r>
        <w:rPr>
          <w:noProof/>
        </w:rPr>
        <w:drawing>
          <wp:inline distT="0" distB="0" distL="0" distR="0" wp14:anchorId="1486F1F9" wp14:editId="6F4CB826">
            <wp:extent cx="5268705" cy="2047453"/>
            <wp:effectExtent l="0" t="0" r="0" b="0"/>
            <wp:docPr id="16090326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3263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83204" cy="205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7FBD0" w14:textId="518BBA5E" w:rsidR="00AC4D36" w:rsidRDefault="00000000" w:rsidP="00AC4D36">
      <w:pPr>
        <w:pStyle w:val="a4"/>
        <w:rPr>
          <w:lang w:val="ru-RU"/>
        </w:rPr>
      </w:pPr>
      <w:fldSimple w:instr=" SEQ Рисунок \* ARABIC ">
        <w:bookmarkStart w:id="82" w:name="_Ref168417437"/>
        <w:r w:rsidR="00552CC9">
          <w:rPr>
            <w:noProof/>
          </w:rPr>
          <w:t>47</w:t>
        </w:r>
        <w:bookmarkEnd w:id="82"/>
      </w:fldSimple>
      <w:r w:rsidR="00AC4D36">
        <w:rPr>
          <w:lang w:val="ru-RU"/>
        </w:rPr>
        <w:t xml:space="preserve"> – Добавление подписанта</w:t>
      </w:r>
    </w:p>
    <w:p w14:paraId="747804E7" w14:textId="34371282" w:rsidR="00AC4D36" w:rsidRPr="00A742E8" w:rsidRDefault="00AC4D36" w:rsidP="00AC4D36">
      <w:pPr>
        <w:pStyle w:val="-0"/>
        <w:numPr>
          <w:ilvl w:val="0"/>
          <w:numId w:val="0"/>
        </w:numPr>
        <w:ind w:firstLine="851"/>
      </w:pPr>
      <w:r>
        <w:rPr>
          <w:lang w:val="ru-RU"/>
        </w:rPr>
        <w:lastRenderedPageBreak/>
        <w:t xml:space="preserve">После заполнения описания необходимо в блоке </w:t>
      </w:r>
      <w:r w:rsidRPr="00AC4D36">
        <w:rPr>
          <w:b/>
          <w:bCs/>
          <w:lang w:val="ru-RU"/>
        </w:rPr>
        <w:t>Документы на подпись</w:t>
      </w:r>
      <w:r>
        <w:rPr>
          <w:lang w:val="ru-RU"/>
        </w:rPr>
        <w:t xml:space="preserve"> выставить флаг в чек-боксе в строке с документом и нажать одну из кнопок отправки на подпись. </w:t>
      </w:r>
    </w:p>
    <w:p w14:paraId="4C9FAC6B" w14:textId="4B9C62D9" w:rsidR="00A742E8" w:rsidRDefault="00A742E8" w:rsidP="00A742E8">
      <w:pPr>
        <w:pStyle w:val="a6"/>
        <w:rPr>
          <w:lang w:val="ru-RU"/>
        </w:rPr>
      </w:pPr>
      <w:r>
        <w:t xml:space="preserve">В блоке </w:t>
      </w:r>
      <w:r w:rsidRPr="00A742E8">
        <w:rPr>
          <w:b/>
          <w:bCs/>
        </w:rPr>
        <w:t>Сеансы подписания</w:t>
      </w:r>
      <w:r>
        <w:t xml:space="preserve"> отображается процесс подписания файла документа</w:t>
      </w:r>
      <w:r w:rsidR="00420F47">
        <w:rPr>
          <w:lang w:val="ru-RU"/>
        </w:rPr>
        <w:t xml:space="preserve"> (см. рис. </w:t>
      </w:r>
      <w:r w:rsidR="00420F47">
        <w:rPr>
          <w:lang w:val="ru-RU"/>
        </w:rPr>
        <w:fldChar w:fldCharType="begin"/>
      </w:r>
      <w:r w:rsidR="00420F47">
        <w:rPr>
          <w:lang w:val="ru-RU"/>
        </w:rPr>
        <w:instrText xml:space="preserve"> REF _Ref169524297 \h </w:instrText>
      </w:r>
      <w:r w:rsidR="00420F47">
        <w:rPr>
          <w:lang w:val="ru-RU"/>
        </w:rPr>
      </w:r>
      <w:r w:rsidR="00420F47">
        <w:rPr>
          <w:lang w:val="ru-RU"/>
        </w:rPr>
        <w:fldChar w:fldCharType="separate"/>
      </w:r>
      <w:r w:rsidR="00552CC9">
        <w:rPr>
          <w:noProof/>
        </w:rPr>
        <w:t>48</w:t>
      </w:r>
      <w:r w:rsidR="00420F47">
        <w:rPr>
          <w:lang w:val="ru-RU"/>
        </w:rPr>
        <w:fldChar w:fldCharType="end"/>
      </w:r>
      <w:r w:rsidR="00420F47">
        <w:rPr>
          <w:lang w:val="ru-RU"/>
        </w:rPr>
        <w:t>)</w:t>
      </w:r>
      <w:r>
        <w:rPr>
          <w:lang w:val="ru-RU"/>
        </w:rPr>
        <w:t>.</w:t>
      </w:r>
    </w:p>
    <w:p w14:paraId="72DA3264" w14:textId="77777777" w:rsidR="00037B77" w:rsidRDefault="00037B77" w:rsidP="00037B77">
      <w:pPr>
        <w:pStyle w:val="affd"/>
      </w:pPr>
      <w:r>
        <w:rPr>
          <w:noProof/>
        </w:rPr>
        <w:drawing>
          <wp:inline distT="0" distB="0" distL="0" distR="0" wp14:anchorId="29369962" wp14:editId="182F917C">
            <wp:extent cx="5713978" cy="716248"/>
            <wp:effectExtent l="0" t="0" r="0" b="0"/>
            <wp:docPr id="3346788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67882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739193" cy="71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5BA49" w14:textId="2DFE8C16" w:rsidR="00037B77" w:rsidRDefault="00000000" w:rsidP="00037B77">
      <w:pPr>
        <w:pStyle w:val="a4"/>
        <w:rPr>
          <w:lang w:val="ru-RU"/>
        </w:rPr>
      </w:pPr>
      <w:fldSimple w:instr=" SEQ Рисунок \* ARABIC ">
        <w:bookmarkStart w:id="83" w:name="_Ref169524297"/>
        <w:r w:rsidR="00552CC9">
          <w:rPr>
            <w:noProof/>
          </w:rPr>
          <w:t>48</w:t>
        </w:r>
        <w:bookmarkEnd w:id="83"/>
      </w:fldSimple>
      <w:r w:rsidR="00037B77">
        <w:rPr>
          <w:lang w:val="ru-RU"/>
        </w:rPr>
        <w:t xml:space="preserve"> – Сеанс подписания</w:t>
      </w:r>
    </w:p>
    <w:p w14:paraId="5D4D0171" w14:textId="03FEFDB0" w:rsidR="0048237C" w:rsidRDefault="0048237C" w:rsidP="0048237C">
      <w:pPr>
        <w:pStyle w:val="a6"/>
        <w:rPr>
          <w:lang w:val="ru-RU"/>
        </w:rPr>
      </w:pPr>
      <w:r>
        <w:rPr>
          <w:lang w:val="ru-RU"/>
        </w:rPr>
        <w:t xml:space="preserve">Для отмены подписания нажать кнопку </w:t>
      </w:r>
      <w:r w:rsidRPr="0048237C">
        <w:rPr>
          <w:b/>
          <w:bCs/>
          <w:lang w:val="ru-RU"/>
        </w:rPr>
        <w:t>Отменить</w:t>
      </w:r>
      <w:r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49828E5D" wp14:editId="5B531D32">
            <wp:extent cx="192786" cy="157085"/>
            <wp:effectExtent l="0" t="0" r="0" b="0"/>
            <wp:docPr id="20553198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319834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95686" cy="15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6B52295C" w14:textId="5C722DE1" w:rsidR="0048237C" w:rsidRPr="0048237C" w:rsidRDefault="0048237C" w:rsidP="0048237C">
      <w:pPr>
        <w:pStyle w:val="a6"/>
        <w:rPr>
          <w:lang w:val="ru-RU"/>
        </w:rPr>
      </w:pPr>
      <w:r>
        <w:rPr>
          <w:lang w:val="ru-RU"/>
        </w:rPr>
        <w:t xml:space="preserve">Для получения актуальной информации о процессе подписания документа нажать кнопку </w:t>
      </w:r>
      <w:r w:rsidRPr="0048237C">
        <w:rPr>
          <w:b/>
          <w:bCs/>
          <w:lang w:val="ru-RU"/>
        </w:rPr>
        <w:t>Обновить список сеансов</w:t>
      </w:r>
      <w:r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56372C6D" wp14:editId="3257185A">
            <wp:extent cx="173880" cy="173880"/>
            <wp:effectExtent l="0" t="0" r="0" b="0"/>
            <wp:docPr id="847926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926507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75574" cy="17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7AA3971E" w14:textId="62B37C82" w:rsidR="00A742E8" w:rsidRPr="00D052F7" w:rsidRDefault="008A30E6" w:rsidP="00A742E8">
      <w:pPr>
        <w:pStyle w:val="a6"/>
        <w:rPr>
          <w:lang w:val="ru-RU"/>
        </w:rPr>
      </w:pPr>
      <w:r>
        <w:rPr>
          <w:lang w:val="ru-RU"/>
        </w:rPr>
        <w:t>После подписания документа</w:t>
      </w:r>
      <w:r w:rsidR="00420F47">
        <w:rPr>
          <w:lang w:val="ru-RU"/>
        </w:rPr>
        <w:t>,</w:t>
      </w:r>
      <w:r>
        <w:rPr>
          <w:lang w:val="ru-RU"/>
        </w:rPr>
        <w:t xml:space="preserve"> в блоке </w:t>
      </w:r>
      <w:r w:rsidRPr="008A30E6">
        <w:rPr>
          <w:b/>
          <w:bCs/>
          <w:lang w:val="ru-RU"/>
        </w:rPr>
        <w:t>Документы на подпись</w:t>
      </w:r>
      <w:r w:rsidR="00420F47" w:rsidRPr="00420F47">
        <w:rPr>
          <w:lang w:val="ru-RU"/>
        </w:rPr>
        <w:t xml:space="preserve">, </w:t>
      </w:r>
      <w:r>
        <w:rPr>
          <w:lang w:val="ru-RU"/>
        </w:rPr>
        <w:t xml:space="preserve">будет добавлен файл подписи </w:t>
      </w:r>
      <w:r w:rsidRPr="008A30E6">
        <w:rPr>
          <w:b/>
          <w:bCs/>
          <w:lang w:val="ru-RU"/>
        </w:rPr>
        <w:t>.</w:t>
      </w:r>
      <w:r w:rsidRPr="008A30E6">
        <w:rPr>
          <w:b/>
          <w:bCs/>
          <w:lang w:val="en-US"/>
        </w:rPr>
        <w:t>sig</w:t>
      </w:r>
      <w:r>
        <w:rPr>
          <w:lang w:val="ru-RU"/>
        </w:rPr>
        <w:t xml:space="preserve">. Для актуализации списка документов нажать кнопку </w:t>
      </w:r>
      <w:r w:rsidR="00A742E8" w:rsidRPr="00A742E8">
        <w:rPr>
          <w:b/>
          <w:bCs/>
          <w:lang w:val="ru-RU"/>
        </w:rPr>
        <w:t>Обновить список документов</w:t>
      </w:r>
      <w:r w:rsidR="0048237C">
        <w:rPr>
          <w:b/>
          <w:bCs/>
          <w:lang w:val="ru-RU"/>
        </w:rPr>
        <w:t xml:space="preserve"> </w:t>
      </w:r>
      <w:r w:rsidR="0048237C">
        <w:rPr>
          <w:noProof/>
        </w:rPr>
        <w:drawing>
          <wp:inline distT="0" distB="0" distL="0" distR="0" wp14:anchorId="1A2261E8" wp14:editId="3412AF83">
            <wp:extent cx="173880" cy="173880"/>
            <wp:effectExtent l="0" t="0" r="0" b="0"/>
            <wp:docPr id="2048910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926507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75574" cy="17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30E6">
        <w:rPr>
          <w:lang w:val="ru-RU"/>
        </w:rPr>
        <w:t>.</w:t>
      </w:r>
    </w:p>
    <w:p w14:paraId="34667380" w14:textId="4384E9E5" w:rsidR="00DE1B26" w:rsidRPr="005A12A7" w:rsidRDefault="003C3568" w:rsidP="003C3568">
      <w:pPr>
        <w:pStyle w:val="12"/>
      </w:pPr>
      <w:bookmarkStart w:id="84" w:name="_Toc169860314"/>
      <w:r w:rsidRPr="005A12A7">
        <w:lastRenderedPageBreak/>
        <w:t>Создание обращений</w:t>
      </w:r>
      <w:bookmarkEnd w:id="84"/>
    </w:p>
    <w:p w14:paraId="1552B355" w14:textId="67402470" w:rsidR="004607B5" w:rsidRDefault="004607B5" w:rsidP="004607B5">
      <w:pPr>
        <w:pStyle w:val="20"/>
      </w:pPr>
      <w:bookmarkStart w:id="85" w:name="_Toc169860315"/>
      <w:r>
        <w:rPr>
          <w:lang w:val="ru-RU"/>
        </w:rPr>
        <w:t>Кадастровый учёт и регистрация</w:t>
      </w:r>
      <w:bookmarkEnd w:id="85"/>
    </w:p>
    <w:p w14:paraId="7570A0D2" w14:textId="618D41C6" w:rsidR="00FE2EAB" w:rsidRPr="004607B5" w:rsidRDefault="00B41766" w:rsidP="00FE2EAB">
      <w:pPr>
        <w:pStyle w:val="a6"/>
        <w:rPr>
          <w:lang w:val="ru-RU"/>
        </w:rPr>
      </w:pPr>
      <w:r>
        <w:rPr>
          <w:lang w:val="ru-RU"/>
        </w:rPr>
        <w:t>В</w:t>
      </w:r>
      <w:r w:rsidR="0032310B" w:rsidRPr="005A12A7">
        <w:rPr>
          <w:lang w:val="ru-RU"/>
        </w:rPr>
        <w:t xml:space="preserve"> главном меню выбрать пункт </w:t>
      </w:r>
      <w:r w:rsidR="0032310B" w:rsidRPr="005A12A7">
        <w:rPr>
          <w:b/>
          <w:bCs/>
          <w:lang w:val="ru-RU"/>
        </w:rPr>
        <w:t>Создать обращение</w:t>
      </w:r>
      <w:r w:rsidR="00731A72" w:rsidRPr="005A12A7">
        <w:rPr>
          <w:b/>
          <w:bCs/>
          <w:lang w:val="ru-RU"/>
        </w:rPr>
        <w:t xml:space="preserve"> </w:t>
      </w:r>
      <w:r w:rsidR="00731A72" w:rsidRPr="005A12A7">
        <w:rPr>
          <w:lang w:val="ru-RU"/>
        </w:rPr>
        <w:t xml:space="preserve">(см. рис. </w:t>
      </w:r>
      <w:r w:rsidR="00731A72" w:rsidRPr="005A12A7">
        <w:rPr>
          <w:lang w:val="ru-RU"/>
        </w:rPr>
        <w:fldChar w:fldCharType="begin"/>
      </w:r>
      <w:r w:rsidR="00731A72" w:rsidRPr="005A12A7">
        <w:rPr>
          <w:lang w:val="ru-RU"/>
        </w:rPr>
        <w:instrText xml:space="preserve"> REF _Ref148088965 \h  \* MERGEFORMAT </w:instrText>
      </w:r>
      <w:r w:rsidR="00731A72" w:rsidRPr="005A12A7">
        <w:rPr>
          <w:lang w:val="ru-RU"/>
        </w:rPr>
      </w:r>
      <w:r w:rsidR="00731A72" w:rsidRPr="005A12A7">
        <w:rPr>
          <w:lang w:val="ru-RU"/>
        </w:rPr>
        <w:fldChar w:fldCharType="separate"/>
      </w:r>
      <w:r w:rsidR="00552CC9">
        <w:rPr>
          <w:noProof/>
        </w:rPr>
        <w:t>49</w:t>
      </w:r>
      <w:r w:rsidR="00731A72" w:rsidRPr="005A12A7">
        <w:rPr>
          <w:lang w:val="ru-RU"/>
        </w:rPr>
        <w:fldChar w:fldCharType="end"/>
      </w:r>
      <w:r w:rsidR="00731A72" w:rsidRPr="005A12A7">
        <w:rPr>
          <w:lang w:val="ru-RU"/>
        </w:rPr>
        <w:t>)</w:t>
      </w:r>
      <w:r w:rsidR="0032310B" w:rsidRPr="005A12A7">
        <w:rPr>
          <w:lang w:val="ru-RU"/>
        </w:rPr>
        <w:t xml:space="preserve">. </w:t>
      </w:r>
    </w:p>
    <w:p w14:paraId="60E7ADBF" w14:textId="6DFA6A6B" w:rsidR="0032310B" w:rsidRPr="005A12A7" w:rsidRDefault="006413B5" w:rsidP="00C553A0">
      <w:pPr>
        <w:pStyle w:val="affd"/>
      </w:pPr>
      <w:r>
        <w:rPr>
          <w:noProof/>
        </w:rPr>
        <w:drawing>
          <wp:inline distT="0" distB="0" distL="0" distR="0" wp14:anchorId="3AD18109" wp14:editId="118A274F">
            <wp:extent cx="5085825" cy="2254503"/>
            <wp:effectExtent l="0" t="0" r="0" b="0"/>
            <wp:docPr id="19266525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652513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097153" cy="225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2C91A" w14:textId="4BAAF22F" w:rsidR="00D8668B" w:rsidRPr="005A12A7" w:rsidRDefault="00000000" w:rsidP="0032310B">
      <w:pPr>
        <w:pStyle w:val="a4"/>
        <w:rPr>
          <w:lang w:val="ru-RU"/>
        </w:rPr>
      </w:pPr>
      <w:fldSimple w:instr=" SEQ Рисунок \* ARABIC ">
        <w:bookmarkStart w:id="86" w:name="_Ref148088965"/>
        <w:r w:rsidR="00552CC9">
          <w:rPr>
            <w:noProof/>
          </w:rPr>
          <w:t>49</w:t>
        </w:r>
        <w:bookmarkEnd w:id="86"/>
      </w:fldSimple>
      <w:r w:rsidR="0032310B" w:rsidRPr="005A12A7">
        <w:rPr>
          <w:lang w:val="en-US"/>
        </w:rPr>
        <w:t xml:space="preserve"> – </w:t>
      </w:r>
      <w:r w:rsidR="00B0525A">
        <w:rPr>
          <w:lang w:val="ru-RU"/>
        </w:rPr>
        <w:t>Разделы навигатора обращений</w:t>
      </w:r>
    </w:p>
    <w:p w14:paraId="47EF7006" w14:textId="77777777" w:rsidR="00C6514B" w:rsidRDefault="00C6514B" w:rsidP="00C6514B">
      <w:pPr>
        <w:pStyle w:val="a6"/>
        <w:rPr>
          <w:lang w:val="en-US"/>
        </w:rPr>
      </w:pPr>
    </w:p>
    <w:p w14:paraId="6BC6894F" w14:textId="241879F2" w:rsidR="00B0525A" w:rsidRDefault="00B0525A" w:rsidP="00B0525A">
      <w:pPr>
        <w:pStyle w:val="a6"/>
        <w:rPr>
          <w:lang w:val="ru-RU"/>
        </w:rPr>
      </w:pPr>
      <w:r w:rsidRPr="00B0525A">
        <w:t>Примечание</w:t>
      </w:r>
      <w:r>
        <w:rPr>
          <w:lang w:val="ru-RU"/>
        </w:rPr>
        <w:t xml:space="preserve"> –</w:t>
      </w:r>
      <w:r w:rsidRPr="00B0525A">
        <w:rPr>
          <w:lang w:val="ru-RU"/>
        </w:rPr>
        <w:t xml:space="preserve"> </w:t>
      </w:r>
      <w:r>
        <w:rPr>
          <w:lang w:val="ru-RU"/>
        </w:rPr>
        <w:t xml:space="preserve">Для просмотра описания УРД нажать кнопку </w:t>
      </w:r>
      <w:r w:rsidRPr="00B0525A">
        <w:rPr>
          <w:b/>
          <w:bCs/>
          <w:lang w:val="ru-RU"/>
        </w:rPr>
        <w:t xml:space="preserve">Раскрыть </w:t>
      </w:r>
      <w:r>
        <w:rPr>
          <w:noProof/>
        </w:rPr>
        <w:drawing>
          <wp:inline distT="0" distB="0" distL="0" distR="0" wp14:anchorId="5C1E4B3F" wp14:editId="34E4D36A">
            <wp:extent cx="200000" cy="200000"/>
            <wp:effectExtent l="0" t="0" r="4445" b="4445"/>
            <wp:docPr id="18158210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821093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1D4BB2AF" w14:textId="77777777" w:rsidR="00B0525A" w:rsidRDefault="00B0525A" w:rsidP="00B0525A">
      <w:pPr>
        <w:pStyle w:val="a6"/>
        <w:rPr>
          <w:lang w:val="ru-RU"/>
        </w:rPr>
      </w:pPr>
    </w:p>
    <w:p w14:paraId="6782D317" w14:textId="4AB86507" w:rsidR="00731A72" w:rsidRPr="005A12A7" w:rsidRDefault="00731A72" w:rsidP="00C6514B">
      <w:pPr>
        <w:pStyle w:val="a6"/>
        <w:rPr>
          <w:lang w:val="ru-RU"/>
        </w:rPr>
      </w:pPr>
      <w:r w:rsidRPr="005A12A7">
        <w:rPr>
          <w:lang w:val="ru-RU"/>
        </w:rPr>
        <w:t xml:space="preserve">Откроется форма создания обращения (см. рис. </w:t>
      </w:r>
      <w:r w:rsidR="00510C27" w:rsidRPr="005A12A7">
        <w:rPr>
          <w:lang w:val="ru-RU"/>
        </w:rPr>
        <w:fldChar w:fldCharType="begin"/>
      </w:r>
      <w:r w:rsidR="00510C27" w:rsidRPr="005A12A7">
        <w:rPr>
          <w:lang w:val="ru-RU"/>
        </w:rPr>
        <w:instrText xml:space="preserve"> REF _Ref148089576 \h </w:instrText>
      </w:r>
      <w:r w:rsidR="005A12A7">
        <w:rPr>
          <w:lang w:val="ru-RU"/>
        </w:rPr>
        <w:instrText xml:space="preserve"> \* MERGEFORMAT </w:instrText>
      </w:r>
      <w:r w:rsidR="00510C27" w:rsidRPr="005A12A7">
        <w:rPr>
          <w:lang w:val="ru-RU"/>
        </w:rPr>
      </w:r>
      <w:r w:rsidR="00510C27" w:rsidRPr="005A12A7">
        <w:rPr>
          <w:lang w:val="ru-RU"/>
        </w:rPr>
        <w:fldChar w:fldCharType="separate"/>
      </w:r>
      <w:r w:rsidR="00552CC9">
        <w:rPr>
          <w:noProof/>
        </w:rPr>
        <w:t>50</w:t>
      </w:r>
      <w:r w:rsidR="00510C27"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7C6FCAF0" w14:textId="06D880D5" w:rsidR="00731A72" w:rsidRPr="005A12A7" w:rsidRDefault="00DA5DE7" w:rsidP="002D407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AD32094" wp14:editId="0034FEE5">
            <wp:extent cx="5421526" cy="3078968"/>
            <wp:effectExtent l="0" t="0" r="0" b="0"/>
            <wp:docPr id="4556953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695310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433375" cy="308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9BD06" w14:textId="6B003EE4" w:rsidR="00731A72" w:rsidRPr="005A12A7" w:rsidRDefault="00000000" w:rsidP="00731A72">
      <w:pPr>
        <w:pStyle w:val="a4"/>
        <w:rPr>
          <w:lang w:val="ru-RU"/>
        </w:rPr>
      </w:pPr>
      <w:fldSimple w:instr=" SEQ Рисунок \* ARABIC ">
        <w:bookmarkStart w:id="87" w:name="_Ref148089576"/>
        <w:r w:rsidR="00552CC9">
          <w:rPr>
            <w:noProof/>
          </w:rPr>
          <w:t>50</w:t>
        </w:r>
        <w:bookmarkEnd w:id="87"/>
      </w:fldSimple>
      <w:r w:rsidR="00731A72" w:rsidRPr="005A12A7">
        <w:rPr>
          <w:lang w:val="ru-RU"/>
        </w:rPr>
        <w:t xml:space="preserve"> – Создание обращения</w:t>
      </w:r>
    </w:p>
    <w:p w14:paraId="11D66384" w14:textId="6AE5FB8D" w:rsidR="00B3337C" w:rsidRPr="005A12A7" w:rsidRDefault="000E6604" w:rsidP="00510C27">
      <w:pPr>
        <w:pStyle w:val="a6"/>
        <w:rPr>
          <w:lang w:val="ru-RU"/>
        </w:rPr>
      </w:pPr>
      <w:r w:rsidRPr="005A12A7">
        <w:rPr>
          <w:lang w:val="ru-RU"/>
        </w:rPr>
        <w:t xml:space="preserve">Описание формы обращения см. в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_Ref148430301 \r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 xml:space="preserve">. </w:t>
      </w:r>
      <w:r w:rsidR="00B3337C" w:rsidRPr="005A12A7">
        <w:rPr>
          <w:lang w:val="ru-RU"/>
        </w:rPr>
        <w:t>Для создания заявления необходимо выполнить следующие действия:</w:t>
      </w:r>
    </w:p>
    <w:p w14:paraId="195D264F" w14:textId="1037B6E1" w:rsidR="00510C27" w:rsidRPr="005A12A7" w:rsidRDefault="00510C27">
      <w:pPr>
        <w:pStyle w:val="10"/>
        <w:numPr>
          <w:ilvl w:val="0"/>
          <w:numId w:val="23"/>
        </w:numPr>
      </w:pPr>
      <w:r w:rsidRPr="005A12A7">
        <w:lastRenderedPageBreak/>
        <w:t xml:space="preserve">В блоке </w:t>
      </w:r>
      <w:r w:rsidRPr="005A12A7">
        <w:rPr>
          <w:b/>
          <w:bCs/>
        </w:rPr>
        <w:t>Заявления</w:t>
      </w:r>
      <w:r w:rsidRPr="005A12A7">
        <w:t xml:space="preserve"> нажать кнопку </w:t>
      </w:r>
      <w:r w:rsidRPr="005A12A7">
        <w:rPr>
          <w:b/>
          <w:bCs/>
        </w:rPr>
        <w:t>Создать</w:t>
      </w:r>
      <w:r w:rsidRPr="005A12A7">
        <w:t xml:space="preserve">. Откроется форма создания заявления (см. рис. </w:t>
      </w:r>
      <w:r w:rsidRPr="005A12A7">
        <w:fldChar w:fldCharType="begin"/>
      </w:r>
      <w:r w:rsidRPr="005A12A7">
        <w:instrText xml:space="preserve"> REF _Ref148089839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51</w:t>
      </w:r>
      <w:r w:rsidRPr="005A12A7">
        <w:fldChar w:fldCharType="end"/>
      </w:r>
      <w:r w:rsidRPr="005A12A7">
        <w:t>).</w:t>
      </w:r>
    </w:p>
    <w:p w14:paraId="48FA590A" w14:textId="42711FA0" w:rsidR="00510C27" w:rsidRPr="005A12A7" w:rsidRDefault="00662964" w:rsidP="00510C27">
      <w:pPr>
        <w:pStyle w:val="affd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71F3A83" wp14:editId="511706B0">
            <wp:extent cx="4875841" cy="4063116"/>
            <wp:effectExtent l="0" t="0" r="0" b="0"/>
            <wp:docPr id="43835545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830" cy="40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1A1DC" w14:textId="7AA271DB" w:rsidR="00510C27" w:rsidRPr="005A12A7" w:rsidRDefault="00000000" w:rsidP="00510C27">
      <w:pPr>
        <w:pStyle w:val="a4"/>
        <w:rPr>
          <w:lang w:val="ru-RU"/>
        </w:rPr>
      </w:pPr>
      <w:fldSimple w:instr=" SEQ Рисунок \* ARABIC ">
        <w:bookmarkStart w:id="88" w:name="_Ref148089839"/>
        <w:r w:rsidR="00552CC9">
          <w:rPr>
            <w:noProof/>
          </w:rPr>
          <w:t>51</w:t>
        </w:r>
        <w:bookmarkEnd w:id="88"/>
      </w:fldSimple>
      <w:r w:rsidR="00510C27" w:rsidRPr="005A12A7">
        <w:rPr>
          <w:lang w:val="ru-RU"/>
        </w:rPr>
        <w:t xml:space="preserve"> – Создание заявления</w:t>
      </w:r>
    </w:p>
    <w:p w14:paraId="72449594" w14:textId="5C6E21CE" w:rsidR="00C6514B" w:rsidRPr="005A12A7" w:rsidRDefault="00DA5DE7" w:rsidP="006A4C04">
      <w:pPr>
        <w:pStyle w:val="10"/>
      </w:pPr>
      <w:r>
        <w:t>В блоке</w:t>
      </w:r>
      <w:r w:rsidR="00E06107" w:rsidRPr="005A12A7">
        <w:t xml:space="preserve"> </w:t>
      </w:r>
      <w:r w:rsidR="00E06107" w:rsidRPr="005A12A7">
        <w:rPr>
          <w:b/>
          <w:bCs/>
        </w:rPr>
        <w:t>Объекты</w:t>
      </w:r>
      <w:r w:rsidRPr="00DA5DE7">
        <w:t xml:space="preserve"> нажать кнопку </w:t>
      </w:r>
      <w:r>
        <w:rPr>
          <w:b/>
          <w:bCs/>
        </w:rPr>
        <w:t>Добавить</w:t>
      </w:r>
      <w:r w:rsidR="00B665A4" w:rsidRPr="005A12A7">
        <w:t>.</w:t>
      </w:r>
      <w:r w:rsidR="00E06107" w:rsidRPr="005A12A7">
        <w:t xml:space="preserve"> </w:t>
      </w:r>
      <w:r w:rsidR="005C6DA8">
        <w:t>О</w:t>
      </w:r>
      <w:r w:rsidR="00B665A4" w:rsidRPr="005A12A7">
        <w:t>тобразится меню выбора вида объекта</w:t>
      </w:r>
      <w:r w:rsidR="005C6DA8">
        <w:t xml:space="preserve">. </w:t>
      </w:r>
      <w:r w:rsidR="005C6DA8" w:rsidRPr="005A12A7">
        <w:t>Выбрать вид объекта. Откроется форма создания объекта</w:t>
      </w:r>
      <w:r w:rsidR="005C6DA8">
        <w:t xml:space="preserve"> </w:t>
      </w:r>
      <w:r w:rsidR="00E06107" w:rsidRPr="005A12A7">
        <w:t>(см. рис.</w:t>
      </w:r>
      <w:r w:rsidR="00DD5647" w:rsidRPr="005A12A7">
        <w:t xml:space="preserve"> </w:t>
      </w:r>
      <w:r w:rsidR="00DD5647" w:rsidRPr="005A12A7">
        <w:fldChar w:fldCharType="begin"/>
      </w:r>
      <w:r w:rsidR="00DD5647" w:rsidRPr="005A12A7">
        <w:instrText xml:space="preserve"> REF _Ref148095249 \h </w:instrText>
      </w:r>
      <w:r w:rsidR="005A12A7">
        <w:instrText xml:space="preserve"> \* MERGEFORMAT </w:instrText>
      </w:r>
      <w:r w:rsidR="00DD5647" w:rsidRPr="005A12A7">
        <w:fldChar w:fldCharType="separate"/>
      </w:r>
      <w:r w:rsidR="00552CC9">
        <w:rPr>
          <w:noProof/>
        </w:rPr>
        <w:t>52</w:t>
      </w:r>
      <w:r w:rsidR="00DD5647" w:rsidRPr="005A12A7">
        <w:fldChar w:fldCharType="end"/>
      </w:r>
      <w:r w:rsidR="00E06107" w:rsidRPr="005A12A7">
        <w:t>).</w:t>
      </w:r>
    </w:p>
    <w:p w14:paraId="1D25CCC5" w14:textId="1DCF2F67" w:rsidR="00DD5647" w:rsidRPr="005A12A7" w:rsidRDefault="005C6DA8" w:rsidP="00DD5647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05A3C0A" wp14:editId="7DF85830">
            <wp:extent cx="4936001" cy="2307940"/>
            <wp:effectExtent l="0" t="0" r="0" b="0"/>
            <wp:docPr id="20327502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75020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951785" cy="231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8C225" w14:textId="3405C6B5" w:rsidR="00E06107" w:rsidRDefault="00000000" w:rsidP="00DD5647">
      <w:pPr>
        <w:pStyle w:val="a4"/>
        <w:rPr>
          <w:lang w:val="ru-RU"/>
        </w:rPr>
      </w:pPr>
      <w:fldSimple w:instr=" SEQ Рисунок \* ARABIC ">
        <w:bookmarkStart w:id="89" w:name="_Ref148095249"/>
        <w:r w:rsidR="00552CC9">
          <w:rPr>
            <w:noProof/>
          </w:rPr>
          <w:t>52</w:t>
        </w:r>
        <w:bookmarkEnd w:id="89"/>
      </w:fldSimple>
      <w:r w:rsidR="00DD5647" w:rsidRPr="005A12A7">
        <w:rPr>
          <w:lang w:val="en-US"/>
        </w:rPr>
        <w:t xml:space="preserve"> – </w:t>
      </w:r>
      <w:r w:rsidR="00DD5647" w:rsidRPr="005A12A7">
        <w:rPr>
          <w:lang w:val="ru-RU"/>
        </w:rPr>
        <w:t>Объекты</w:t>
      </w:r>
    </w:p>
    <w:p w14:paraId="5A4FC48E" w14:textId="77777777" w:rsidR="006413B5" w:rsidRPr="006413B5" w:rsidRDefault="006413B5" w:rsidP="006413B5">
      <w:pPr>
        <w:pStyle w:val="a6"/>
        <w:rPr>
          <w:lang w:val="ru-RU"/>
        </w:rPr>
      </w:pPr>
    </w:p>
    <w:p w14:paraId="26CEF737" w14:textId="3DEAFD2B" w:rsidR="005C6DA8" w:rsidRDefault="005C6DA8" w:rsidP="00880389">
      <w:pPr>
        <w:pStyle w:val="a6"/>
        <w:rPr>
          <w:lang w:val="ru-RU"/>
        </w:rPr>
      </w:pPr>
      <w:r>
        <w:rPr>
          <w:lang w:val="ru-RU"/>
        </w:rPr>
        <w:t xml:space="preserve">Примечание – Объект </w:t>
      </w:r>
      <w:r w:rsidR="000D6DEB">
        <w:rPr>
          <w:lang w:val="ru-RU"/>
        </w:rPr>
        <w:t>можно добавить,</w:t>
      </w:r>
      <w:r>
        <w:rPr>
          <w:lang w:val="ru-RU"/>
        </w:rPr>
        <w:t xml:space="preserve"> указав значение в поле </w:t>
      </w:r>
      <w:r w:rsidRPr="005C6DA8">
        <w:rPr>
          <w:b/>
          <w:bCs/>
          <w:lang w:val="ru-RU"/>
        </w:rPr>
        <w:t>Поиск объекта</w:t>
      </w:r>
      <w:r w:rsidR="005E0879">
        <w:rPr>
          <w:b/>
          <w:bCs/>
          <w:lang w:val="ru-RU"/>
        </w:rPr>
        <w:t xml:space="preserve"> </w:t>
      </w:r>
      <w:r w:rsidR="005E0879" w:rsidRPr="005A12A7">
        <w:rPr>
          <w:lang w:val="ru-RU"/>
        </w:rPr>
        <w:t>(описание формы создания объекта см. в</w:t>
      </w:r>
      <w:r w:rsidR="00662964" w:rsidRPr="00CE771E">
        <w:rPr>
          <w:lang w:val="ru-RU"/>
        </w:rPr>
        <w:t xml:space="preserve"> </w:t>
      </w:r>
      <w:r w:rsidR="00662964">
        <w:rPr>
          <w:lang w:val="en-US"/>
        </w:rPr>
        <w:fldChar w:fldCharType="begin"/>
      </w:r>
      <w:r w:rsidR="00662964" w:rsidRPr="00CE771E">
        <w:rPr>
          <w:lang w:val="ru-RU"/>
        </w:rPr>
        <w:instrText xml:space="preserve"> </w:instrText>
      </w:r>
      <w:r w:rsidR="00662964">
        <w:rPr>
          <w:lang w:val="en-US"/>
        </w:rPr>
        <w:instrText>REF</w:instrText>
      </w:r>
      <w:r w:rsidR="00662964" w:rsidRPr="00CE771E">
        <w:rPr>
          <w:lang w:val="ru-RU"/>
        </w:rPr>
        <w:instrText xml:space="preserve"> _</w:instrText>
      </w:r>
      <w:r w:rsidR="00662964">
        <w:rPr>
          <w:lang w:val="en-US"/>
        </w:rPr>
        <w:instrText>Ref</w:instrText>
      </w:r>
      <w:r w:rsidR="00662964" w:rsidRPr="00CE771E">
        <w:rPr>
          <w:lang w:val="ru-RU"/>
        </w:rPr>
        <w:instrText>168583219 \</w:instrText>
      </w:r>
      <w:r w:rsidR="00662964">
        <w:rPr>
          <w:lang w:val="en-US"/>
        </w:rPr>
        <w:instrText>r</w:instrText>
      </w:r>
      <w:r w:rsidR="00662964" w:rsidRPr="00CE771E">
        <w:rPr>
          <w:lang w:val="ru-RU"/>
        </w:rPr>
        <w:instrText xml:space="preserve"> \</w:instrText>
      </w:r>
      <w:r w:rsidR="00662964">
        <w:rPr>
          <w:lang w:val="en-US"/>
        </w:rPr>
        <w:instrText>h</w:instrText>
      </w:r>
      <w:r w:rsidR="00662964" w:rsidRPr="00CE771E">
        <w:rPr>
          <w:lang w:val="ru-RU"/>
        </w:rPr>
        <w:instrText xml:space="preserve"> </w:instrText>
      </w:r>
      <w:r w:rsidR="00662964">
        <w:rPr>
          <w:lang w:val="en-US"/>
        </w:rPr>
      </w:r>
      <w:r w:rsidR="00662964">
        <w:rPr>
          <w:lang w:val="en-US"/>
        </w:rPr>
        <w:fldChar w:fldCharType="separate"/>
      </w:r>
      <w:r w:rsidR="00552CC9" w:rsidRPr="00793F6B">
        <w:rPr>
          <w:lang w:val="ru-RU"/>
        </w:rPr>
        <w:t>1.6.2.2</w:t>
      </w:r>
      <w:r w:rsidR="00662964">
        <w:rPr>
          <w:lang w:val="en-US"/>
        </w:rPr>
        <w:fldChar w:fldCharType="end"/>
      </w:r>
      <w:r w:rsidR="005E0879" w:rsidRPr="005A12A7">
        <w:rPr>
          <w:lang w:val="ru-RU"/>
        </w:rPr>
        <w:t>)</w:t>
      </w:r>
      <w:r w:rsidRPr="005C6DA8">
        <w:rPr>
          <w:lang w:val="ru-RU"/>
        </w:rPr>
        <w:t>.</w:t>
      </w:r>
    </w:p>
    <w:p w14:paraId="64F780DF" w14:textId="77777777" w:rsidR="00FF0903" w:rsidRDefault="00FF0903" w:rsidP="00880389">
      <w:pPr>
        <w:pStyle w:val="a6"/>
        <w:rPr>
          <w:lang w:val="ru-RU"/>
        </w:rPr>
      </w:pPr>
    </w:p>
    <w:p w14:paraId="20CB34B8" w14:textId="722F93DB" w:rsidR="00880389" w:rsidRPr="005A12A7" w:rsidRDefault="00B3337C" w:rsidP="00880389">
      <w:pPr>
        <w:pStyle w:val="a6"/>
        <w:rPr>
          <w:lang w:val="ru-RU"/>
        </w:rPr>
      </w:pPr>
      <w:r w:rsidRPr="005A12A7">
        <w:rPr>
          <w:lang w:val="ru-RU"/>
        </w:rPr>
        <w:t xml:space="preserve">Заполнить </w:t>
      </w:r>
      <w:r w:rsidR="005E0879">
        <w:rPr>
          <w:lang w:val="ru-RU"/>
        </w:rPr>
        <w:t>поля формы</w:t>
      </w:r>
      <w:r w:rsidRPr="005A12A7">
        <w:rPr>
          <w:lang w:val="ru-RU"/>
        </w:rPr>
        <w:t xml:space="preserve"> </w:t>
      </w:r>
      <w:r w:rsidR="005E0879" w:rsidRPr="005E0879">
        <w:rPr>
          <w:b/>
          <w:bCs/>
          <w:lang w:val="ru-RU"/>
        </w:rPr>
        <w:t>О</w:t>
      </w:r>
      <w:r w:rsidRPr="005E0879">
        <w:rPr>
          <w:b/>
          <w:bCs/>
          <w:lang w:val="ru-RU"/>
        </w:rPr>
        <w:t>бъект</w:t>
      </w:r>
      <w:r w:rsidR="005E0879" w:rsidRPr="005E0879">
        <w:rPr>
          <w:b/>
          <w:bCs/>
          <w:lang w:val="ru-RU"/>
        </w:rPr>
        <w:t>ы</w:t>
      </w:r>
      <w:r w:rsidR="00880389" w:rsidRPr="005A12A7">
        <w:rPr>
          <w:lang w:val="ru-RU"/>
        </w:rPr>
        <w:t>.</w:t>
      </w:r>
      <w:r w:rsidRPr="005A12A7">
        <w:rPr>
          <w:lang w:val="ru-RU"/>
        </w:rPr>
        <w:t xml:space="preserve"> Нажать кнопку </w:t>
      </w:r>
      <w:r w:rsidRPr="005A12A7">
        <w:rPr>
          <w:b/>
          <w:bCs/>
          <w:lang w:val="ru-RU"/>
        </w:rPr>
        <w:t xml:space="preserve">Сохранить </w:t>
      </w:r>
      <w:r w:rsidRPr="005A12A7">
        <w:rPr>
          <w:lang w:val="ru-RU"/>
        </w:rPr>
        <w:t xml:space="preserve">(см. рис. </w:t>
      </w:r>
      <w:r w:rsidR="00526501" w:rsidRPr="005A12A7">
        <w:rPr>
          <w:lang w:val="ru-RU"/>
        </w:rPr>
        <w:fldChar w:fldCharType="begin"/>
      </w:r>
      <w:r w:rsidR="00526501" w:rsidRPr="005A12A7">
        <w:rPr>
          <w:lang w:val="ru-RU"/>
        </w:rPr>
        <w:instrText xml:space="preserve"> REF _Ref148106702 \h </w:instrText>
      </w:r>
      <w:r w:rsidR="005A12A7">
        <w:rPr>
          <w:lang w:val="ru-RU"/>
        </w:rPr>
        <w:instrText xml:space="preserve"> \* MERGEFORMAT </w:instrText>
      </w:r>
      <w:r w:rsidR="00526501" w:rsidRPr="005A12A7">
        <w:rPr>
          <w:lang w:val="ru-RU"/>
        </w:rPr>
      </w:r>
      <w:r w:rsidR="00526501" w:rsidRPr="005A12A7">
        <w:rPr>
          <w:lang w:val="ru-RU"/>
        </w:rPr>
        <w:fldChar w:fldCharType="separate"/>
      </w:r>
      <w:r w:rsidR="00552CC9">
        <w:rPr>
          <w:noProof/>
        </w:rPr>
        <w:t>53</w:t>
      </w:r>
      <w:r w:rsidR="00526501"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6F6E4BEA" w14:textId="4AA5F1C9" w:rsidR="00526501" w:rsidRPr="005A12A7" w:rsidRDefault="003C7DE8" w:rsidP="00B02CB4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B39881B" wp14:editId="294285FE">
            <wp:extent cx="5378516" cy="1870788"/>
            <wp:effectExtent l="0" t="0" r="0" b="0"/>
            <wp:docPr id="790019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019747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395396" cy="187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29414" w14:textId="0F323CEA" w:rsidR="002A49CA" w:rsidRPr="005A12A7" w:rsidRDefault="00000000" w:rsidP="00526501">
      <w:pPr>
        <w:pStyle w:val="a4"/>
      </w:pPr>
      <w:fldSimple w:instr=" SEQ Рисунок \* ARABIC ">
        <w:bookmarkStart w:id="90" w:name="_Ref148106702"/>
        <w:r w:rsidR="00552CC9">
          <w:rPr>
            <w:noProof/>
          </w:rPr>
          <w:t>53</w:t>
        </w:r>
        <w:bookmarkEnd w:id="90"/>
      </w:fldSimple>
      <w:r w:rsidR="00526501" w:rsidRPr="005A12A7">
        <w:rPr>
          <w:lang w:val="ru-RU"/>
        </w:rPr>
        <w:t xml:space="preserve"> – Объект добавлен</w:t>
      </w:r>
    </w:p>
    <w:p w14:paraId="3F8F36B3" w14:textId="52633152" w:rsidR="00880389" w:rsidRPr="005A12A7" w:rsidRDefault="003C7DE8" w:rsidP="006A4C04">
      <w:pPr>
        <w:pStyle w:val="10"/>
      </w:pPr>
      <w:r>
        <w:t>В блоке</w:t>
      </w:r>
      <w:r w:rsidR="00880389" w:rsidRPr="005A12A7">
        <w:t xml:space="preserve"> </w:t>
      </w:r>
      <w:r w:rsidR="00880389" w:rsidRPr="005A12A7">
        <w:rPr>
          <w:b/>
          <w:bCs/>
        </w:rPr>
        <w:t>Заявители</w:t>
      </w:r>
      <w:r w:rsidR="00880389" w:rsidRPr="005A12A7">
        <w:t xml:space="preserve"> </w:t>
      </w:r>
      <w:r>
        <w:t xml:space="preserve">нажать кнопку </w:t>
      </w:r>
      <w:r w:rsidRPr="003C7DE8">
        <w:rPr>
          <w:b/>
          <w:bCs/>
        </w:rPr>
        <w:t>Добавить</w:t>
      </w:r>
      <w:r>
        <w:t>. О</w:t>
      </w:r>
      <w:r w:rsidRPr="005A12A7">
        <w:t xml:space="preserve">тобразится меню выбора вида </w:t>
      </w:r>
      <w:r>
        <w:t xml:space="preserve">субъекта. </w:t>
      </w:r>
      <w:r w:rsidRPr="005A12A7">
        <w:t xml:space="preserve">Выбрать вид </w:t>
      </w:r>
      <w:r>
        <w:t>субъекта</w:t>
      </w:r>
      <w:r w:rsidRPr="005A12A7">
        <w:t xml:space="preserve">. Откроется форма создания </w:t>
      </w:r>
      <w:r>
        <w:t xml:space="preserve">субъекта </w:t>
      </w:r>
      <w:r w:rsidRPr="005A12A7">
        <w:t xml:space="preserve">(см. рис. </w:t>
      </w:r>
      <w:r w:rsidR="00E01616" w:rsidRPr="005A12A7">
        <w:fldChar w:fldCharType="begin"/>
      </w:r>
      <w:r w:rsidR="00E01616" w:rsidRPr="005A12A7">
        <w:instrText xml:space="preserve"> REF _Ref148097203 \h </w:instrText>
      </w:r>
      <w:r w:rsidR="005A12A7">
        <w:instrText xml:space="preserve"> \* MERGEFORMAT </w:instrText>
      </w:r>
      <w:r w:rsidR="00E01616" w:rsidRPr="005A12A7">
        <w:fldChar w:fldCharType="separate"/>
      </w:r>
      <w:r w:rsidR="00552CC9">
        <w:rPr>
          <w:noProof/>
        </w:rPr>
        <w:t>54</w:t>
      </w:r>
      <w:r w:rsidR="00E01616" w:rsidRPr="005A12A7">
        <w:fldChar w:fldCharType="end"/>
      </w:r>
      <w:r w:rsidR="00880389" w:rsidRPr="005A12A7">
        <w:t xml:space="preserve">). </w:t>
      </w:r>
    </w:p>
    <w:p w14:paraId="7D0B2A41" w14:textId="25F81340" w:rsidR="00E01616" w:rsidRPr="005A12A7" w:rsidRDefault="003C7DE8" w:rsidP="00E01616">
      <w:pPr>
        <w:pStyle w:val="affd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03B287C" wp14:editId="0F3721C4">
            <wp:extent cx="5331666" cy="4063117"/>
            <wp:effectExtent l="0" t="0" r="0" b="0"/>
            <wp:docPr id="6231471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407" cy="407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26853" w14:textId="6B7F8153" w:rsidR="00880389" w:rsidRPr="005A12A7" w:rsidRDefault="00000000" w:rsidP="00E01616">
      <w:pPr>
        <w:pStyle w:val="a4"/>
        <w:rPr>
          <w:lang w:val="ru-RU"/>
        </w:rPr>
      </w:pPr>
      <w:fldSimple w:instr=" SEQ Рисунок \* ARABIC ">
        <w:bookmarkStart w:id="91" w:name="_Ref148097203"/>
        <w:r w:rsidR="00552CC9">
          <w:rPr>
            <w:noProof/>
          </w:rPr>
          <w:t>54</w:t>
        </w:r>
        <w:bookmarkEnd w:id="91"/>
      </w:fldSimple>
      <w:r w:rsidR="00AB1A40" w:rsidRPr="005A12A7">
        <w:rPr>
          <w:lang w:val="ru-RU"/>
        </w:rPr>
        <w:t xml:space="preserve"> – Заявители</w:t>
      </w:r>
    </w:p>
    <w:p w14:paraId="23F96B16" w14:textId="6B57FEA4" w:rsidR="00AB1A40" w:rsidRPr="005A12A7" w:rsidRDefault="009B17C6" w:rsidP="00AB1A40">
      <w:pPr>
        <w:pStyle w:val="a6"/>
        <w:rPr>
          <w:lang w:val="ru-RU"/>
        </w:rPr>
      </w:pPr>
      <w:r w:rsidRPr="005A12A7">
        <w:rPr>
          <w:lang w:val="ru-RU"/>
        </w:rPr>
        <w:t xml:space="preserve">Заполнить </w:t>
      </w:r>
      <w:r w:rsidR="00B03AC5">
        <w:rPr>
          <w:lang w:val="ru-RU"/>
        </w:rPr>
        <w:t>поля формы</w:t>
      </w:r>
      <w:r w:rsidRPr="005A12A7">
        <w:rPr>
          <w:lang w:val="ru-RU"/>
        </w:rPr>
        <w:t xml:space="preserve"> или найти </w:t>
      </w:r>
      <w:r w:rsidR="00CE771E">
        <w:rPr>
          <w:lang w:val="ru-RU"/>
        </w:rPr>
        <w:t>заявителя</w:t>
      </w:r>
      <w:r w:rsidRPr="005A12A7">
        <w:rPr>
          <w:lang w:val="ru-RU"/>
        </w:rPr>
        <w:t xml:space="preserve"> </w:t>
      </w:r>
      <w:r w:rsidR="00CE771E">
        <w:rPr>
          <w:lang w:val="ru-RU"/>
        </w:rPr>
        <w:t>в</w:t>
      </w:r>
      <w:r w:rsidRPr="005A12A7">
        <w:rPr>
          <w:lang w:val="ru-RU"/>
        </w:rPr>
        <w:t xml:space="preserve"> пол</w:t>
      </w:r>
      <w:r w:rsidR="00CE771E">
        <w:rPr>
          <w:lang w:val="ru-RU"/>
        </w:rPr>
        <w:t>е</w:t>
      </w:r>
      <w:r w:rsidRPr="005A12A7">
        <w:rPr>
          <w:lang w:val="ru-RU"/>
        </w:rPr>
        <w:t xml:space="preserve"> </w:t>
      </w:r>
      <w:r w:rsidRPr="005A12A7">
        <w:rPr>
          <w:b/>
          <w:bCs/>
          <w:lang w:val="ru-RU"/>
        </w:rPr>
        <w:t>Поиск физического лица</w:t>
      </w:r>
      <w:r w:rsidRPr="005A12A7">
        <w:rPr>
          <w:lang w:val="ru-RU"/>
        </w:rPr>
        <w:t xml:space="preserve"> (описание формы создания субъекта см. в</w:t>
      </w:r>
      <w:r w:rsidR="00CE771E">
        <w:rPr>
          <w:lang w:val="ru-RU"/>
        </w:rPr>
        <w:t xml:space="preserve"> </w:t>
      </w:r>
      <w:r w:rsidR="00CE771E">
        <w:rPr>
          <w:lang w:val="ru-RU"/>
        </w:rPr>
        <w:fldChar w:fldCharType="begin"/>
      </w:r>
      <w:r w:rsidR="00CE771E">
        <w:rPr>
          <w:lang w:val="ru-RU"/>
        </w:rPr>
        <w:instrText xml:space="preserve"> REF _Ref168503920 \r \h </w:instrText>
      </w:r>
      <w:r w:rsidR="00CE771E">
        <w:rPr>
          <w:lang w:val="ru-RU"/>
        </w:rPr>
      </w:r>
      <w:r w:rsidR="00CE771E">
        <w:rPr>
          <w:lang w:val="ru-RU"/>
        </w:rPr>
        <w:fldChar w:fldCharType="separate"/>
      </w:r>
      <w:r w:rsidR="00552CC9">
        <w:rPr>
          <w:lang w:val="ru-RU"/>
        </w:rPr>
        <w:t>1.6.2.3</w:t>
      </w:r>
      <w:r w:rsidR="00CE771E">
        <w:rPr>
          <w:lang w:val="ru-RU"/>
        </w:rPr>
        <w:fldChar w:fldCharType="end"/>
      </w:r>
      <w:r w:rsidRPr="005A12A7">
        <w:rPr>
          <w:lang w:val="ru-RU"/>
        </w:rPr>
        <w:t xml:space="preserve">). </w:t>
      </w:r>
      <w:r w:rsidR="00A4070A">
        <w:rPr>
          <w:lang w:val="ru-RU"/>
        </w:rPr>
        <w:t xml:space="preserve">Заполнить поле </w:t>
      </w:r>
      <w:r w:rsidR="00A4070A" w:rsidRPr="00A4070A">
        <w:rPr>
          <w:b/>
          <w:bCs/>
          <w:lang w:val="ru-RU"/>
        </w:rPr>
        <w:t>Категория заявителя</w:t>
      </w:r>
      <w:r w:rsidR="00A4070A">
        <w:rPr>
          <w:lang w:val="ru-RU"/>
        </w:rPr>
        <w:t xml:space="preserve">. </w:t>
      </w:r>
      <w:r w:rsidRPr="005A12A7">
        <w:rPr>
          <w:lang w:val="ru-RU"/>
        </w:rPr>
        <w:t xml:space="preserve">Нажать кнопку </w:t>
      </w:r>
      <w:r w:rsidRPr="005A12A7">
        <w:rPr>
          <w:b/>
          <w:bCs/>
          <w:lang w:val="ru-RU"/>
        </w:rPr>
        <w:t xml:space="preserve">Сохранить </w:t>
      </w:r>
      <w:r w:rsidRPr="005A12A7">
        <w:rPr>
          <w:lang w:val="ru-RU"/>
        </w:rPr>
        <w:t xml:space="preserve">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_Ref148109830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55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31FD4E80" w14:textId="45B5B9B5" w:rsidR="009B17C6" w:rsidRPr="005A12A7" w:rsidRDefault="00245D0E" w:rsidP="009B17C6">
      <w:pPr>
        <w:pStyle w:val="affd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745F911B" wp14:editId="642C3697">
            <wp:extent cx="5066140" cy="3880236"/>
            <wp:effectExtent l="0" t="0" r="0" b="0"/>
            <wp:docPr id="19856038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650" cy="389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22D39" w14:textId="5EFDF58A" w:rsidR="009B17C6" w:rsidRDefault="00000000" w:rsidP="009B17C6">
      <w:pPr>
        <w:pStyle w:val="a4"/>
        <w:rPr>
          <w:lang w:val="ru-RU"/>
        </w:rPr>
      </w:pPr>
      <w:fldSimple w:instr=" SEQ Рисунок \* ARABIC ">
        <w:bookmarkStart w:id="92" w:name="_Ref148109830"/>
        <w:r w:rsidR="00552CC9">
          <w:rPr>
            <w:noProof/>
          </w:rPr>
          <w:t>55</w:t>
        </w:r>
        <w:bookmarkEnd w:id="92"/>
      </w:fldSimple>
      <w:r w:rsidR="009B17C6" w:rsidRPr="005A12A7">
        <w:rPr>
          <w:lang w:val="ru-RU"/>
        </w:rPr>
        <w:t xml:space="preserve"> – Субъект добавлен</w:t>
      </w:r>
    </w:p>
    <w:p w14:paraId="4DD657C8" w14:textId="51AD27BA" w:rsidR="00D90BA0" w:rsidRDefault="00D90BA0" w:rsidP="00D90BA0">
      <w:pPr>
        <w:pStyle w:val="10"/>
      </w:pPr>
      <w:r>
        <w:t xml:space="preserve">Нажать кнопку </w:t>
      </w:r>
      <w:r w:rsidRPr="00D90BA0">
        <w:rPr>
          <w:b/>
          <w:bCs/>
        </w:rPr>
        <w:t>Добавить представителя</w:t>
      </w:r>
      <w:r>
        <w:t xml:space="preserve">. </w:t>
      </w:r>
      <w:r w:rsidRPr="005A12A7">
        <w:t xml:space="preserve">Отобразится меню выбора вида субъекта. Выбрать вид субъекта. Откроется форма создания субъекта. Заполнить форму создания субъекта или найти субъект при помощи поля </w:t>
      </w:r>
      <w:r w:rsidRPr="005A12A7">
        <w:rPr>
          <w:b/>
          <w:bCs/>
        </w:rPr>
        <w:t xml:space="preserve">Поиск </w:t>
      </w:r>
      <w:r w:rsidRPr="005A12A7">
        <w:t>(описание формы создания субъекта см. в</w:t>
      </w:r>
      <w:r w:rsidR="00CE771E">
        <w:t xml:space="preserve"> </w:t>
      </w:r>
      <w:r w:rsidR="00CE771E">
        <w:fldChar w:fldCharType="begin"/>
      </w:r>
      <w:r w:rsidR="00CE771E">
        <w:instrText xml:space="preserve"> REF _Ref168503920 \r \h </w:instrText>
      </w:r>
      <w:r w:rsidR="00CE771E">
        <w:fldChar w:fldCharType="separate"/>
      </w:r>
      <w:r w:rsidR="00552CC9">
        <w:t>1.6.2.3</w:t>
      </w:r>
      <w:r w:rsidR="00CE771E">
        <w:fldChar w:fldCharType="end"/>
      </w:r>
      <w:r w:rsidRPr="005A12A7">
        <w:t>).</w:t>
      </w:r>
    </w:p>
    <w:p w14:paraId="2B8EC7CF" w14:textId="60A3E461" w:rsidR="00D90BA0" w:rsidRDefault="00D90BA0" w:rsidP="000D612F">
      <w:pPr>
        <w:pStyle w:val="a6"/>
      </w:pPr>
      <w:r>
        <w:t xml:space="preserve">В блоке </w:t>
      </w:r>
      <w:r w:rsidRPr="00D90BA0">
        <w:rPr>
          <w:b/>
          <w:bCs/>
        </w:rPr>
        <w:t>Документ пред</w:t>
      </w:r>
      <w:r w:rsidR="009727B6">
        <w:rPr>
          <w:b/>
          <w:bCs/>
        </w:rPr>
        <w:t>с</w:t>
      </w:r>
      <w:r w:rsidRPr="00D90BA0">
        <w:rPr>
          <w:b/>
          <w:bCs/>
        </w:rPr>
        <w:t>тавителя</w:t>
      </w:r>
      <w:r>
        <w:t xml:space="preserve"> </w:t>
      </w:r>
      <w:r w:rsidR="00BA1EF6">
        <w:t>заполнить описание</w:t>
      </w:r>
      <w:r w:rsidR="00A66276" w:rsidRPr="00A66276">
        <w:rPr>
          <w:lang w:val="ru-RU"/>
        </w:rPr>
        <w:t xml:space="preserve"> </w:t>
      </w:r>
      <w:r w:rsidR="00A66276">
        <w:t>и реквизиты о нотариальном заверении документа.</w:t>
      </w:r>
      <w:r w:rsidR="00BA1EF6">
        <w:t xml:space="preserve"> Добавить файл документа и подписать файл ЭП. </w:t>
      </w:r>
      <w:r w:rsidR="000D612F" w:rsidRPr="003421F0">
        <w:t>Нажать</w:t>
      </w:r>
      <w:r w:rsidR="000D612F">
        <w:rPr>
          <w:lang w:val="ru-RU"/>
        </w:rPr>
        <w:t xml:space="preserve"> кнопку </w:t>
      </w:r>
      <w:r w:rsidR="000D612F" w:rsidRPr="003421F0">
        <w:rPr>
          <w:b/>
          <w:bCs/>
          <w:lang w:val="ru-RU"/>
        </w:rPr>
        <w:t>Сохранить</w:t>
      </w:r>
      <w:r w:rsidR="000D612F">
        <w:rPr>
          <w:lang w:val="ru-RU"/>
        </w:rPr>
        <w:t xml:space="preserve"> </w:t>
      </w:r>
      <w:r w:rsidR="00C04EA1">
        <w:t xml:space="preserve">(см. рис. </w:t>
      </w:r>
      <w:r w:rsidR="00C04EA1">
        <w:fldChar w:fldCharType="begin"/>
      </w:r>
      <w:r w:rsidR="00C04EA1">
        <w:instrText xml:space="preserve"> REF _Ref152247703 \h </w:instrText>
      </w:r>
      <w:r w:rsidR="00C04EA1">
        <w:fldChar w:fldCharType="separate"/>
      </w:r>
      <w:r w:rsidR="00552CC9">
        <w:rPr>
          <w:noProof/>
        </w:rPr>
        <w:t>56</w:t>
      </w:r>
      <w:r w:rsidR="00C04EA1">
        <w:fldChar w:fldCharType="end"/>
      </w:r>
      <w:r w:rsidR="00C04EA1">
        <w:t>)</w:t>
      </w:r>
      <w:r w:rsidR="00BA1EF6">
        <w:t>.</w:t>
      </w:r>
    </w:p>
    <w:p w14:paraId="6CD162A7" w14:textId="3158EF7F" w:rsidR="00C04EA1" w:rsidRDefault="00AD4A50" w:rsidP="00C04EA1">
      <w:pPr>
        <w:pStyle w:val="affd"/>
      </w:pPr>
      <w:r>
        <w:rPr>
          <w:noProof/>
        </w:rPr>
        <w:lastRenderedPageBreak/>
        <w:drawing>
          <wp:inline distT="0" distB="0" distL="0" distR="0" wp14:anchorId="3BE8A52B" wp14:editId="701CE964">
            <wp:extent cx="5014263" cy="2981918"/>
            <wp:effectExtent l="0" t="0" r="0" b="0"/>
            <wp:docPr id="3895293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2934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021033" cy="298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3F592" w14:textId="712CAAEF" w:rsidR="00C04EA1" w:rsidRDefault="00000000" w:rsidP="00C04EA1">
      <w:pPr>
        <w:pStyle w:val="a4"/>
        <w:rPr>
          <w:lang w:val="ru-RU"/>
        </w:rPr>
      </w:pPr>
      <w:fldSimple w:instr=" SEQ Рисунок \* ARABIC ">
        <w:bookmarkStart w:id="93" w:name="_Ref152247703"/>
        <w:r w:rsidR="00552CC9">
          <w:rPr>
            <w:noProof/>
          </w:rPr>
          <w:t>56</w:t>
        </w:r>
        <w:bookmarkEnd w:id="93"/>
      </w:fldSimple>
      <w:r w:rsidR="00C04EA1">
        <w:rPr>
          <w:lang w:val="ru-RU"/>
        </w:rPr>
        <w:t xml:space="preserve"> – Документ представителя</w:t>
      </w:r>
    </w:p>
    <w:p w14:paraId="0112EE68" w14:textId="77777777" w:rsidR="000D612F" w:rsidRPr="000D612F" w:rsidRDefault="000D612F" w:rsidP="000D612F">
      <w:pPr>
        <w:pStyle w:val="a6"/>
        <w:rPr>
          <w:lang w:val="ru-RU"/>
        </w:rPr>
      </w:pPr>
    </w:p>
    <w:p w14:paraId="65D12806" w14:textId="3EC41C9E" w:rsidR="00AB1A40" w:rsidRDefault="00B804EE" w:rsidP="006A4C04">
      <w:pPr>
        <w:pStyle w:val="10"/>
      </w:pPr>
      <w:r>
        <w:t>В блоке</w:t>
      </w:r>
      <w:r w:rsidR="00AB1A40" w:rsidRPr="005A12A7">
        <w:t xml:space="preserve"> </w:t>
      </w:r>
      <w:r w:rsidR="009B17C6" w:rsidRPr="005A12A7">
        <w:rPr>
          <w:b/>
          <w:bCs/>
        </w:rPr>
        <w:t>Документы</w:t>
      </w:r>
      <w:r w:rsidR="00E20C0E" w:rsidRPr="000D612F">
        <w:t xml:space="preserve"> </w:t>
      </w:r>
      <w:r w:rsidRPr="000D612F">
        <w:t xml:space="preserve">нажать кнопку </w:t>
      </w:r>
      <w:r>
        <w:rPr>
          <w:b/>
          <w:bCs/>
        </w:rPr>
        <w:t>Добавить</w:t>
      </w:r>
      <w:r w:rsidRPr="000D612F">
        <w:t>. Отобразится</w:t>
      </w:r>
      <w:r w:rsidRPr="005A12A7">
        <w:t xml:space="preserve"> меню выбора вида документа. Выбрать вид документа. Откроется форма создания документа. Заполнить форму создания документа или найти документ </w:t>
      </w:r>
      <w:r w:rsidR="00011F79">
        <w:t>в</w:t>
      </w:r>
      <w:r w:rsidRPr="005A12A7">
        <w:t xml:space="preserve"> пол</w:t>
      </w:r>
      <w:r w:rsidR="00011F79">
        <w:t>е</w:t>
      </w:r>
      <w:r w:rsidRPr="005A12A7">
        <w:t xml:space="preserve"> </w:t>
      </w:r>
      <w:r w:rsidRPr="005A12A7">
        <w:rPr>
          <w:b/>
          <w:bCs/>
        </w:rPr>
        <w:t>Поиск документа</w:t>
      </w:r>
      <w:r w:rsidRPr="005A12A7">
        <w:t xml:space="preserve"> (описание формы создания документа см. в </w:t>
      </w:r>
      <w:r w:rsidR="00011F79">
        <w:fldChar w:fldCharType="begin"/>
      </w:r>
      <w:r w:rsidR="00011F79">
        <w:instrText xml:space="preserve"> REF _Ref168568062 \r \h </w:instrText>
      </w:r>
      <w:r w:rsidR="00011F79">
        <w:fldChar w:fldCharType="separate"/>
      </w:r>
      <w:r w:rsidR="00552CC9">
        <w:t>1.6.2.4</w:t>
      </w:r>
      <w:r w:rsidR="00011F79">
        <w:fldChar w:fldCharType="end"/>
      </w:r>
      <w:r w:rsidRPr="005A12A7">
        <w:t>).</w:t>
      </w:r>
      <w:r>
        <w:t xml:space="preserve"> </w:t>
      </w:r>
      <w:r w:rsidRPr="005A12A7">
        <w:t xml:space="preserve">Нажать кнопку </w:t>
      </w:r>
      <w:r w:rsidRPr="0050185B">
        <w:rPr>
          <w:b/>
          <w:bCs/>
        </w:rPr>
        <w:t xml:space="preserve">Сохранить </w:t>
      </w:r>
      <w:r w:rsidR="00E20C0E" w:rsidRPr="005A12A7">
        <w:t>(см. рис.</w:t>
      </w:r>
      <w:r w:rsidR="000109FF">
        <w:t xml:space="preserve"> </w:t>
      </w:r>
      <w:r w:rsidR="000109FF">
        <w:fldChar w:fldCharType="begin"/>
      </w:r>
      <w:r w:rsidR="000109FF">
        <w:instrText xml:space="preserve"> REF _Ref148111598 \h </w:instrText>
      </w:r>
      <w:r w:rsidR="000109FF">
        <w:fldChar w:fldCharType="separate"/>
      </w:r>
      <w:r w:rsidR="00552CC9">
        <w:rPr>
          <w:noProof/>
        </w:rPr>
        <w:t>57</w:t>
      </w:r>
      <w:r w:rsidR="000109FF">
        <w:fldChar w:fldCharType="end"/>
      </w:r>
      <w:r w:rsidR="00E20C0E" w:rsidRPr="005A12A7">
        <w:t>).</w:t>
      </w:r>
    </w:p>
    <w:p w14:paraId="280665EA" w14:textId="052257C7" w:rsidR="000109FF" w:rsidRDefault="00FD0F81" w:rsidP="000109FF">
      <w:pPr>
        <w:pStyle w:val="affd"/>
      </w:pPr>
      <w:r>
        <w:rPr>
          <w:noProof/>
        </w:rPr>
        <w:drawing>
          <wp:inline distT="0" distB="0" distL="0" distR="0" wp14:anchorId="118E1F80" wp14:editId="353E4EBA">
            <wp:extent cx="5251628" cy="2479497"/>
            <wp:effectExtent l="0" t="0" r="0" b="0"/>
            <wp:docPr id="16918864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886486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8719" cy="248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CFBEA" w14:textId="56213A85" w:rsidR="0050185B" w:rsidRDefault="00000000" w:rsidP="000F406B">
      <w:pPr>
        <w:pStyle w:val="a4"/>
        <w:rPr>
          <w:lang w:val="ru-RU"/>
        </w:rPr>
      </w:pPr>
      <w:fldSimple w:instr=" SEQ Рисунок \* ARABIC ">
        <w:bookmarkStart w:id="94" w:name="_Ref148111598"/>
        <w:r w:rsidR="00552CC9">
          <w:rPr>
            <w:noProof/>
          </w:rPr>
          <w:t>57</w:t>
        </w:r>
        <w:bookmarkEnd w:id="94"/>
      </w:fldSimple>
      <w:r w:rsidR="000F406B" w:rsidRPr="005A12A7">
        <w:rPr>
          <w:lang w:val="ru-RU"/>
        </w:rPr>
        <w:t xml:space="preserve"> – Документ добавлен</w:t>
      </w:r>
    </w:p>
    <w:p w14:paraId="62110435" w14:textId="6E1F08EC" w:rsidR="00465501" w:rsidRDefault="00465501" w:rsidP="009A3C59">
      <w:pPr>
        <w:pStyle w:val="10"/>
      </w:pPr>
      <w:r>
        <w:t xml:space="preserve">Нажать кнопку </w:t>
      </w:r>
      <w:r w:rsidRPr="00465501">
        <w:rPr>
          <w:b/>
          <w:bCs/>
        </w:rPr>
        <w:t>Завершить</w:t>
      </w:r>
      <w:r>
        <w:t xml:space="preserve">. Возврат в форму </w:t>
      </w:r>
      <w:r w:rsidRPr="00465501">
        <w:rPr>
          <w:b/>
          <w:bCs/>
        </w:rPr>
        <w:t>Обращение</w:t>
      </w:r>
      <w:r>
        <w:t xml:space="preserve">. Блоки </w:t>
      </w:r>
      <w:r w:rsidR="005226C6" w:rsidRPr="00465501">
        <w:rPr>
          <w:b/>
          <w:bCs/>
        </w:rPr>
        <w:t>Заявления</w:t>
      </w:r>
      <w:r w:rsidRPr="00465501">
        <w:t xml:space="preserve">, </w:t>
      </w:r>
      <w:r w:rsidRPr="00465501">
        <w:rPr>
          <w:b/>
          <w:bCs/>
        </w:rPr>
        <w:t>Объекты</w:t>
      </w:r>
      <w:r w:rsidRPr="00465501">
        <w:t xml:space="preserve">, </w:t>
      </w:r>
      <w:r w:rsidRPr="00465501">
        <w:rPr>
          <w:b/>
          <w:bCs/>
        </w:rPr>
        <w:t>Физические лица</w:t>
      </w:r>
      <w:r w:rsidRPr="00465501">
        <w:t xml:space="preserve"> и</w:t>
      </w:r>
      <w:r w:rsidRPr="00465501">
        <w:rPr>
          <w:b/>
          <w:bCs/>
        </w:rPr>
        <w:t xml:space="preserve"> Документы</w:t>
      </w:r>
      <w:r w:rsidRPr="00465501">
        <w:t xml:space="preserve"> заполнены </w:t>
      </w:r>
      <w:r w:rsidR="005226C6" w:rsidRPr="005A12A7">
        <w:t xml:space="preserve">(см. рис. </w:t>
      </w:r>
      <w:r w:rsidR="006D267D" w:rsidRPr="005A12A7">
        <w:fldChar w:fldCharType="begin"/>
      </w:r>
      <w:r w:rsidR="006D267D" w:rsidRPr="005A12A7">
        <w:instrText xml:space="preserve"> REF _Ref148348467 \h </w:instrText>
      </w:r>
      <w:r w:rsidR="005A12A7">
        <w:instrText xml:space="preserve"> \* MERGEFORMAT </w:instrText>
      </w:r>
      <w:r w:rsidR="006D267D" w:rsidRPr="005A12A7">
        <w:fldChar w:fldCharType="separate"/>
      </w:r>
      <w:r w:rsidR="00552CC9">
        <w:rPr>
          <w:noProof/>
        </w:rPr>
        <w:t>58</w:t>
      </w:r>
      <w:r w:rsidR="006D267D" w:rsidRPr="005A12A7">
        <w:fldChar w:fldCharType="end"/>
      </w:r>
      <w:r w:rsidR="005226C6" w:rsidRPr="005A12A7">
        <w:t xml:space="preserve">). </w:t>
      </w:r>
    </w:p>
    <w:p w14:paraId="2D70870E" w14:textId="033CF55D" w:rsidR="005226C6" w:rsidRPr="00465501" w:rsidRDefault="00465501" w:rsidP="00465501">
      <w:pPr>
        <w:pStyle w:val="affd"/>
        <w:rPr>
          <w:rFonts w:ascii="Times New Roman" w:hAnsi="Times New Roman"/>
        </w:rPr>
      </w:pPr>
      <w:r w:rsidRPr="00465501">
        <w:rPr>
          <w:noProof/>
        </w:rPr>
        <w:lastRenderedPageBreak/>
        <w:drawing>
          <wp:inline distT="0" distB="0" distL="0" distR="0" wp14:anchorId="549D975F" wp14:editId="60B1E83B">
            <wp:extent cx="5196861" cy="2679589"/>
            <wp:effectExtent l="0" t="0" r="0" b="0"/>
            <wp:docPr id="4860572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057234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07819" cy="268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5320F" w14:textId="38AFF495" w:rsidR="005226C6" w:rsidRDefault="00000000" w:rsidP="005226C6">
      <w:pPr>
        <w:pStyle w:val="a4"/>
        <w:rPr>
          <w:lang w:val="ru-RU"/>
        </w:rPr>
      </w:pPr>
      <w:fldSimple w:instr=" SEQ Рисунок \* ARABIC ">
        <w:bookmarkStart w:id="95" w:name="_Ref148348467"/>
        <w:r w:rsidR="00552CC9">
          <w:rPr>
            <w:noProof/>
          </w:rPr>
          <w:t>58</w:t>
        </w:r>
        <w:bookmarkEnd w:id="95"/>
      </w:fldSimple>
      <w:r w:rsidR="005226C6" w:rsidRPr="005A12A7">
        <w:rPr>
          <w:lang w:val="ru-RU"/>
        </w:rPr>
        <w:t xml:space="preserve"> – </w:t>
      </w:r>
      <w:r w:rsidR="00465501">
        <w:rPr>
          <w:lang w:val="ru-RU"/>
        </w:rPr>
        <w:t>Заявление заполнено</w:t>
      </w:r>
    </w:p>
    <w:p w14:paraId="7CB51FF1" w14:textId="77777777" w:rsidR="00B30DD2" w:rsidRDefault="00B30DD2" w:rsidP="00B30DD2">
      <w:pPr>
        <w:pStyle w:val="a6"/>
        <w:rPr>
          <w:lang w:val="ru-RU"/>
        </w:rPr>
      </w:pPr>
    </w:p>
    <w:p w14:paraId="089B86F9" w14:textId="520442A3" w:rsidR="00B30DD2" w:rsidRDefault="00B30DD2" w:rsidP="00B30DD2">
      <w:pPr>
        <w:pStyle w:val="a6"/>
        <w:rPr>
          <w:lang w:val="ru-RU"/>
        </w:rPr>
      </w:pPr>
      <w:r>
        <w:rPr>
          <w:lang w:val="ru-RU"/>
        </w:rPr>
        <w:t xml:space="preserve">Примечание – </w:t>
      </w:r>
      <w:r w:rsidR="007F2C24">
        <w:rPr>
          <w:lang w:val="ru-RU"/>
        </w:rPr>
        <w:t xml:space="preserve">Внести изменения можно без перехода в форму заявления. Необходимо в строке с записью, которую требуется изменить, нажать кнопку </w:t>
      </w:r>
      <w:r w:rsidR="007F2C24" w:rsidRPr="007F2C24">
        <w:rPr>
          <w:b/>
          <w:bCs/>
          <w:lang w:val="ru-RU"/>
        </w:rPr>
        <w:t>Редактировать</w:t>
      </w:r>
      <w:r w:rsidR="007F2C24">
        <w:rPr>
          <w:lang w:val="ru-RU"/>
        </w:rPr>
        <w:t xml:space="preserve">. </w:t>
      </w:r>
    </w:p>
    <w:p w14:paraId="47DF4BA3" w14:textId="77777777" w:rsidR="007F2C24" w:rsidRPr="00B30DD2" w:rsidRDefault="007F2C24" w:rsidP="00B30DD2">
      <w:pPr>
        <w:pStyle w:val="a6"/>
        <w:rPr>
          <w:lang w:val="ru-RU"/>
        </w:rPr>
      </w:pPr>
    </w:p>
    <w:p w14:paraId="4FC7544C" w14:textId="59161CB0" w:rsidR="00CC1F31" w:rsidRPr="005A12A7" w:rsidRDefault="00CC1F31" w:rsidP="001B5DA6">
      <w:pPr>
        <w:pStyle w:val="10"/>
      </w:pPr>
      <w:r w:rsidRPr="005A12A7">
        <w:t xml:space="preserve">Нажать кнопку </w:t>
      </w:r>
      <w:r w:rsidRPr="005A12A7">
        <w:rPr>
          <w:b/>
          <w:bCs/>
        </w:rPr>
        <w:t>Сформировать заявления</w:t>
      </w:r>
      <w:r w:rsidRPr="005A12A7">
        <w:t xml:space="preserve">. В блоке </w:t>
      </w:r>
      <w:r w:rsidR="0002177E">
        <w:rPr>
          <w:b/>
          <w:bCs/>
        </w:rPr>
        <w:t>Д</w:t>
      </w:r>
      <w:r w:rsidRPr="005A12A7">
        <w:rPr>
          <w:b/>
          <w:bCs/>
        </w:rPr>
        <w:t>окументы</w:t>
      </w:r>
      <w:r w:rsidRPr="005A12A7">
        <w:t xml:space="preserve"> будет создан </w:t>
      </w:r>
      <w:r w:rsidRPr="005A12A7">
        <w:rPr>
          <w:b/>
          <w:bCs/>
          <w:lang w:val="en-US"/>
        </w:rPr>
        <w:t>xml</w:t>
      </w:r>
      <w:r w:rsidRPr="005A12A7">
        <w:t>-файл заявления в ЕГРН</w:t>
      </w:r>
      <w:r w:rsidR="00FF4F93">
        <w:t xml:space="preserve">. В блоке </w:t>
      </w:r>
      <w:r w:rsidR="00FF4F93" w:rsidRPr="00FF4F93">
        <w:rPr>
          <w:b/>
          <w:bCs/>
        </w:rPr>
        <w:t>Статус обращения</w:t>
      </w:r>
      <w:r w:rsidR="00FF4F93">
        <w:t xml:space="preserve"> установится статус </w:t>
      </w:r>
      <w:r w:rsidR="00FF4F93" w:rsidRPr="00FF4F93">
        <w:rPr>
          <w:b/>
          <w:bCs/>
        </w:rPr>
        <w:t>Формируется</w:t>
      </w:r>
      <w:r w:rsidR="0002177E">
        <w:t>. С</w:t>
      </w:r>
      <w:r w:rsidR="00FF4F93">
        <w:t>тан</w:t>
      </w:r>
      <w:r w:rsidR="0002177E">
        <w:t>у</w:t>
      </w:r>
      <w:r w:rsidR="00FF4F93">
        <w:t>т доступн</w:t>
      </w:r>
      <w:r w:rsidR="0002177E">
        <w:t>ы</w:t>
      </w:r>
      <w:r w:rsidR="00FF4F93">
        <w:t xml:space="preserve"> кнопк</w:t>
      </w:r>
      <w:r w:rsidR="00903255">
        <w:t>и</w:t>
      </w:r>
      <w:r w:rsidR="00FF4F93">
        <w:t xml:space="preserve"> </w:t>
      </w:r>
      <w:r w:rsidR="0002177E">
        <w:rPr>
          <w:b/>
          <w:bCs/>
        </w:rPr>
        <w:t>Изменить заявления</w:t>
      </w:r>
      <w:r w:rsidRPr="005A12A7">
        <w:t xml:space="preserve"> </w:t>
      </w:r>
      <w:r w:rsidR="00903255">
        <w:t xml:space="preserve">и </w:t>
      </w:r>
      <w:r w:rsidR="00903255" w:rsidRPr="00903255">
        <w:rPr>
          <w:b/>
          <w:bCs/>
        </w:rPr>
        <w:t>Сформировать опись</w:t>
      </w:r>
      <w:r w:rsidR="00903255">
        <w:t xml:space="preserve"> </w:t>
      </w:r>
      <w:r w:rsidRPr="005A12A7">
        <w:t xml:space="preserve">(см. рис. </w:t>
      </w:r>
      <w:r w:rsidRPr="005A12A7">
        <w:fldChar w:fldCharType="begin"/>
      </w:r>
      <w:r w:rsidRPr="005A12A7">
        <w:instrText xml:space="preserve"> REF _Ref148356245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59</w:t>
      </w:r>
      <w:r w:rsidRPr="005A12A7">
        <w:fldChar w:fldCharType="end"/>
      </w:r>
      <w:r w:rsidRPr="005A12A7">
        <w:t>).</w:t>
      </w:r>
    </w:p>
    <w:p w14:paraId="5E38A2B6" w14:textId="5E639723" w:rsidR="00CC1F31" w:rsidRPr="005A12A7" w:rsidRDefault="00AF01C0" w:rsidP="00D643E7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DAA0FA7" wp14:editId="69A4B634">
            <wp:extent cx="4710599" cy="2720192"/>
            <wp:effectExtent l="0" t="0" r="0" b="0"/>
            <wp:docPr id="2924477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447719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738802" cy="273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83A58" w14:textId="243C2935" w:rsidR="00CC1F31" w:rsidRDefault="00000000" w:rsidP="00CC1F31">
      <w:pPr>
        <w:pStyle w:val="a4"/>
        <w:rPr>
          <w:lang w:val="ru-RU"/>
        </w:rPr>
      </w:pPr>
      <w:fldSimple w:instr=" SEQ Рисунок \* ARABIC ">
        <w:bookmarkStart w:id="96" w:name="_Ref148356245"/>
        <w:r w:rsidR="00552CC9">
          <w:rPr>
            <w:noProof/>
          </w:rPr>
          <w:t>59</w:t>
        </w:r>
        <w:bookmarkEnd w:id="96"/>
      </w:fldSimple>
      <w:r w:rsidR="00CC1F31" w:rsidRPr="005A12A7">
        <w:rPr>
          <w:lang w:val="ru-RU"/>
        </w:rPr>
        <w:t xml:space="preserve"> – </w:t>
      </w:r>
      <w:r w:rsidR="00AE5F49" w:rsidRPr="005A12A7">
        <w:rPr>
          <w:lang w:val="en-US"/>
        </w:rPr>
        <w:t>xml</w:t>
      </w:r>
      <w:r w:rsidR="00AE5F49" w:rsidRPr="005A12A7">
        <w:rPr>
          <w:lang w:val="ru-RU"/>
        </w:rPr>
        <w:t>-файл заявления создан</w:t>
      </w:r>
    </w:p>
    <w:p w14:paraId="1E5DCE3E" w14:textId="324062DC" w:rsidR="00C75FF3" w:rsidRPr="00C75FF3" w:rsidRDefault="00C75FF3" w:rsidP="00C75FF3">
      <w:pPr>
        <w:pStyle w:val="a6"/>
        <w:rPr>
          <w:lang w:val="ru-RU"/>
        </w:rPr>
      </w:pPr>
      <w:r>
        <w:rPr>
          <w:lang w:val="ru-RU"/>
        </w:rPr>
        <w:t xml:space="preserve">По нажатию кнопки </w:t>
      </w:r>
      <w:r w:rsidR="00903255">
        <w:rPr>
          <w:b/>
          <w:bCs/>
          <w:lang w:val="ru-RU"/>
        </w:rPr>
        <w:t>Изменить заявления</w:t>
      </w:r>
      <w:r>
        <w:rPr>
          <w:lang w:val="ru-RU"/>
        </w:rPr>
        <w:t xml:space="preserve"> устанавливается статус </w:t>
      </w:r>
      <w:r w:rsidRPr="00C75FF3">
        <w:rPr>
          <w:b/>
          <w:bCs/>
          <w:lang w:val="ru-RU"/>
        </w:rPr>
        <w:t>Ввод данных</w:t>
      </w:r>
      <w:r>
        <w:rPr>
          <w:lang w:val="ru-RU"/>
        </w:rPr>
        <w:t xml:space="preserve">. </w:t>
      </w:r>
      <w:r w:rsidR="00903255">
        <w:rPr>
          <w:lang w:val="ru-RU"/>
        </w:rPr>
        <w:t>Заявление</w:t>
      </w:r>
      <w:r>
        <w:rPr>
          <w:lang w:val="ru-RU"/>
        </w:rPr>
        <w:t xml:space="preserve"> в блоке </w:t>
      </w:r>
      <w:r w:rsidR="00903255">
        <w:rPr>
          <w:b/>
          <w:bCs/>
          <w:lang w:val="ru-RU"/>
        </w:rPr>
        <w:t>Д</w:t>
      </w:r>
      <w:r w:rsidRPr="00C75FF3">
        <w:rPr>
          <w:b/>
          <w:bCs/>
          <w:lang w:val="ru-RU"/>
        </w:rPr>
        <w:t>окументы</w:t>
      </w:r>
      <w:r>
        <w:rPr>
          <w:lang w:val="ru-RU"/>
        </w:rPr>
        <w:t xml:space="preserve"> удаля</w:t>
      </w:r>
      <w:r w:rsidR="00903255">
        <w:rPr>
          <w:lang w:val="ru-RU"/>
        </w:rPr>
        <w:t>е</w:t>
      </w:r>
      <w:r>
        <w:rPr>
          <w:lang w:val="ru-RU"/>
        </w:rPr>
        <w:t xml:space="preserve">тся. </w:t>
      </w:r>
    </w:p>
    <w:p w14:paraId="0FA438C1" w14:textId="77A5FB6C" w:rsidR="00D643E7" w:rsidRDefault="00903255" w:rsidP="006A4C04">
      <w:pPr>
        <w:pStyle w:val="10"/>
      </w:pPr>
      <w:r>
        <w:t xml:space="preserve">Для просмотра визуализации заявления нажать кнопку </w:t>
      </w:r>
      <w:r w:rsidRPr="00903255">
        <w:rPr>
          <w:b/>
          <w:bCs/>
        </w:rPr>
        <w:t>Меню</w:t>
      </w:r>
      <w:r>
        <w:t xml:space="preserve"> </w:t>
      </w:r>
      <w:r>
        <w:rPr>
          <w:noProof/>
        </w:rPr>
        <w:drawing>
          <wp:inline distT="0" distB="0" distL="0" distR="0" wp14:anchorId="6A2631AE" wp14:editId="3859AE7F">
            <wp:extent cx="148452" cy="148452"/>
            <wp:effectExtent l="0" t="0" r="4445" b="4445"/>
            <wp:docPr id="6884271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427175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0204" cy="15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в строке с заявлением</w:t>
      </w:r>
      <w:r w:rsidR="0088469E">
        <w:t xml:space="preserve"> и выбрать пункт</w:t>
      </w:r>
      <w:r w:rsidR="008B6887" w:rsidRPr="005A12A7">
        <w:t xml:space="preserve"> </w:t>
      </w:r>
      <w:r w:rsidR="008B6887" w:rsidRPr="005A12A7">
        <w:rPr>
          <w:b/>
          <w:bCs/>
        </w:rPr>
        <w:t>Просмотреть</w:t>
      </w:r>
      <w:r w:rsidR="008B6887" w:rsidRPr="005A12A7">
        <w:t xml:space="preserve"> </w:t>
      </w:r>
      <w:r w:rsidR="00F1750E" w:rsidRPr="00F1750E">
        <w:t>(</w:t>
      </w:r>
      <w:r w:rsidR="00F1750E">
        <w:t xml:space="preserve">см. рис. </w:t>
      </w:r>
      <w:r w:rsidR="00F1750E">
        <w:fldChar w:fldCharType="begin"/>
      </w:r>
      <w:r w:rsidR="00F1750E">
        <w:instrText xml:space="preserve"> REF _Ref152065275 \h </w:instrText>
      </w:r>
      <w:r w:rsidR="00F1750E">
        <w:fldChar w:fldCharType="separate"/>
      </w:r>
      <w:r w:rsidR="00552CC9">
        <w:rPr>
          <w:noProof/>
        </w:rPr>
        <w:t>60</w:t>
      </w:r>
      <w:r w:rsidR="00F1750E">
        <w:fldChar w:fldCharType="end"/>
      </w:r>
      <w:r w:rsidR="00F1750E">
        <w:t>).</w:t>
      </w:r>
    </w:p>
    <w:p w14:paraId="1414DB42" w14:textId="51254406" w:rsidR="00F1750E" w:rsidRDefault="0088469E" w:rsidP="00F1750E">
      <w:pPr>
        <w:pStyle w:val="affd"/>
      </w:pPr>
      <w:r>
        <w:rPr>
          <w:noProof/>
        </w:rPr>
        <w:lastRenderedPageBreak/>
        <w:drawing>
          <wp:inline distT="0" distB="0" distL="0" distR="0" wp14:anchorId="28E4B6C1" wp14:editId="6A83FA74">
            <wp:extent cx="2452766" cy="8650854"/>
            <wp:effectExtent l="0" t="0" r="5080" b="0"/>
            <wp:docPr id="73462699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97" cy="8654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D6213" w14:textId="56701A89" w:rsidR="008B6887" w:rsidRPr="00F1750E" w:rsidRDefault="00000000" w:rsidP="00F1750E">
      <w:pPr>
        <w:pStyle w:val="a4"/>
      </w:pPr>
      <w:fldSimple w:instr=" SEQ Рисунок \* ARABIC ">
        <w:bookmarkStart w:id="97" w:name="_Ref152065275"/>
        <w:r w:rsidR="00552CC9">
          <w:rPr>
            <w:noProof/>
          </w:rPr>
          <w:t>60</w:t>
        </w:r>
        <w:bookmarkEnd w:id="97"/>
      </w:fldSimple>
      <w:r w:rsidR="00F1750E">
        <w:rPr>
          <w:lang w:val="ru-RU"/>
        </w:rPr>
        <w:t xml:space="preserve"> – Визуализация заявления в ЕГРН</w:t>
      </w:r>
    </w:p>
    <w:p w14:paraId="1F68BC99" w14:textId="032AFB54" w:rsidR="00AE5F49" w:rsidRDefault="00A04531" w:rsidP="00D52589">
      <w:pPr>
        <w:pStyle w:val="10"/>
      </w:pPr>
      <w:r>
        <w:lastRenderedPageBreak/>
        <w:t xml:space="preserve">Подписать заявление. </w:t>
      </w:r>
      <w:r w:rsidR="00AE5F49" w:rsidRPr="005A12A7">
        <w:t xml:space="preserve">Выбрать заявление в списке и нажать кнопку </w:t>
      </w:r>
      <w:r w:rsidRPr="00A04531">
        <w:rPr>
          <w:b/>
          <w:bCs/>
        </w:rPr>
        <w:t>Подписать ЭП</w:t>
      </w:r>
      <w:r>
        <w:t xml:space="preserve">. </w:t>
      </w:r>
      <w:r w:rsidR="00AE5F49" w:rsidRPr="005A12A7">
        <w:t xml:space="preserve">В окне </w:t>
      </w:r>
      <w:r w:rsidR="00AE5F49" w:rsidRPr="00A04531">
        <w:rPr>
          <w:b/>
          <w:bCs/>
        </w:rPr>
        <w:t>Выбор сертификата</w:t>
      </w:r>
      <w:r w:rsidR="00AE5F49" w:rsidRPr="005A12A7">
        <w:t xml:space="preserve"> выбрать сертификат и нажать кнопку </w:t>
      </w:r>
      <w:r w:rsidR="00AE5F49" w:rsidRPr="00A04531">
        <w:rPr>
          <w:b/>
          <w:bCs/>
        </w:rPr>
        <w:t>Подписать выбранным сертификатом</w:t>
      </w:r>
      <w:r w:rsidR="00EB3C32" w:rsidRPr="005A12A7">
        <w:t xml:space="preserve"> (см. рис. </w:t>
      </w:r>
      <w:r w:rsidR="00EB3C32" w:rsidRPr="005A12A7">
        <w:fldChar w:fldCharType="begin"/>
      </w:r>
      <w:r w:rsidR="00EB3C32" w:rsidRPr="005A12A7">
        <w:instrText xml:space="preserve"> REF _Ref148358027 \h  \* MERGEFORMAT </w:instrText>
      </w:r>
      <w:r w:rsidR="00EB3C32" w:rsidRPr="005A12A7">
        <w:fldChar w:fldCharType="separate"/>
      </w:r>
      <w:r w:rsidR="00552CC9">
        <w:rPr>
          <w:noProof/>
        </w:rPr>
        <w:t>61</w:t>
      </w:r>
      <w:r w:rsidR="00EB3C32" w:rsidRPr="005A12A7">
        <w:fldChar w:fldCharType="end"/>
      </w:r>
      <w:r w:rsidR="00EB3C32" w:rsidRPr="005A12A7">
        <w:t>).</w:t>
      </w:r>
      <w:r w:rsidR="004C228A" w:rsidRPr="005A12A7">
        <w:t xml:space="preserve"> </w:t>
      </w:r>
    </w:p>
    <w:p w14:paraId="5243ACBE" w14:textId="29F7F117" w:rsidR="00EB3C32" w:rsidRPr="005A12A7" w:rsidRDefault="00322A09" w:rsidP="00EB3C32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7E8C650" wp14:editId="429198EB">
            <wp:extent cx="4958604" cy="2277346"/>
            <wp:effectExtent l="0" t="0" r="0" b="8890"/>
            <wp:docPr id="1013267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267700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976632" cy="228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C412C" w14:textId="00409BA5" w:rsidR="00EB3C32" w:rsidRDefault="00000000" w:rsidP="00EB3C32">
      <w:pPr>
        <w:pStyle w:val="a4"/>
        <w:rPr>
          <w:lang w:val="ru-RU"/>
        </w:rPr>
      </w:pPr>
      <w:fldSimple w:instr=" SEQ Рисунок \* ARABIC ">
        <w:bookmarkStart w:id="98" w:name="_Ref148358027"/>
        <w:r w:rsidR="00552CC9">
          <w:rPr>
            <w:noProof/>
          </w:rPr>
          <w:t>61</w:t>
        </w:r>
        <w:bookmarkEnd w:id="98"/>
      </w:fldSimple>
      <w:r w:rsidR="00EB3C32" w:rsidRPr="005A12A7">
        <w:rPr>
          <w:lang w:val="ru-RU"/>
        </w:rPr>
        <w:t xml:space="preserve"> – Выбор сертификата</w:t>
      </w:r>
    </w:p>
    <w:p w14:paraId="7D84C8B0" w14:textId="455E2677" w:rsidR="00A04531" w:rsidRPr="005A12A7" w:rsidRDefault="00387537" w:rsidP="00A04531">
      <w:pPr>
        <w:pStyle w:val="a6"/>
      </w:pPr>
      <w:r>
        <w:rPr>
          <w:lang w:val="ru-RU"/>
        </w:rPr>
        <w:t>Для просмотра, скачивания или удаления файла документа и файла подписи необходимо в</w:t>
      </w:r>
      <w:r w:rsidR="00A04531" w:rsidRPr="00A04531">
        <w:rPr>
          <w:lang w:val="ru-RU"/>
        </w:rPr>
        <w:t>ыбрать заявление в списке и нажать кнопку</w:t>
      </w:r>
      <w:r w:rsidR="00A0453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Меню </w:t>
      </w:r>
      <w:r>
        <w:rPr>
          <w:noProof/>
        </w:rPr>
        <w:drawing>
          <wp:inline distT="0" distB="0" distL="0" distR="0" wp14:anchorId="2DED9EEB" wp14:editId="0FF66DE3">
            <wp:extent cx="148452" cy="148452"/>
            <wp:effectExtent l="0" t="0" r="4445" b="4445"/>
            <wp:docPr id="753914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427175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0204" cy="15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4531" w:rsidRPr="005A12A7">
        <w:t xml:space="preserve">. </w:t>
      </w:r>
      <w:r>
        <w:rPr>
          <w:lang w:val="ru-RU"/>
        </w:rPr>
        <w:t xml:space="preserve">Выбрать пункт </w:t>
      </w:r>
      <w:r w:rsidRPr="00BB5C64">
        <w:rPr>
          <w:b/>
          <w:bCs/>
          <w:lang w:val="ru-RU"/>
        </w:rPr>
        <w:t>Просмотр</w:t>
      </w:r>
      <w:r>
        <w:rPr>
          <w:lang w:val="ru-RU"/>
        </w:rPr>
        <w:t xml:space="preserve">. Откроется окно, содержащее файлы документа </w:t>
      </w:r>
      <w:r w:rsidR="00A04531" w:rsidRPr="005A12A7">
        <w:t xml:space="preserve">(см. рис. </w:t>
      </w:r>
      <w:r w:rsidR="00A04531" w:rsidRPr="005A12A7">
        <w:fldChar w:fldCharType="begin"/>
      </w:r>
      <w:r w:rsidR="00A04531" w:rsidRPr="005A12A7">
        <w:instrText xml:space="preserve"> REF _Ref148357647 \h </w:instrText>
      </w:r>
      <w:r w:rsidR="00A04531">
        <w:instrText xml:space="preserve"> \* MERGEFORMAT </w:instrText>
      </w:r>
      <w:r w:rsidR="00A04531" w:rsidRPr="005A12A7">
        <w:fldChar w:fldCharType="separate"/>
      </w:r>
      <w:r w:rsidR="00552CC9">
        <w:rPr>
          <w:noProof/>
        </w:rPr>
        <w:t>62</w:t>
      </w:r>
      <w:r w:rsidR="00A04531" w:rsidRPr="005A12A7">
        <w:fldChar w:fldCharType="end"/>
      </w:r>
      <w:r w:rsidR="00A04531" w:rsidRPr="005A12A7">
        <w:t>)</w:t>
      </w:r>
      <w:r w:rsidR="00E8135F">
        <w:rPr>
          <w:lang w:val="ru-RU"/>
        </w:rPr>
        <w:t>.</w:t>
      </w:r>
    </w:p>
    <w:p w14:paraId="6A14025E" w14:textId="14EA55D3" w:rsidR="00A04531" w:rsidRPr="005A12A7" w:rsidRDefault="00417F51" w:rsidP="00A04531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CEB372C" wp14:editId="4713A391">
            <wp:extent cx="5427731" cy="1172056"/>
            <wp:effectExtent l="0" t="0" r="0" b="0"/>
            <wp:docPr id="20260355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035506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450029" cy="117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BC8DC" w14:textId="235273FF" w:rsidR="00A04531" w:rsidRPr="00A04531" w:rsidRDefault="00000000" w:rsidP="00A04531">
      <w:pPr>
        <w:pStyle w:val="a4"/>
        <w:rPr>
          <w:lang w:val="ru-RU"/>
        </w:rPr>
      </w:pPr>
      <w:fldSimple w:instr=" SEQ Рисунок \* ARABIC ">
        <w:bookmarkStart w:id="99" w:name="_Ref148357647"/>
        <w:r w:rsidR="00552CC9">
          <w:rPr>
            <w:noProof/>
          </w:rPr>
          <w:t>62</w:t>
        </w:r>
        <w:bookmarkEnd w:id="99"/>
      </w:fldSimple>
      <w:r w:rsidR="00A04531" w:rsidRPr="00A04531">
        <w:rPr>
          <w:lang w:val="ru-RU"/>
        </w:rPr>
        <w:t xml:space="preserve"> –</w:t>
      </w:r>
      <w:r w:rsidR="00A04531" w:rsidRPr="00A04531">
        <w:rPr>
          <w:lang w:val="en-US"/>
        </w:rPr>
        <w:t>xml</w:t>
      </w:r>
      <w:r w:rsidR="00A04531" w:rsidRPr="00A04531">
        <w:rPr>
          <w:lang w:val="ru-RU"/>
        </w:rPr>
        <w:t>-файл</w:t>
      </w:r>
      <w:r w:rsidR="00E8135F">
        <w:rPr>
          <w:lang w:val="ru-RU"/>
        </w:rPr>
        <w:t xml:space="preserve"> подписан</w:t>
      </w:r>
    </w:p>
    <w:p w14:paraId="110B8925" w14:textId="77777777" w:rsidR="00B50E5B" w:rsidRDefault="00B50E5B" w:rsidP="004C228A">
      <w:pPr>
        <w:pStyle w:val="a6"/>
        <w:rPr>
          <w:lang w:val="ru-RU"/>
        </w:rPr>
      </w:pPr>
    </w:p>
    <w:p w14:paraId="447731B0" w14:textId="73F7EB4E" w:rsidR="00B50E5B" w:rsidRDefault="00B50E5B" w:rsidP="004C228A">
      <w:pPr>
        <w:pStyle w:val="a6"/>
        <w:rPr>
          <w:lang w:val="ru-RU"/>
        </w:rPr>
      </w:pPr>
      <w:r>
        <w:rPr>
          <w:lang w:val="ru-RU"/>
        </w:rPr>
        <w:t xml:space="preserve">Примечание – Для подписания заявления в </w:t>
      </w:r>
      <w:r w:rsidRPr="00417F51">
        <w:rPr>
          <w:b/>
          <w:bCs/>
          <w:lang w:val="ru-RU"/>
        </w:rPr>
        <w:t>Госключ</w:t>
      </w:r>
      <w:r>
        <w:rPr>
          <w:lang w:val="ru-RU"/>
        </w:rPr>
        <w:t xml:space="preserve"> </w:t>
      </w:r>
      <w:r w:rsidR="00BB5C64">
        <w:rPr>
          <w:lang w:val="ru-RU"/>
        </w:rPr>
        <w:t xml:space="preserve">или </w:t>
      </w:r>
      <w:r w:rsidR="00BB5C64" w:rsidRPr="00417F51">
        <w:rPr>
          <w:b/>
          <w:bCs/>
          <w:lang w:val="en-US"/>
        </w:rPr>
        <w:t>Sign</w:t>
      </w:r>
      <w:r w:rsidR="00BB5C64" w:rsidRPr="00417F51">
        <w:rPr>
          <w:b/>
          <w:bCs/>
          <w:lang w:val="ru-RU"/>
        </w:rPr>
        <w:t>.</w:t>
      </w:r>
      <w:r w:rsidR="00BB5C64" w:rsidRPr="00417F51">
        <w:rPr>
          <w:b/>
          <w:bCs/>
          <w:lang w:val="en-US"/>
        </w:rPr>
        <w:t>Me</w:t>
      </w:r>
      <w:r w:rsidR="00BB5C64">
        <w:rPr>
          <w:lang w:val="ru-RU"/>
        </w:rPr>
        <w:t xml:space="preserve"> </w:t>
      </w:r>
      <w:r>
        <w:rPr>
          <w:lang w:val="ru-RU"/>
        </w:rPr>
        <w:t xml:space="preserve">необходимо нажать </w:t>
      </w:r>
      <w:r w:rsidR="00BB5C64">
        <w:rPr>
          <w:lang w:val="ru-RU"/>
        </w:rPr>
        <w:t xml:space="preserve">кнопку </w:t>
      </w:r>
      <w:r w:rsidR="00BB5C64" w:rsidRPr="00BB5C64">
        <w:rPr>
          <w:b/>
          <w:bCs/>
          <w:lang w:val="ru-RU"/>
        </w:rPr>
        <w:t>Подписание</w:t>
      </w:r>
      <w:r w:rsidR="00BB5C64">
        <w:rPr>
          <w:lang w:val="ru-RU"/>
        </w:rPr>
        <w:t xml:space="preserve"> в </w:t>
      </w:r>
      <w:r>
        <w:rPr>
          <w:lang w:val="ru-RU"/>
        </w:rPr>
        <w:t>блок</w:t>
      </w:r>
      <w:r w:rsidR="00BB5C64">
        <w:rPr>
          <w:lang w:val="ru-RU"/>
        </w:rPr>
        <w:t>е</w:t>
      </w:r>
      <w:r>
        <w:rPr>
          <w:lang w:val="ru-RU"/>
        </w:rPr>
        <w:t xml:space="preserve"> </w:t>
      </w:r>
      <w:r w:rsidR="00BB5C64">
        <w:rPr>
          <w:lang w:val="ru-RU"/>
        </w:rPr>
        <w:t>Д</w:t>
      </w:r>
      <w:r w:rsidRPr="00B50E5B">
        <w:rPr>
          <w:b/>
          <w:bCs/>
          <w:lang w:val="ru-RU"/>
        </w:rPr>
        <w:t>окументы</w:t>
      </w:r>
      <w:r>
        <w:rPr>
          <w:lang w:val="ru-RU"/>
        </w:rPr>
        <w:t xml:space="preserve">. Описание процесса подписания документа см. в </w:t>
      </w:r>
      <w:r w:rsidR="00417F51">
        <w:rPr>
          <w:lang w:val="ru-RU"/>
        </w:rPr>
        <w:t xml:space="preserve">п. </w:t>
      </w:r>
      <w:r w:rsidR="00417F51">
        <w:rPr>
          <w:lang w:val="ru-RU"/>
        </w:rPr>
        <w:fldChar w:fldCharType="begin"/>
      </w:r>
      <w:r w:rsidR="00417F51">
        <w:rPr>
          <w:lang w:val="ru-RU"/>
        </w:rPr>
        <w:instrText xml:space="preserve"> REF _Ref169191064 \r \h </w:instrText>
      </w:r>
      <w:r w:rsidR="00417F51">
        <w:rPr>
          <w:lang w:val="ru-RU"/>
        </w:rPr>
      </w:r>
      <w:r w:rsidR="00417F51">
        <w:rPr>
          <w:lang w:val="ru-RU"/>
        </w:rPr>
        <w:fldChar w:fldCharType="separate"/>
      </w:r>
      <w:r w:rsidR="00552CC9">
        <w:rPr>
          <w:lang w:val="ru-RU"/>
        </w:rPr>
        <w:t>5</w:t>
      </w:r>
      <w:r w:rsidR="00417F51">
        <w:rPr>
          <w:lang w:val="ru-RU"/>
        </w:rPr>
        <w:fldChar w:fldCharType="end"/>
      </w:r>
      <w:r>
        <w:rPr>
          <w:lang w:val="ru-RU"/>
        </w:rPr>
        <w:t>.</w:t>
      </w:r>
    </w:p>
    <w:p w14:paraId="7A42B08D" w14:textId="77777777" w:rsidR="00B50E5B" w:rsidRPr="005A12A7" w:rsidRDefault="00B50E5B" w:rsidP="004C228A">
      <w:pPr>
        <w:pStyle w:val="a6"/>
        <w:rPr>
          <w:lang w:val="ru-RU"/>
        </w:rPr>
      </w:pPr>
    </w:p>
    <w:p w14:paraId="644A0782" w14:textId="0EA5AE24" w:rsidR="004C228A" w:rsidRPr="005A12A7" w:rsidRDefault="004C228A" w:rsidP="006A4C04">
      <w:pPr>
        <w:pStyle w:val="10"/>
      </w:pPr>
      <w:r w:rsidRPr="005A12A7">
        <w:t xml:space="preserve">Нажать кнопку </w:t>
      </w:r>
      <w:r w:rsidRPr="005A12A7">
        <w:rPr>
          <w:b/>
          <w:bCs/>
        </w:rPr>
        <w:t>Сформировать опись</w:t>
      </w:r>
      <w:r w:rsidRPr="005A12A7">
        <w:t xml:space="preserve">. В блоке </w:t>
      </w:r>
      <w:r w:rsidR="00F54E0C" w:rsidRPr="00F54E0C">
        <w:rPr>
          <w:b/>
          <w:bCs/>
        </w:rPr>
        <w:t>Д</w:t>
      </w:r>
      <w:r w:rsidRPr="005A12A7">
        <w:rPr>
          <w:b/>
          <w:bCs/>
        </w:rPr>
        <w:t>окументы</w:t>
      </w:r>
      <w:r w:rsidRPr="005A12A7">
        <w:t xml:space="preserve"> создан </w:t>
      </w:r>
      <w:r w:rsidR="00F54E0C">
        <w:t xml:space="preserve">документ </w:t>
      </w:r>
      <w:r w:rsidRPr="005A12A7">
        <w:rPr>
          <w:b/>
          <w:bCs/>
        </w:rPr>
        <w:t>Опись обращения</w:t>
      </w:r>
      <w:r w:rsidR="00F54E0C" w:rsidRPr="00F54E0C">
        <w:t>, содержащий</w:t>
      </w:r>
      <w:r w:rsidR="00F54E0C">
        <w:rPr>
          <w:b/>
          <w:bCs/>
        </w:rPr>
        <w:t xml:space="preserve"> </w:t>
      </w:r>
      <w:r w:rsidR="00F54E0C" w:rsidRPr="005A12A7">
        <w:t>файл</w:t>
      </w:r>
      <w:r w:rsidRPr="005A12A7">
        <w:t xml:space="preserve"> </w:t>
      </w:r>
      <w:r w:rsidR="00F54E0C" w:rsidRPr="00F54E0C">
        <w:rPr>
          <w:b/>
          <w:bCs/>
          <w:lang w:val="en-US"/>
        </w:rPr>
        <w:t>request</w:t>
      </w:r>
      <w:r w:rsidR="00F54E0C" w:rsidRPr="00F54E0C">
        <w:rPr>
          <w:b/>
          <w:bCs/>
        </w:rPr>
        <w:t>.</w:t>
      </w:r>
      <w:r w:rsidR="00F54E0C" w:rsidRPr="00F54E0C">
        <w:rPr>
          <w:b/>
          <w:bCs/>
          <w:lang w:val="en-US"/>
        </w:rPr>
        <w:t>xml</w:t>
      </w:r>
      <w:r w:rsidR="00F54E0C" w:rsidRPr="005A12A7">
        <w:t xml:space="preserve"> </w:t>
      </w:r>
      <w:r w:rsidRPr="005A12A7">
        <w:t xml:space="preserve">(см. рис. </w:t>
      </w:r>
      <w:r w:rsidR="008B6887" w:rsidRPr="005A12A7">
        <w:fldChar w:fldCharType="begin"/>
      </w:r>
      <w:r w:rsidR="008B6887" w:rsidRPr="005A12A7">
        <w:instrText xml:space="preserve"> REF _Ref148359076 \h </w:instrText>
      </w:r>
      <w:r w:rsidR="005A12A7">
        <w:instrText xml:space="preserve"> \* MERGEFORMAT </w:instrText>
      </w:r>
      <w:r w:rsidR="008B6887" w:rsidRPr="005A12A7">
        <w:fldChar w:fldCharType="separate"/>
      </w:r>
      <w:r w:rsidR="00552CC9">
        <w:rPr>
          <w:noProof/>
        </w:rPr>
        <w:t>63</w:t>
      </w:r>
      <w:r w:rsidR="008B6887" w:rsidRPr="005A12A7">
        <w:fldChar w:fldCharType="end"/>
      </w:r>
      <w:r w:rsidRPr="005A12A7">
        <w:t xml:space="preserve">). </w:t>
      </w:r>
    </w:p>
    <w:p w14:paraId="2B4DA654" w14:textId="208EF997" w:rsidR="008B6887" w:rsidRPr="005A12A7" w:rsidRDefault="00F54E0C" w:rsidP="00E8135F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2809EA4D" wp14:editId="18F6A7E9">
            <wp:extent cx="4603188" cy="1777365"/>
            <wp:effectExtent l="0" t="0" r="6985" b="0"/>
            <wp:docPr id="6179806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980679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623110" cy="178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299FA" w14:textId="310743BB" w:rsidR="008B6887" w:rsidRPr="005A12A7" w:rsidRDefault="00000000" w:rsidP="008B6887">
      <w:pPr>
        <w:pStyle w:val="a4"/>
        <w:rPr>
          <w:lang w:val="ru-RU"/>
        </w:rPr>
      </w:pPr>
      <w:fldSimple w:instr=" SEQ Рисунок \* ARABIC ">
        <w:bookmarkStart w:id="100" w:name="_Ref148359076"/>
        <w:r w:rsidR="00552CC9">
          <w:rPr>
            <w:noProof/>
          </w:rPr>
          <w:t>63</w:t>
        </w:r>
        <w:bookmarkEnd w:id="100"/>
      </w:fldSimple>
      <w:r w:rsidR="00FA119A" w:rsidRPr="005A12A7">
        <w:rPr>
          <w:lang w:val="ru-RU"/>
        </w:rPr>
        <w:t xml:space="preserve"> – Опись обращения</w:t>
      </w:r>
    </w:p>
    <w:p w14:paraId="247BBA43" w14:textId="016354E2" w:rsidR="003E343E" w:rsidRPr="00EB2431" w:rsidRDefault="003E343E" w:rsidP="003E343E">
      <w:pPr>
        <w:pStyle w:val="a6"/>
        <w:rPr>
          <w:lang w:val="ru-RU"/>
        </w:rPr>
      </w:pPr>
      <w:r w:rsidRPr="005A12A7">
        <w:t xml:space="preserve">Подписать </w:t>
      </w:r>
      <w:r w:rsidRPr="005A12A7">
        <w:rPr>
          <w:lang w:val="en-US"/>
        </w:rPr>
        <w:t>xml</w:t>
      </w:r>
      <w:r w:rsidRPr="005A12A7">
        <w:t xml:space="preserve">-файл описи аналогично файлу заявления. </w:t>
      </w:r>
    </w:p>
    <w:p w14:paraId="232D8609" w14:textId="77777777" w:rsidR="003E343E" w:rsidRPr="00E8135F" w:rsidRDefault="003E343E" w:rsidP="003E343E">
      <w:pPr>
        <w:pStyle w:val="a6"/>
      </w:pPr>
    </w:p>
    <w:p w14:paraId="3AF95608" w14:textId="7729904D" w:rsidR="003E343E" w:rsidRPr="005A12A7" w:rsidRDefault="003E343E" w:rsidP="003E343E">
      <w:pPr>
        <w:pStyle w:val="10"/>
      </w:pPr>
      <w:r w:rsidRPr="005A12A7">
        <w:t xml:space="preserve">По нажатию кнопки </w:t>
      </w:r>
      <w:r w:rsidRPr="005A12A7">
        <w:rPr>
          <w:b/>
          <w:bCs/>
        </w:rPr>
        <w:t>Просмотреть</w:t>
      </w:r>
      <w:r w:rsidRPr="005A12A7">
        <w:t xml:space="preserve"> в каталог будет сохранен </w:t>
      </w:r>
      <w:r w:rsidRPr="005A12A7">
        <w:rPr>
          <w:lang w:val="en-US"/>
        </w:rPr>
        <w:t>pdf</w:t>
      </w:r>
      <w:r w:rsidRPr="005A12A7">
        <w:t xml:space="preserve">-файл описи документов (см. рис. </w:t>
      </w:r>
      <w:r w:rsidRPr="005A12A7">
        <w:fldChar w:fldCharType="begin"/>
      </w:r>
      <w:r w:rsidRPr="005A12A7">
        <w:instrText xml:space="preserve"> REF _Ref149666703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64</w:t>
      </w:r>
      <w:r w:rsidRPr="005A12A7">
        <w:fldChar w:fldCharType="end"/>
      </w:r>
      <w:r w:rsidRPr="005A12A7">
        <w:t>).</w:t>
      </w:r>
    </w:p>
    <w:p w14:paraId="4F050ED7" w14:textId="60D7C482" w:rsidR="003E343E" w:rsidRPr="005A12A7" w:rsidRDefault="00322A09" w:rsidP="003E343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09A9833" wp14:editId="702B85A3">
            <wp:extent cx="3135813" cy="3468039"/>
            <wp:effectExtent l="0" t="0" r="7620" b="0"/>
            <wp:docPr id="858451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451108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41208" cy="347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BC7D7" w14:textId="00B02098" w:rsidR="003E343E" w:rsidRPr="005A12A7" w:rsidRDefault="00000000" w:rsidP="003E343E">
      <w:pPr>
        <w:pStyle w:val="a4"/>
      </w:pPr>
      <w:fldSimple w:instr=" SEQ Рисунок \* ARABIC ">
        <w:bookmarkStart w:id="101" w:name="_Ref149666703"/>
        <w:r w:rsidR="00552CC9">
          <w:rPr>
            <w:noProof/>
          </w:rPr>
          <w:t>64</w:t>
        </w:r>
        <w:bookmarkEnd w:id="101"/>
      </w:fldSimple>
      <w:r w:rsidR="003E343E" w:rsidRPr="005A12A7">
        <w:rPr>
          <w:lang w:val="ru-RU"/>
        </w:rPr>
        <w:t xml:space="preserve"> – Опись документов</w:t>
      </w:r>
    </w:p>
    <w:p w14:paraId="4909AB0F" w14:textId="75734C0D" w:rsidR="008B6887" w:rsidRDefault="008B6887" w:rsidP="006A4C04">
      <w:pPr>
        <w:pStyle w:val="10"/>
      </w:pPr>
      <w:r w:rsidRPr="005A12A7">
        <w:t xml:space="preserve">Нажать кнопку </w:t>
      </w:r>
      <w:r w:rsidRPr="005A12A7">
        <w:rPr>
          <w:b/>
          <w:bCs/>
        </w:rPr>
        <w:t>Отправить обращение</w:t>
      </w:r>
      <w:r w:rsidRPr="005A12A7">
        <w:t>. Отобразится уведомление «</w:t>
      </w:r>
      <w:r w:rsidR="000F51E9">
        <w:t>Отправлено</w:t>
      </w:r>
      <w:r w:rsidRPr="005A12A7">
        <w:t xml:space="preserve">». Установится статус обращения </w:t>
      </w:r>
      <w:r w:rsidRPr="005A12A7">
        <w:rPr>
          <w:b/>
          <w:bCs/>
        </w:rPr>
        <w:t>Отправлено</w:t>
      </w:r>
      <w:r w:rsidRPr="005A12A7">
        <w:t xml:space="preserve">. </w:t>
      </w:r>
      <w:r w:rsidR="0029255C">
        <w:t xml:space="preserve">В описании обращения добавлено поле </w:t>
      </w:r>
      <w:r w:rsidR="0029255C" w:rsidRPr="0029255C">
        <w:rPr>
          <w:b/>
          <w:bCs/>
        </w:rPr>
        <w:t>Номер Росреестра</w:t>
      </w:r>
      <w:r w:rsidR="0029255C" w:rsidRPr="0029255C">
        <w:t xml:space="preserve"> (см. рис. </w:t>
      </w:r>
      <w:r w:rsidR="0029255C" w:rsidRPr="0029255C">
        <w:fldChar w:fldCharType="begin"/>
      </w:r>
      <w:r w:rsidR="0029255C" w:rsidRPr="0029255C">
        <w:instrText xml:space="preserve"> REF _Ref169192361 \h </w:instrText>
      </w:r>
      <w:r w:rsidR="0029255C">
        <w:instrText xml:space="preserve"> \* MERGEFORMAT </w:instrText>
      </w:r>
      <w:r w:rsidR="0029255C" w:rsidRPr="0029255C">
        <w:fldChar w:fldCharType="separate"/>
      </w:r>
      <w:r w:rsidR="00552CC9">
        <w:rPr>
          <w:noProof/>
        </w:rPr>
        <w:t>65</w:t>
      </w:r>
      <w:r w:rsidR="0029255C" w:rsidRPr="0029255C">
        <w:fldChar w:fldCharType="end"/>
      </w:r>
      <w:r w:rsidR="0029255C" w:rsidRPr="0029255C">
        <w:t>).</w:t>
      </w:r>
    </w:p>
    <w:p w14:paraId="015C6A63" w14:textId="77777777" w:rsidR="0029255C" w:rsidRDefault="0029255C" w:rsidP="0029255C">
      <w:pPr>
        <w:pStyle w:val="affd"/>
      </w:pPr>
      <w:r>
        <w:rPr>
          <w:noProof/>
        </w:rPr>
        <w:drawing>
          <wp:inline distT="0" distB="0" distL="0" distR="0" wp14:anchorId="4D00D1B1" wp14:editId="78334591">
            <wp:extent cx="4511605" cy="491094"/>
            <wp:effectExtent l="0" t="0" r="0" b="0"/>
            <wp:docPr id="4209266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926638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599309" cy="50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C4514" w14:textId="2C0991A2" w:rsidR="0029255C" w:rsidRPr="005A12A7" w:rsidRDefault="00000000" w:rsidP="0029255C">
      <w:pPr>
        <w:pStyle w:val="a4"/>
      </w:pPr>
      <w:fldSimple w:instr=" SEQ Рисунок \* ARABIC ">
        <w:bookmarkStart w:id="102" w:name="_Ref169192361"/>
        <w:r w:rsidR="00552CC9">
          <w:rPr>
            <w:noProof/>
          </w:rPr>
          <w:t>65</w:t>
        </w:r>
        <w:bookmarkEnd w:id="102"/>
      </w:fldSimple>
      <w:r w:rsidR="0029255C">
        <w:rPr>
          <w:lang w:val="ru-RU"/>
        </w:rPr>
        <w:t xml:space="preserve"> – Номер Росреестра</w:t>
      </w:r>
    </w:p>
    <w:p w14:paraId="6F023F7D" w14:textId="45632C76" w:rsidR="00F922CE" w:rsidRPr="005A12A7" w:rsidRDefault="006727E2" w:rsidP="006A4C04">
      <w:pPr>
        <w:pStyle w:val="10"/>
      </w:pPr>
      <w:r>
        <w:lastRenderedPageBreak/>
        <w:t>Установлен</w:t>
      </w:r>
      <w:r w:rsidR="00F922CE" w:rsidRPr="005A12A7">
        <w:t xml:space="preserve"> статус</w:t>
      </w:r>
      <w:r>
        <w:t xml:space="preserve"> обращения</w:t>
      </w:r>
      <w:r w:rsidR="00F922CE" w:rsidRPr="005A12A7">
        <w:t xml:space="preserve"> </w:t>
      </w:r>
      <w:r w:rsidR="000F51E9">
        <w:rPr>
          <w:b/>
          <w:bCs/>
        </w:rPr>
        <w:t>На проверке ФЛК</w:t>
      </w:r>
      <w:r w:rsidR="00F922CE" w:rsidRPr="005A12A7">
        <w:t xml:space="preserve">. </w:t>
      </w:r>
      <w:r w:rsidR="00221A6F">
        <w:t xml:space="preserve">В поле </w:t>
      </w:r>
      <w:r w:rsidR="00221A6F" w:rsidRPr="00544B35">
        <w:rPr>
          <w:b/>
          <w:bCs/>
        </w:rPr>
        <w:t>Статус обращения</w:t>
      </w:r>
      <w:r w:rsidR="00221A6F">
        <w:t xml:space="preserve"> нажать на наименование статуса. </w:t>
      </w:r>
      <w:r w:rsidR="00F922CE" w:rsidRPr="005A12A7">
        <w:t xml:space="preserve">Отобразится </w:t>
      </w:r>
      <w:r w:rsidR="00221A6F">
        <w:t xml:space="preserve">окно с </w:t>
      </w:r>
      <w:r w:rsidR="00F922CE" w:rsidRPr="005A12A7">
        <w:t>информаци</w:t>
      </w:r>
      <w:r w:rsidR="00221A6F">
        <w:t>ей</w:t>
      </w:r>
      <w:r w:rsidR="00F922CE" w:rsidRPr="005A12A7">
        <w:t xml:space="preserve"> о номере обращения на портале (см. рис. </w:t>
      </w:r>
      <w:r w:rsidR="00F922CE" w:rsidRPr="005A12A7">
        <w:fldChar w:fldCharType="begin"/>
      </w:r>
      <w:r w:rsidR="00F922CE" w:rsidRPr="005A12A7">
        <w:instrText xml:space="preserve"> REF _Ref148716755 \h </w:instrText>
      </w:r>
      <w:r w:rsidR="005A12A7">
        <w:instrText xml:space="preserve"> \* MERGEFORMAT </w:instrText>
      </w:r>
      <w:r w:rsidR="00F922CE" w:rsidRPr="005A12A7">
        <w:fldChar w:fldCharType="separate"/>
      </w:r>
      <w:r w:rsidR="00552CC9">
        <w:rPr>
          <w:noProof/>
        </w:rPr>
        <w:t>66</w:t>
      </w:r>
      <w:r w:rsidR="00F922CE" w:rsidRPr="005A12A7">
        <w:fldChar w:fldCharType="end"/>
      </w:r>
      <w:r w:rsidR="00F922CE" w:rsidRPr="005A12A7">
        <w:t>).</w:t>
      </w:r>
    </w:p>
    <w:p w14:paraId="7AFB5C11" w14:textId="2C2384B3" w:rsidR="00F922CE" w:rsidRPr="005A12A7" w:rsidRDefault="00614344" w:rsidP="00F922C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9A69DDE" wp14:editId="496DAD72">
            <wp:extent cx="4815481" cy="1259211"/>
            <wp:effectExtent l="0" t="0" r="4445" b="0"/>
            <wp:docPr id="5600456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045639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829157" cy="126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55386" w14:textId="5DC47175" w:rsidR="00E50389" w:rsidRPr="005A12A7" w:rsidRDefault="00000000" w:rsidP="00F922CE">
      <w:pPr>
        <w:pStyle w:val="a4"/>
        <w:rPr>
          <w:lang w:val="ru-RU"/>
        </w:rPr>
      </w:pPr>
      <w:fldSimple w:instr=" SEQ Рисунок \* ARABIC ">
        <w:bookmarkStart w:id="103" w:name="_Ref148716755"/>
        <w:r w:rsidR="00552CC9">
          <w:rPr>
            <w:noProof/>
          </w:rPr>
          <w:t>66</w:t>
        </w:r>
        <w:bookmarkEnd w:id="103"/>
      </w:fldSimple>
      <w:r w:rsidR="00F922CE" w:rsidRPr="005A12A7">
        <w:rPr>
          <w:lang w:val="ru-RU"/>
        </w:rPr>
        <w:t xml:space="preserve"> – Проверка ФЛК</w:t>
      </w:r>
    </w:p>
    <w:p w14:paraId="3D41B1DD" w14:textId="5E3295DE" w:rsidR="00F922CE" w:rsidRPr="005A12A7" w:rsidRDefault="00F922CE" w:rsidP="00F922CE">
      <w:pPr>
        <w:pStyle w:val="10"/>
        <w:rPr>
          <w:snapToGrid/>
        </w:rPr>
      </w:pPr>
      <w:r w:rsidRPr="005A12A7">
        <w:rPr>
          <w:snapToGrid/>
        </w:rPr>
        <w:t xml:space="preserve">После успешной </w:t>
      </w:r>
      <w:r w:rsidRPr="005A12A7">
        <w:t>проверки</w:t>
      </w:r>
      <w:r w:rsidRPr="005A12A7">
        <w:rPr>
          <w:snapToGrid/>
        </w:rPr>
        <w:t xml:space="preserve"> ФЛК установится статус </w:t>
      </w:r>
      <w:r w:rsidRPr="005A12A7">
        <w:rPr>
          <w:b/>
          <w:bCs/>
          <w:snapToGrid/>
        </w:rPr>
        <w:t>Обращение принято ведомством</w:t>
      </w:r>
      <w:r w:rsidRPr="005A12A7">
        <w:rPr>
          <w:snapToGrid/>
        </w:rPr>
        <w:t xml:space="preserve">. Обращению присваивается номер КУВД (см. рис. </w:t>
      </w:r>
      <w:r w:rsidRPr="005A12A7">
        <w:rPr>
          <w:snapToGrid/>
        </w:rPr>
        <w:fldChar w:fldCharType="begin"/>
      </w:r>
      <w:r w:rsidRPr="005A12A7">
        <w:rPr>
          <w:snapToGrid/>
        </w:rPr>
        <w:instrText xml:space="preserve"> REF _Ref148716907 \h </w:instrText>
      </w:r>
      <w:r w:rsidR="005A12A7">
        <w:rPr>
          <w:snapToGrid/>
        </w:rPr>
        <w:instrText xml:space="preserve"> \* MERGEFORMAT </w:instrText>
      </w:r>
      <w:r w:rsidRPr="005A12A7">
        <w:rPr>
          <w:snapToGrid/>
        </w:rPr>
      </w:r>
      <w:r w:rsidRPr="005A12A7">
        <w:rPr>
          <w:snapToGrid/>
        </w:rPr>
        <w:fldChar w:fldCharType="separate"/>
      </w:r>
      <w:r w:rsidR="00552CC9">
        <w:rPr>
          <w:noProof/>
        </w:rPr>
        <w:t>67</w:t>
      </w:r>
      <w:r w:rsidRPr="005A12A7">
        <w:rPr>
          <w:snapToGrid/>
        </w:rPr>
        <w:fldChar w:fldCharType="end"/>
      </w:r>
      <w:r w:rsidRPr="005A12A7">
        <w:rPr>
          <w:snapToGrid/>
        </w:rPr>
        <w:t>).</w:t>
      </w:r>
      <w:r w:rsidR="009D43B0" w:rsidRPr="009D43B0">
        <w:rPr>
          <w:snapToGrid/>
        </w:rPr>
        <w:t xml:space="preserve"> </w:t>
      </w:r>
      <w:r w:rsidR="009D43B0">
        <w:rPr>
          <w:snapToGrid/>
        </w:rPr>
        <w:t xml:space="preserve">Затем устанавливается статус </w:t>
      </w:r>
      <w:r w:rsidR="009D43B0" w:rsidRPr="009D43B0">
        <w:rPr>
          <w:b/>
          <w:bCs/>
          <w:snapToGrid/>
        </w:rPr>
        <w:t>Рассмотрение ведомством</w:t>
      </w:r>
      <w:r w:rsidR="009D43B0">
        <w:rPr>
          <w:snapToGrid/>
        </w:rPr>
        <w:t>.</w:t>
      </w:r>
    </w:p>
    <w:p w14:paraId="102D8E01" w14:textId="383A00A3" w:rsidR="00F922CE" w:rsidRPr="005A12A7" w:rsidRDefault="00221A6F" w:rsidP="000F51E9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4373CCA" wp14:editId="6958B8D6">
            <wp:extent cx="4871140" cy="1514870"/>
            <wp:effectExtent l="0" t="0" r="5715" b="9525"/>
            <wp:docPr id="1495799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799442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905845" cy="152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AAF74" w14:textId="49CD1836" w:rsidR="00F922CE" w:rsidRPr="005A12A7" w:rsidRDefault="00000000" w:rsidP="00F922CE">
      <w:pPr>
        <w:pStyle w:val="a4"/>
        <w:rPr>
          <w:lang w:val="ru-RU"/>
        </w:rPr>
      </w:pPr>
      <w:fldSimple w:instr=" SEQ Рисунок \* ARABIC ">
        <w:bookmarkStart w:id="104" w:name="_Ref148716907"/>
        <w:r w:rsidR="00552CC9">
          <w:rPr>
            <w:noProof/>
          </w:rPr>
          <w:t>67</w:t>
        </w:r>
        <w:bookmarkEnd w:id="104"/>
      </w:fldSimple>
      <w:r w:rsidR="00F922CE" w:rsidRPr="005A12A7">
        <w:rPr>
          <w:lang w:val="ru-RU"/>
        </w:rPr>
        <w:t xml:space="preserve"> – Обращение принято ведомством</w:t>
      </w:r>
    </w:p>
    <w:p w14:paraId="3C544C57" w14:textId="36A70DAB" w:rsidR="00F922CE" w:rsidRDefault="0051449A" w:rsidP="00F922CE">
      <w:pPr>
        <w:pStyle w:val="10"/>
      </w:pPr>
      <w:r>
        <w:t xml:space="preserve">Если тип обращения на регистрацию предполагает получение платежного документа, то будет получен </w:t>
      </w:r>
      <w:r w:rsidR="00F922CE" w:rsidRPr="005A12A7">
        <w:t xml:space="preserve">статус </w:t>
      </w:r>
      <w:r w:rsidR="00F922CE" w:rsidRPr="005A12A7">
        <w:rPr>
          <w:b/>
          <w:bCs/>
        </w:rPr>
        <w:t>Сформирована квитанция</w:t>
      </w:r>
      <w:r w:rsidR="00544B35" w:rsidRPr="00544B35">
        <w:t xml:space="preserve"> (см. рис. </w:t>
      </w:r>
      <w:r w:rsidR="00544B35" w:rsidRPr="00544B35">
        <w:fldChar w:fldCharType="begin"/>
      </w:r>
      <w:r w:rsidR="00544B35" w:rsidRPr="00544B35">
        <w:instrText xml:space="preserve"> REF _Ref169194120 \h </w:instrText>
      </w:r>
      <w:r w:rsidR="00544B35">
        <w:instrText xml:space="preserve"> \* MERGEFORMAT </w:instrText>
      </w:r>
      <w:r w:rsidR="00544B35" w:rsidRPr="00544B35">
        <w:fldChar w:fldCharType="separate"/>
      </w:r>
      <w:r w:rsidR="00552CC9">
        <w:rPr>
          <w:noProof/>
        </w:rPr>
        <w:t>68</w:t>
      </w:r>
      <w:r w:rsidR="00544B35" w:rsidRPr="00544B35">
        <w:fldChar w:fldCharType="end"/>
      </w:r>
      <w:r w:rsidR="00544B35" w:rsidRPr="00544B35">
        <w:t>)</w:t>
      </w:r>
      <w:r w:rsidR="004607B5" w:rsidRPr="00544B35">
        <w:t>.</w:t>
      </w:r>
    </w:p>
    <w:p w14:paraId="503C176F" w14:textId="07DC8B5E" w:rsidR="00544B35" w:rsidRDefault="00544B35" w:rsidP="00544B35">
      <w:pPr>
        <w:pStyle w:val="affd"/>
      </w:pPr>
      <w:r>
        <w:rPr>
          <w:noProof/>
        </w:rPr>
        <w:drawing>
          <wp:inline distT="0" distB="0" distL="0" distR="0" wp14:anchorId="32DB4AB9" wp14:editId="116FF4EA">
            <wp:extent cx="4672357" cy="1673651"/>
            <wp:effectExtent l="0" t="0" r="0" b="0"/>
            <wp:docPr id="19834835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483574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692529" cy="168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2C573" w14:textId="2CD2B5C8" w:rsidR="00544B35" w:rsidRPr="005A12A7" w:rsidRDefault="00000000" w:rsidP="00544B35">
      <w:pPr>
        <w:pStyle w:val="a4"/>
      </w:pPr>
      <w:fldSimple w:instr=" SEQ Рисунок \* ARABIC ">
        <w:bookmarkStart w:id="105" w:name="_Ref169194120"/>
        <w:r w:rsidR="00552CC9">
          <w:rPr>
            <w:noProof/>
          </w:rPr>
          <w:t>68</w:t>
        </w:r>
        <w:bookmarkEnd w:id="105"/>
      </w:fldSimple>
      <w:r w:rsidR="00544B35">
        <w:rPr>
          <w:lang w:val="ru-RU"/>
        </w:rPr>
        <w:t xml:space="preserve"> – Сформирована квитанция</w:t>
      </w:r>
    </w:p>
    <w:p w14:paraId="647E08B0" w14:textId="115C3514" w:rsidR="00F922CE" w:rsidRPr="005A12A7" w:rsidRDefault="00F922CE" w:rsidP="00F20DCB">
      <w:pPr>
        <w:pStyle w:val="a6"/>
        <w:rPr>
          <w:lang w:val="ru-RU"/>
        </w:rPr>
      </w:pPr>
      <w:r w:rsidRPr="005A12A7">
        <w:t xml:space="preserve">В блоке </w:t>
      </w:r>
      <w:r w:rsidR="004607B5">
        <w:rPr>
          <w:b/>
          <w:bCs/>
          <w:lang w:val="ru-RU"/>
        </w:rPr>
        <w:t>Д</w:t>
      </w:r>
      <w:r w:rsidRPr="005A12A7">
        <w:rPr>
          <w:b/>
          <w:bCs/>
        </w:rPr>
        <w:t>окументы</w:t>
      </w:r>
      <w:r w:rsidRPr="005A12A7">
        <w:t xml:space="preserve"> со</w:t>
      </w:r>
      <w:r w:rsidR="00F20DCB" w:rsidRPr="005A12A7">
        <w:t>здан</w:t>
      </w:r>
      <w:r w:rsidR="00F20DCB" w:rsidRPr="005A12A7">
        <w:rPr>
          <w:lang w:val="ru-RU"/>
        </w:rPr>
        <w:t>ы</w:t>
      </w:r>
      <w:r w:rsidR="00F20DCB" w:rsidRPr="005A12A7">
        <w:t xml:space="preserve"> запис</w:t>
      </w:r>
      <w:r w:rsidR="00F20DCB" w:rsidRPr="005A12A7">
        <w:rPr>
          <w:lang w:val="ru-RU"/>
        </w:rPr>
        <w:t>и</w:t>
      </w:r>
      <w:r w:rsidR="00F20DCB" w:rsidRPr="005A12A7">
        <w:t xml:space="preserve"> </w:t>
      </w:r>
      <w:r w:rsidR="005031F7">
        <w:rPr>
          <w:b/>
          <w:bCs/>
          <w:lang w:val="ru-RU"/>
        </w:rPr>
        <w:t>Ответ –</w:t>
      </w:r>
      <w:r w:rsidR="00F20DCB" w:rsidRPr="005A12A7">
        <w:rPr>
          <w:b/>
          <w:bCs/>
        </w:rPr>
        <w:t xml:space="preserve"> Сформирована квитанция </w:t>
      </w:r>
      <w:r w:rsidR="00F20DCB" w:rsidRPr="005A12A7">
        <w:t xml:space="preserve">и </w:t>
      </w:r>
      <w:r w:rsidR="005031F7">
        <w:rPr>
          <w:b/>
          <w:bCs/>
          <w:lang w:val="ru-RU"/>
        </w:rPr>
        <w:t>Ответ –</w:t>
      </w:r>
      <w:r w:rsidR="00F20DCB" w:rsidRPr="005A12A7">
        <w:rPr>
          <w:b/>
          <w:bCs/>
        </w:rPr>
        <w:t xml:space="preserve"> </w:t>
      </w:r>
      <w:r w:rsidR="005031F7">
        <w:rPr>
          <w:b/>
          <w:bCs/>
          <w:lang w:val="ru-RU"/>
        </w:rPr>
        <w:t>Ожидание оплаты</w:t>
      </w:r>
      <w:r w:rsidR="00F20DCB" w:rsidRPr="005A12A7">
        <w:rPr>
          <w:lang w:val="ru-RU"/>
        </w:rPr>
        <w:t>.</w:t>
      </w:r>
    </w:p>
    <w:p w14:paraId="542FB281" w14:textId="5ED41B76" w:rsidR="00F20DCB" w:rsidRPr="005A12A7" w:rsidRDefault="00F20DCB" w:rsidP="00F20DCB">
      <w:pPr>
        <w:pStyle w:val="10"/>
      </w:pPr>
      <w:r w:rsidRPr="005A12A7">
        <w:t xml:space="preserve">После получения оплаты будут установлены статусы </w:t>
      </w:r>
      <w:r w:rsidRPr="005A12A7">
        <w:rPr>
          <w:b/>
          <w:bCs/>
        </w:rPr>
        <w:t>Рассмотрение ведомством</w:t>
      </w:r>
      <w:r w:rsidRPr="005A12A7">
        <w:t xml:space="preserve"> и </w:t>
      </w:r>
      <w:r w:rsidRPr="005A12A7">
        <w:rPr>
          <w:b/>
          <w:bCs/>
        </w:rPr>
        <w:t>Оплачено</w:t>
      </w:r>
      <w:r w:rsidRPr="005A12A7">
        <w:t xml:space="preserve">. </w:t>
      </w:r>
    </w:p>
    <w:p w14:paraId="6739AD53" w14:textId="0600187B" w:rsidR="00F20DCB" w:rsidRPr="005A12A7" w:rsidRDefault="00F20DCB" w:rsidP="00F20DCB">
      <w:pPr>
        <w:pStyle w:val="10"/>
      </w:pPr>
      <w:r w:rsidRPr="005A12A7">
        <w:lastRenderedPageBreak/>
        <w:t xml:space="preserve">Дождаться </w:t>
      </w:r>
      <w:r w:rsidR="002E2A4F">
        <w:t>получения</w:t>
      </w:r>
      <w:r w:rsidRPr="005A12A7">
        <w:t xml:space="preserve"> статуса </w:t>
      </w:r>
      <w:r w:rsidRPr="005A12A7">
        <w:rPr>
          <w:b/>
          <w:bCs/>
        </w:rPr>
        <w:t>Обработка завершена</w:t>
      </w:r>
      <w:r w:rsidRPr="005A12A7">
        <w:t xml:space="preserve">. В блоке </w:t>
      </w:r>
      <w:r w:rsidR="004607B5">
        <w:rPr>
          <w:b/>
          <w:bCs/>
        </w:rPr>
        <w:t>Д</w:t>
      </w:r>
      <w:r w:rsidRPr="005A12A7">
        <w:rPr>
          <w:b/>
          <w:bCs/>
        </w:rPr>
        <w:t>окументы</w:t>
      </w:r>
      <w:r w:rsidRPr="005A12A7">
        <w:t xml:space="preserve"> будет создан</w:t>
      </w:r>
      <w:r w:rsidR="002E2A4F">
        <w:t xml:space="preserve">а запись </w:t>
      </w:r>
      <w:r w:rsidR="002E2A4F" w:rsidRPr="002E2A4F">
        <w:rPr>
          <w:b/>
          <w:bCs/>
        </w:rPr>
        <w:t>Ответ –</w:t>
      </w:r>
      <w:r w:rsidR="002E2A4F">
        <w:t xml:space="preserve"> </w:t>
      </w:r>
      <w:r w:rsidRPr="005A12A7">
        <w:rPr>
          <w:b/>
          <w:bCs/>
        </w:rPr>
        <w:t>Обработка завершена</w:t>
      </w:r>
      <w:r w:rsidRPr="005A12A7">
        <w:rPr>
          <w:color w:val="4C4D4B"/>
          <w:spacing w:val="2"/>
          <w:sz w:val="21"/>
          <w:szCs w:val="21"/>
          <w:shd w:val="clear" w:color="auto" w:fill="F3F7FF"/>
        </w:rPr>
        <w:t>.</w:t>
      </w:r>
    </w:p>
    <w:p w14:paraId="3B794D67" w14:textId="77777777" w:rsidR="00F20DCB" w:rsidRPr="001B5DA6" w:rsidRDefault="00F20DCB" w:rsidP="001B5DA6">
      <w:pPr>
        <w:pStyle w:val="a6"/>
      </w:pPr>
    </w:p>
    <w:p w14:paraId="3FC097C2" w14:textId="1C79AF57" w:rsidR="00A4362E" w:rsidRPr="005A12A7" w:rsidRDefault="00A4362E" w:rsidP="00A4362E">
      <w:pPr>
        <w:pStyle w:val="20"/>
        <w:rPr>
          <w:lang w:val="ru-RU"/>
        </w:rPr>
      </w:pPr>
      <w:bookmarkStart w:id="106" w:name="_Toc169860316"/>
      <w:r w:rsidRPr="005A12A7">
        <w:rPr>
          <w:lang w:val="ru-RU"/>
        </w:rPr>
        <w:t>Техническая ошибка</w:t>
      </w:r>
      <w:bookmarkEnd w:id="106"/>
    </w:p>
    <w:p w14:paraId="79B121F5" w14:textId="12AF7808" w:rsidR="00A4362E" w:rsidRPr="005A12A7" w:rsidRDefault="00A4362E" w:rsidP="00C24E9D">
      <w:pPr>
        <w:pStyle w:val="31"/>
      </w:pPr>
      <w:r w:rsidRPr="005A12A7">
        <w:t>Исправление технических ошибок в ЕГРН</w:t>
      </w:r>
    </w:p>
    <w:p w14:paraId="6B4FC141" w14:textId="1C8D131E" w:rsidR="00690202" w:rsidRPr="005A12A7" w:rsidRDefault="00294800" w:rsidP="00690202">
      <w:pPr>
        <w:pStyle w:val="a6"/>
        <w:rPr>
          <w:lang w:val="ru-RU"/>
        </w:rPr>
      </w:pPr>
      <w:r w:rsidRPr="005A12A7">
        <w:t xml:space="preserve">УРД </w:t>
      </w:r>
      <w:r w:rsidRPr="005A12A7">
        <w:rPr>
          <w:b/>
          <w:bCs/>
        </w:rPr>
        <w:t>Исправление технических ошибок в ЕГРН</w:t>
      </w:r>
      <w:r w:rsidRPr="005A12A7">
        <w:t xml:space="preserve"> предназначено для создания обращения и заявления об исправлении технической ошибки в записях ЕГРН (кроме реестра границ)</w:t>
      </w:r>
      <w:r w:rsidR="00690202" w:rsidRPr="005A12A7">
        <w:rPr>
          <w:lang w:val="ru-RU"/>
        </w:rPr>
        <w:t xml:space="preserve">. Описание формы обращения см. в п. </w:t>
      </w:r>
      <w:r w:rsidR="00690202" w:rsidRPr="005A12A7">
        <w:rPr>
          <w:lang w:val="ru-RU"/>
        </w:rPr>
        <w:fldChar w:fldCharType="begin"/>
      </w:r>
      <w:r w:rsidR="00690202" w:rsidRPr="005A12A7">
        <w:rPr>
          <w:lang w:val="ru-RU"/>
        </w:rPr>
        <w:instrText xml:space="preserve"> REF _Ref148430301 \r \h </w:instrText>
      </w:r>
      <w:r w:rsidR="005A12A7">
        <w:rPr>
          <w:lang w:val="ru-RU"/>
        </w:rPr>
        <w:instrText xml:space="preserve"> \* MERGEFORMAT </w:instrText>
      </w:r>
      <w:r w:rsidR="00690202" w:rsidRPr="005A12A7">
        <w:rPr>
          <w:lang w:val="ru-RU"/>
        </w:rPr>
      </w:r>
      <w:r w:rsidR="00690202"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="00690202" w:rsidRPr="005A12A7">
        <w:rPr>
          <w:lang w:val="ru-RU"/>
        </w:rPr>
        <w:fldChar w:fldCharType="end"/>
      </w:r>
      <w:r w:rsidR="00690202" w:rsidRPr="005A12A7">
        <w:rPr>
          <w:lang w:val="ru-RU"/>
        </w:rPr>
        <w:t>.</w:t>
      </w:r>
    </w:p>
    <w:p w14:paraId="6DB5D8DD" w14:textId="612AFAD8" w:rsidR="00690202" w:rsidRPr="005A12A7" w:rsidRDefault="00690202" w:rsidP="00690202">
      <w:pPr>
        <w:pStyle w:val="a6"/>
        <w:rPr>
          <w:lang w:val="ru-RU"/>
        </w:rPr>
      </w:pPr>
      <w:r w:rsidRPr="005A12A7">
        <w:rPr>
          <w:lang w:val="ru-RU"/>
        </w:rPr>
        <w:t xml:space="preserve">Шаг </w:t>
      </w:r>
      <w:r w:rsidR="00821C0C">
        <w:rPr>
          <w:b/>
          <w:bCs/>
          <w:lang w:val="ru-RU"/>
        </w:rPr>
        <w:t>Описание</w:t>
      </w:r>
      <w:r w:rsidRPr="005A12A7">
        <w:rPr>
          <w:lang w:val="ru-RU"/>
        </w:rPr>
        <w:t xml:space="preserve"> (см. рис.</w:t>
      </w:r>
      <w:r w:rsidR="00726899" w:rsidRPr="005A12A7">
        <w:rPr>
          <w:lang w:val="ru-RU"/>
        </w:rPr>
        <w:t xml:space="preserve"> </w:t>
      </w:r>
      <w:r w:rsidR="00726899" w:rsidRPr="005A12A7">
        <w:rPr>
          <w:lang w:val="ru-RU"/>
        </w:rPr>
        <w:fldChar w:fldCharType="begin"/>
      </w:r>
      <w:r w:rsidR="00726899" w:rsidRPr="005A12A7">
        <w:rPr>
          <w:lang w:val="ru-RU"/>
        </w:rPr>
        <w:instrText xml:space="preserve"> REF _Ref148448647 \h </w:instrText>
      </w:r>
      <w:r w:rsidR="005A12A7">
        <w:rPr>
          <w:lang w:val="ru-RU"/>
        </w:rPr>
        <w:instrText xml:space="preserve"> \* MERGEFORMAT </w:instrText>
      </w:r>
      <w:r w:rsidR="00726899" w:rsidRPr="005A12A7">
        <w:rPr>
          <w:lang w:val="ru-RU"/>
        </w:rPr>
      </w:r>
      <w:r w:rsidR="00726899" w:rsidRPr="005A12A7">
        <w:rPr>
          <w:lang w:val="ru-RU"/>
        </w:rPr>
        <w:fldChar w:fldCharType="separate"/>
      </w:r>
      <w:r w:rsidR="00552CC9">
        <w:rPr>
          <w:noProof/>
        </w:rPr>
        <w:t>70</w:t>
      </w:r>
      <w:r w:rsidR="00726899" w:rsidRPr="005A12A7">
        <w:rPr>
          <w:lang w:val="ru-RU"/>
        </w:rPr>
        <w:fldChar w:fldCharType="end"/>
      </w:r>
      <w:r w:rsidRPr="005A12A7">
        <w:rPr>
          <w:lang w:val="ru-RU"/>
        </w:rPr>
        <w:t>) содержит поля:</w:t>
      </w:r>
    </w:p>
    <w:p w14:paraId="744D9908" w14:textId="77777777" w:rsidR="00690202" w:rsidRPr="005A12A7" w:rsidRDefault="00690202" w:rsidP="00690202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Государственная услуга*;</w:t>
      </w:r>
    </w:p>
    <w:p w14:paraId="5FF4C6C2" w14:textId="238E3840" w:rsidR="00690202" w:rsidRPr="005A12A7" w:rsidRDefault="00690202" w:rsidP="00690202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Заявление*;</w:t>
      </w:r>
    </w:p>
    <w:p w14:paraId="4C79EE3F" w14:textId="385B4FA9" w:rsidR="00690202" w:rsidRPr="005A12A7" w:rsidRDefault="00690202" w:rsidP="00690202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Сведения для исправления технических ошибок в ЕГРН</w:t>
      </w:r>
      <w:r w:rsidR="00EA177F" w:rsidRPr="005A12A7">
        <w:rPr>
          <w:rFonts w:cs="Times New Roman"/>
          <w:lang w:val="ru-RU"/>
        </w:rPr>
        <w:t xml:space="preserve"> – блок для создания записи. По нажатию кнопки </w:t>
      </w:r>
      <w:r w:rsidR="00821C0C">
        <w:rPr>
          <w:rFonts w:cs="Times New Roman"/>
          <w:b/>
          <w:bCs/>
          <w:lang w:val="ru-RU"/>
        </w:rPr>
        <w:t>Добавить</w:t>
      </w:r>
      <w:r w:rsidR="00EA177F" w:rsidRPr="005A12A7">
        <w:rPr>
          <w:rFonts w:cs="Times New Roman"/>
          <w:lang w:val="ru-RU"/>
        </w:rPr>
        <w:t xml:space="preserve"> отображается окно </w:t>
      </w:r>
      <w:r w:rsidR="00EA177F" w:rsidRPr="005A12A7">
        <w:rPr>
          <w:rFonts w:cs="Times New Roman"/>
          <w:b/>
          <w:bCs/>
          <w:lang w:val="ru-RU"/>
        </w:rPr>
        <w:t>Внесение сведений при исправлении тех. ошибок в ЕГРН</w:t>
      </w:r>
      <w:r w:rsidR="00EA177F" w:rsidRPr="005A12A7">
        <w:rPr>
          <w:rFonts w:cs="Times New Roman"/>
          <w:lang w:val="ru-RU"/>
        </w:rPr>
        <w:t xml:space="preserve"> (см. рис. </w:t>
      </w:r>
      <w:r w:rsidR="00EA177F" w:rsidRPr="005A12A7">
        <w:rPr>
          <w:rFonts w:cs="Times New Roman"/>
          <w:lang w:val="ru-RU"/>
        </w:rPr>
        <w:fldChar w:fldCharType="begin"/>
      </w:r>
      <w:r w:rsidR="00EA177F" w:rsidRPr="005A12A7">
        <w:rPr>
          <w:rFonts w:cs="Times New Roman"/>
          <w:lang w:val="ru-RU"/>
        </w:rPr>
        <w:instrText xml:space="preserve"> REF _Ref148447859 \h </w:instrText>
      </w:r>
      <w:r w:rsidR="005A12A7">
        <w:rPr>
          <w:rFonts w:cs="Times New Roman"/>
          <w:lang w:val="ru-RU"/>
        </w:rPr>
        <w:instrText xml:space="preserve"> \* MERGEFORMAT </w:instrText>
      </w:r>
      <w:r w:rsidR="00EA177F" w:rsidRPr="005A12A7">
        <w:rPr>
          <w:rFonts w:cs="Times New Roman"/>
          <w:lang w:val="ru-RU"/>
        </w:rPr>
      </w:r>
      <w:r w:rsidR="00EA177F" w:rsidRPr="005A12A7">
        <w:rPr>
          <w:rFonts w:cs="Times New Roman"/>
          <w:lang w:val="ru-RU"/>
        </w:rPr>
        <w:fldChar w:fldCharType="separate"/>
      </w:r>
      <w:r w:rsidR="00552CC9" w:rsidRPr="00552CC9">
        <w:rPr>
          <w:rFonts w:cs="Times New Roman"/>
          <w:noProof/>
        </w:rPr>
        <w:t>69</w:t>
      </w:r>
      <w:r w:rsidR="00EA177F" w:rsidRPr="005A12A7">
        <w:rPr>
          <w:rFonts w:cs="Times New Roman"/>
          <w:lang w:val="ru-RU"/>
        </w:rPr>
        <w:fldChar w:fldCharType="end"/>
      </w:r>
      <w:r w:rsidR="00EA177F" w:rsidRPr="005A12A7">
        <w:rPr>
          <w:rFonts w:cs="Times New Roman"/>
          <w:lang w:val="ru-RU"/>
        </w:rPr>
        <w:t>).</w:t>
      </w:r>
    </w:p>
    <w:p w14:paraId="73667E6D" w14:textId="2A763AC7" w:rsidR="00EA177F" w:rsidRPr="005A12A7" w:rsidRDefault="00821C0C" w:rsidP="00EA177F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4B9B13F" wp14:editId="6A410059">
            <wp:extent cx="4575037" cy="1403797"/>
            <wp:effectExtent l="0" t="0" r="0" b="0"/>
            <wp:docPr id="5720247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024707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611866" cy="141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0927" w14:textId="710FC5A7" w:rsidR="00690202" w:rsidRPr="005A12A7" w:rsidRDefault="00000000" w:rsidP="00EA177F">
      <w:pPr>
        <w:pStyle w:val="a4"/>
        <w:rPr>
          <w:lang w:val="ru-RU"/>
        </w:rPr>
      </w:pPr>
      <w:fldSimple w:instr=" SEQ Рисунок \* ARABIC ">
        <w:bookmarkStart w:id="107" w:name="_Ref148447859"/>
        <w:r w:rsidR="00552CC9">
          <w:rPr>
            <w:noProof/>
          </w:rPr>
          <w:t>69</w:t>
        </w:r>
        <w:bookmarkEnd w:id="107"/>
      </w:fldSimple>
      <w:r w:rsidR="00EA177F" w:rsidRPr="005A12A7">
        <w:rPr>
          <w:lang w:val="ru-RU"/>
        </w:rPr>
        <w:t xml:space="preserve"> – Внесение сведений при исправлении тех. ошибок в ЕГРН</w:t>
      </w:r>
    </w:p>
    <w:p w14:paraId="5139DDC7" w14:textId="1BEDFAC7" w:rsidR="00EA177F" w:rsidRPr="005A12A7" w:rsidRDefault="00EA177F" w:rsidP="00EA177F">
      <w:pPr>
        <w:pStyle w:val="a6"/>
      </w:pPr>
      <w:r w:rsidRPr="005A12A7">
        <w:t>Необходимо заполнить значения в полях:</w:t>
      </w:r>
    </w:p>
    <w:p w14:paraId="702D4212" w14:textId="4397AF24" w:rsidR="00EA177F" w:rsidRPr="005A12A7" w:rsidRDefault="00EA177F">
      <w:pPr>
        <w:pStyle w:val="a3"/>
        <w:numPr>
          <w:ilvl w:val="0"/>
          <w:numId w:val="24"/>
        </w:numPr>
        <w:rPr>
          <w:rFonts w:cs="Times New Roman"/>
        </w:rPr>
      </w:pPr>
      <w:r w:rsidRPr="005A12A7">
        <w:rPr>
          <w:rFonts w:cs="Times New Roman"/>
        </w:rPr>
        <w:t>КН* – кадастровый номер;</w:t>
      </w:r>
    </w:p>
    <w:p w14:paraId="5CB5619E" w14:textId="67799AF3" w:rsidR="00EA177F" w:rsidRPr="005A12A7" w:rsidRDefault="00EA177F">
      <w:pPr>
        <w:pStyle w:val="a3"/>
        <w:numPr>
          <w:ilvl w:val="0"/>
          <w:numId w:val="24"/>
        </w:numPr>
        <w:rPr>
          <w:rFonts w:cs="Times New Roman"/>
        </w:rPr>
      </w:pPr>
      <w:r w:rsidRPr="005A12A7">
        <w:rPr>
          <w:rFonts w:cs="Times New Roman"/>
        </w:rPr>
        <w:t>Номер записи реестра* – текстовое поле для ввода номера;</w:t>
      </w:r>
    </w:p>
    <w:p w14:paraId="4C664948" w14:textId="21C91FD5" w:rsidR="00EA177F" w:rsidRPr="005A12A7" w:rsidRDefault="00EA177F">
      <w:pPr>
        <w:pStyle w:val="a3"/>
        <w:numPr>
          <w:ilvl w:val="0"/>
          <w:numId w:val="24"/>
        </w:numPr>
        <w:rPr>
          <w:rFonts w:cs="Times New Roman"/>
        </w:rPr>
      </w:pPr>
      <w:r w:rsidRPr="005A12A7">
        <w:rPr>
          <w:rFonts w:cs="Times New Roman"/>
        </w:rPr>
        <w:t>Дата внесения* – ввести дату или выбрать в календаре;</w:t>
      </w:r>
    </w:p>
    <w:p w14:paraId="79992639" w14:textId="227F0138" w:rsidR="00EA177F" w:rsidRPr="005A12A7" w:rsidRDefault="00EA177F">
      <w:pPr>
        <w:pStyle w:val="a3"/>
        <w:numPr>
          <w:ilvl w:val="0"/>
          <w:numId w:val="24"/>
        </w:numPr>
        <w:rPr>
          <w:rFonts w:cs="Times New Roman"/>
        </w:rPr>
      </w:pPr>
      <w:r w:rsidRPr="005A12A7">
        <w:rPr>
          <w:rFonts w:cs="Times New Roman"/>
        </w:rPr>
        <w:t>Ошибочная запись* – текстовое поле</w:t>
      </w:r>
      <w:r w:rsidR="00726899" w:rsidRPr="005A12A7">
        <w:rPr>
          <w:rFonts w:cs="Times New Roman"/>
        </w:rPr>
        <w:t>;</w:t>
      </w:r>
    </w:p>
    <w:p w14:paraId="629FC8A9" w14:textId="21707D68" w:rsidR="00EA177F" w:rsidRPr="005A12A7" w:rsidRDefault="00EA177F">
      <w:pPr>
        <w:pStyle w:val="a3"/>
        <w:numPr>
          <w:ilvl w:val="0"/>
          <w:numId w:val="24"/>
        </w:numPr>
        <w:rPr>
          <w:rFonts w:cs="Times New Roman"/>
        </w:rPr>
      </w:pPr>
      <w:r w:rsidRPr="005A12A7">
        <w:rPr>
          <w:rFonts w:cs="Times New Roman"/>
        </w:rPr>
        <w:t>Правильная запись*</w:t>
      </w:r>
      <w:r w:rsidR="00726899" w:rsidRPr="005A12A7">
        <w:rPr>
          <w:rFonts w:cs="Times New Roman"/>
        </w:rPr>
        <w:t xml:space="preserve"> – текстовое поле.</w:t>
      </w:r>
    </w:p>
    <w:p w14:paraId="55EEC3EE" w14:textId="68B51CC5" w:rsidR="00EA177F" w:rsidRPr="005A12A7" w:rsidRDefault="00EA177F" w:rsidP="00EA177F">
      <w:pPr>
        <w:pStyle w:val="a6"/>
        <w:rPr>
          <w:lang w:val="ru-RU"/>
        </w:rPr>
      </w:pPr>
      <w:r w:rsidRPr="005A12A7">
        <w:rPr>
          <w:lang w:val="ru-RU"/>
        </w:rPr>
        <w:t xml:space="preserve">После заполнения обязательных полей нажать кнопку </w:t>
      </w:r>
      <w:r w:rsidRPr="005A12A7">
        <w:rPr>
          <w:b/>
          <w:bCs/>
          <w:lang w:val="ru-RU"/>
        </w:rPr>
        <w:t>Сохранить</w:t>
      </w:r>
      <w:r w:rsidRPr="005A12A7">
        <w:rPr>
          <w:lang w:val="ru-RU"/>
        </w:rPr>
        <w:t xml:space="preserve">. Будет произведен возврат в форму создания запроса. В блоке </w:t>
      </w:r>
      <w:r w:rsidRPr="005A12A7">
        <w:rPr>
          <w:b/>
          <w:bCs/>
          <w:lang w:val="ru-RU"/>
        </w:rPr>
        <w:t xml:space="preserve">Сведения для исправления технических ошибок в ЕГРН </w:t>
      </w:r>
      <w:r w:rsidRPr="005A12A7">
        <w:rPr>
          <w:lang w:val="ru-RU"/>
        </w:rPr>
        <w:t>будет создана запись.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>При необходимости запись можно изменить, нажав кнопку</w:t>
      </w:r>
      <w:r w:rsidRPr="005A12A7">
        <w:rPr>
          <w:b/>
          <w:bCs/>
          <w:lang w:val="ru-RU"/>
        </w:rPr>
        <w:t xml:space="preserve"> Редактировать </w:t>
      </w:r>
      <w:r w:rsidRPr="005A12A7">
        <w:rPr>
          <w:lang w:val="ru-RU"/>
        </w:rPr>
        <w:t>или удалить, нажав кнопку</w:t>
      </w:r>
      <w:r w:rsidRPr="005A12A7">
        <w:rPr>
          <w:b/>
          <w:bCs/>
          <w:lang w:val="ru-RU"/>
        </w:rPr>
        <w:t xml:space="preserve"> Удалить. </w:t>
      </w:r>
    </w:p>
    <w:p w14:paraId="0468C9DB" w14:textId="7D4C69F4" w:rsidR="00690202" w:rsidRPr="005A12A7" w:rsidRDefault="00821C0C" w:rsidP="00690202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7789B64A" wp14:editId="18CF21D8">
            <wp:extent cx="5196281" cy="2729975"/>
            <wp:effectExtent l="0" t="0" r="0" b="0"/>
            <wp:docPr id="20895667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566716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05406" cy="2734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47CFF" w14:textId="0A677EFE" w:rsidR="00690202" w:rsidRPr="005A12A7" w:rsidRDefault="00000000" w:rsidP="00690202">
      <w:pPr>
        <w:pStyle w:val="a4"/>
        <w:rPr>
          <w:b/>
          <w:bCs/>
          <w:lang w:val="ru-RU"/>
        </w:rPr>
      </w:pPr>
      <w:fldSimple w:instr=" SEQ Рисунок \* ARABIC ">
        <w:bookmarkStart w:id="108" w:name="_Ref148448647"/>
        <w:r w:rsidR="00552CC9">
          <w:rPr>
            <w:noProof/>
          </w:rPr>
          <w:t>70</w:t>
        </w:r>
        <w:bookmarkEnd w:id="108"/>
      </w:fldSimple>
      <w:r w:rsidR="00690202" w:rsidRPr="005A12A7">
        <w:rPr>
          <w:lang w:val="ru-RU"/>
        </w:rPr>
        <w:t xml:space="preserve"> – Шаг </w:t>
      </w:r>
      <w:r w:rsidR="00821C0C">
        <w:rPr>
          <w:b/>
          <w:bCs/>
          <w:lang w:val="ru-RU"/>
        </w:rPr>
        <w:t>Описание</w:t>
      </w:r>
      <w:r w:rsidR="00690202" w:rsidRPr="005A12A7">
        <w:rPr>
          <w:lang w:val="ru-RU"/>
        </w:rPr>
        <w:t xml:space="preserve"> УРД </w:t>
      </w:r>
      <w:r w:rsidR="00726899" w:rsidRPr="005A12A7">
        <w:rPr>
          <w:b/>
          <w:bCs/>
          <w:lang w:val="ru-RU"/>
        </w:rPr>
        <w:t>Исправление технических ошибок в ЕГРН</w:t>
      </w:r>
    </w:p>
    <w:p w14:paraId="1840D22D" w14:textId="77777777" w:rsidR="00690202" w:rsidRPr="005A12A7" w:rsidRDefault="00690202" w:rsidP="00294800">
      <w:pPr>
        <w:pStyle w:val="a6"/>
        <w:rPr>
          <w:lang w:val="ru-RU"/>
        </w:rPr>
      </w:pPr>
    </w:p>
    <w:p w14:paraId="1B70A79F" w14:textId="709C8160" w:rsidR="00A4362E" w:rsidRPr="005A12A7" w:rsidRDefault="00A4362E" w:rsidP="00C24E9D">
      <w:pPr>
        <w:pStyle w:val="31"/>
      </w:pPr>
      <w:r w:rsidRPr="005A12A7">
        <w:t>Исправление технических ошибок в реестре границ</w:t>
      </w:r>
    </w:p>
    <w:p w14:paraId="39A6BFE1" w14:textId="18D4B372" w:rsidR="00C67546" w:rsidRPr="005A12A7" w:rsidRDefault="00294800" w:rsidP="00C67546">
      <w:pPr>
        <w:pStyle w:val="a6"/>
        <w:rPr>
          <w:lang w:val="ru-RU"/>
        </w:rPr>
      </w:pPr>
      <w:r w:rsidRPr="005A12A7">
        <w:rPr>
          <w:lang w:val="ru-RU"/>
        </w:rPr>
        <w:t xml:space="preserve">УРД </w:t>
      </w:r>
      <w:r w:rsidRPr="005A12A7">
        <w:rPr>
          <w:b/>
          <w:bCs/>
        </w:rPr>
        <w:t>Исправление технических ошибок в реестре границ</w:t>
      </w:r>
      <w:r w:rsidRPr="005A12A7">
        <w:rPr>
          <w:lang w:val="ru-RU"/>
        </w:rPr>
        <w:t xml:space="preserve"> </w:t>
      </w:r>
      <w:r w:rsidRPr="005A12A7">
        <w:t xml:space="preserve">предназначено </w:t>
      </w:r>
      <w:r w:rsidR="00D2551A">
        <w:rPr>
          <w:lang w:val="ru-RU"/>
        </w:rPr>
        <w:t xml:space="preserve">для </w:t>
      </w:r>
      <w:r w:rsidRPr="005A12A7">
        <w:t>создания обращения и заявления об исправлении технической ошибки в записях реестра границ</w:t>
      </w:r>
      <w:r w:rsidR="00595987" w:rsidRPr="005A12A7">
        <w:rPr>
          <w:lang w:val="ru-RU"/>
        </w:rPr>
        <w:t xml:space="preserve">. </w:t>
      </w:r>
      <w:r w:rsidR="00C67546" w:rsidRPr="005A12A7">
        <w:rPr>
          <w:lang w:val="ru-RU"/>
        </w:rPr>
        <w:t xml:space="preserve">Описание формы обращения см. в п. </w:t>
      </w:r>
      <w:r w:rsidR="00C67546" w:rsidRPr="005A12A7">
        <w:rPr>
          <w:lang w:val="ru-RU"/>
        </w:rPr>
        <w:fldChar w:fldCharType="begin"/>
      </w:r>
      <w:r w:rsidR="00C67546" w:rsidRPr="005A12A7">
        <w:rPr>
          <w:lang w:val="ru-RU"/>
        </w:rPr>
        <w:instrText xml:space="preserve"> REF _Ref148430301 \r \h </w:instrText>
      </w:r>
      <w:r w:rsidR="005A12A7">
        <w:rPr>
          <w:lang w:val="ru-RU"/>
        </w:rPr>
        <w:instrText xml:space="preserve"> \* MERGEFORMAT </w:instrText>
      </w:r>
      <w:r w:rsidR="00C67546" w:rsidRPr="005A12A7">
        <w:rPr>
          <w:lang w:val="ru-RU"/>
        </w:rPr>
      </w:r>
      <w:r w:rsidR="00C67546"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="00C67546" w:rsidRPr="005A12A7">
        <w:rPr>
          <w:lang w:val="ru-RU"/>
        </w:rPr>
        <w:fldChar w:fldCharType="end"/>
      </w:r>
      <w:r w:rsidR="00C67546" w:rsidRPr="005A12A7">
        <w:rPr>
          <w:lang w:val="ru-RU"/>
        </w:rPr>
        <w:t>.</w:t>
      </w:r>
    </w:p>
    <w:p w14:paraId="4D1BFBB2" w14:textId="58FCF67B" w:rsidR="00C67546" w:rsidRPr="005A12A7" w:rsidRDefault="00C67546" w:rsidP="00C67546">
      <w:pPr>
        <w:pStyle w:val="a6"/>
        <w:rPr>
          <w:lang w:val="ru-RU"/>
        </w:rPr>
      </w:pPr>
      <w:r w:rsidRPr="005A12A7">
        <w:rPr>
          <w:lang w:val="ru-RU"/>
        </w:rPr>
        <w:t xml:space="preserve">Шаг </w:t>
      </w:r>
      <w:r w:rsidR="002D5A98">
        <w:rPr>
          <w:b/>
          <w:bCs/>
          <w:lang w:val="ru-RU"/>
        </w:rPr>
        <w:t>Описание</w:t>
      </w:r>
      <w:r w:rsidRPr="005A12A7">
        <w:rPr>
          <w:lang w:val="ru-RU"/>
        </w:rPr>
        <w:t xml:space="preserve"> (см. рис.</w:t>
      </w:r>
      <w:r w:rsidR="008A6DA4" w:rsidRPr="005A12A7">
        <w:rPr>
          <w:lang w:val="ru-RU"/>
        </w:rPr>
        <w:t xml:space="preserve"> </w:t>
      </w:r>
      <w:r w:rsidR="008A6DA4" w:rsidRPr="005A12A7">
        <w:rPr>
          <w:lang w:val="ru-RU"/>
        </w:rPr>
        <w:fldChar w:fldCharType="begin"/>
      </w:r>
      <w:r w:rsidR="008A6DA4" w:rsidRPr="005A12A7">
        <w:rPr>
          <w:lang w:val="ru-RU"/>
        </w:rPr>
        <w:instrText xml:space="preserve"> REF _Ref148449621 \h </w:instrText>
      </w:r>
      <w:r w:rsidR="005A12A7">
        <w:rPr>
          <w:lang w:val="ru-RU"/>
        </w:rPr>
        <w:instrText xml:space="preserve"> \* MERGEFORMAT </w:instrText>
      </w:r>
      <w:r w:rsidR="008A6DA4" w:rsidRPr="005A12A7">
        <w:rPr>
          <w:lang w:val="ru-RU"/>
        </w:rPr>
      </w:r>
      <w:r w:rsidR="008A6DA4" w:rsidRPr="005A12A7">
        <w:rPr>
          <w:lang w:val="ru-RU"/>
        </w:rPr>
        <w:fldChar w:fldCharType="separate"/>
      </w:r>
      <w:r w:rsidR="00552CC9">
        <w:rPr>
          <w:noProof/>
        </w:rPr>
        <w:t>72</w:t>
      </w:r>
      <w:r w:rsidR="008A6DA4" w:rsidRPr="005A12A7">
        <w:rPr>
          <w:lang w:val="ru-RU"/>
        </w:rPr>
        <w:fldChar w:fldCharType="end"/>
      </w:r>
      <w:r w:rsidRPr="005A12A7">
        <w:rPr>
          <w:lang w:val="ru-RU"/>
        </w:rPr>
        <w:t>) содержит поля:</w:t>
      </w:r>
    </w:p>
    <w:p w14:paraId="4593B727" w14:textId="77777777" w:rsidR="00C67546" w:rsidRPr="005A12A7" w:rsidRDefault="00C67546" w:rsidP="00C67546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Государственная услуга*;</w:t>
      </w:r>
    </w:p>
    <w:p w14:paraId="4EE624B0" w14:textId="77777777" w:rsidR="00C67546" w:rsidRPr="005A12A7" w:rsidRDefault="00C67546" w:rsidP="00C67546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Заявление*;</w:t>
      </w:r>
    </w:p>
    <w:p w14:paraId="6E1A65C0" w14:textId="7C3E220A" w:rsidR="00C67546" w:rsidRPr="005A12A7" w:rsidRDefault="00C67546" w:rsidP="00C67546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Внесение сведений при исправлении технических ошибок в реестре границ – блок для создания записи. По нажатию кнопки </w:t>
      </w:r>
      <w:r w:rsidR="002D5A98">
        <w:rPr>
          <w:rFonts w:cs="Times New Roman"/>
          <w:b/>
          <w:bCs/>
          <w:lang w:val="ru-RU"/>
        </w:rPr>
        <w:t>Добавить</w:t>
      </w:r>
      <w:r w:rsidRPr="005A12A7">
        <w:rPr>
          <w:rFonts w:cs="Times New Roman"/>
          <w:lang w:val="ru-RU"/>
        </w:rPr>
        <w:t xml:space="preserve"> отображается окно </w:t>
      </w:r>
      <w:r w:rsidRPr="005A12A7">
        <w:rPr>
          <w:rFonts w:cs="Times New Roman"/>
          <w:b/>
          <w:bCs/>
          <w:lang w:val="ru-RU"/>
        </w:rPr>
        <w:t>Внесение в ЕГРН</w:t>
      </w:r>
      <w:r w:rsidRPr="005A12A7">
        <w:rPr>
          <w:rFonts w:cs="Times New Roman"/>
          <w:lang w:val="ru-RU"/>
        </w:rPr>
        <w:t xml:space="preserve"> </w:t>
      </w:r>
      <w:r w:rsidR="003F2ADF" w:rsidRPr="005A12A7">
        <w:rPr>
          <w:rFonts w:cs="Times New Roman"/>
          <w:b/>
          <w:bCs/>
          <w:lang w:val="ru-RU"/>
        </w:rPr>
        <w:t>сведений о границах</w:t>
      </w:r>
      <w:r w:rsidR="003F2ADF" w:rsidRPr="005A12A7">
        <w:rPr>
          <w:rFonts w:cs="Times New Roman"/>
          <w:lang w:val="ru-RU"/>
        </w:rPr>
        <w:t xml:space="preserve"> </w:t>
      </w:r>
      <w:r w:rsidRPr="005A12A7">
        <w:rPr>
          <w:rFonts w:cs="Times New Roman"/>
          <w:lang w:val="ru-RU"/>
        </w:rPr>
        <w:t>(см. рис.</w:t>
      </w:r>
      <w:r w:rsidR="008A6DA4" w:rsidRPr="005A12A7">
        <w:rPr>
          <w:rFonts w:cs="Times New Roman"/>
          <w:lang w:val="ru-RU"/>
        </w:rPr>
        <w:t xml:space="preserve"> </w:t>
      </w:r>
      <w:r w:rsidR="008A6DA4" w:rsidRPr="005A12A7">
        <w:rPr>
          <w:rFonts w:cs="Times New Roman"/>
          <w:lang w:val="ru-RU"/>
        </w:rPr>
        <w:fldChar w:fldCharType="begin"/>
      </w:r>
      <w:r w:rsidR="008A6DA4" w:rsidRPr="005A12A7">
        <w:rPr>
          <w:rFonts w:cs="Times New Roman"/>
          <w:lang w:val="ru-RU"/>
        </w:rPr>
        <w:instrText xml:space="preserve"> REF _Ref148449622 \h </w:instrText>
      </w:r>
      <w:r w:rsidR="005A12A7">
        <w:rPr>
          <w:rFonts w:cs="Times New Roman"/>
          <w:lang w:val="ru-RU"/>
        </w:rPr>
        <w:instrText xml:space="preserve"> \* MERGEFORMAT </w:instrText>
      </w:r>
      <w:r w:rsidR="008A6DA4" w:rsidRPr="005A12A7">
        <w:rPr>
          <w:rFonts w:cs="Times New Roman"/>
          <w:lang w:val="ru-RU"/>
        </w:rPr>
      </w:r>
      <w:r w:rsidR="008A6DA4" w:rsidRPr="005A12A7">
        <w:rPr>
          <w:rFonts w:cs="Times New Roman"/>
          <w:lang w:val="ru-RU"/>
        </w:rPr>
        <w:fldChar w:fldCharType="separate"/>
      </w:r>
      <w:r w:rsidR="00552CC9" w:rsidRPr="00552CC9">
        <w:rPr>
          <w:rFonts w:cs="Times New Roman"/>
          <w:noProof/>
        </w:rPr>
        <w:t>71</w:t>
      </w:r>
      <w:r w:rsidR="008A6DA4" w:rsidRPr="005A12A7">
        <w:rPr>
          <w:rFonts w:cs="Times New Roman"/>
          <w:lang w:val="ru-RU"/>
        </w:rPr>
        <w:fldChar w:fldCharType="end"/>
      </w:r>
      <w:r w:rsidRPr="005A12A7">
        <w:rPr>
          <w:rFonts w:cs="Times New Roman"/>
          <w:lang w:val="ru-RU"/>
        </w:rPr>
        <w:t>).</w:t>
      </w:r>
    </w:p>
    <w:p w14:paraId="05BE7396" w14:textId="25C49A56" w:rsidR="00C67546" w:rsidRPr="005A12A7" w:rsidRDefault="002D5A98" w:rsidP="002D5A98">
      <w:pPr>
        <w:pStyle w:val="affd"/>
        <w:rPr>
          <w:rFonts w:ascii="Times New Roman" w:hAnsi="Times New Roman"/>
        </w:rPr>
      </w:pPr>
      <w:r w:rsidRPr="002D5A98">
        <w:rPr>
          <w:noProof/>
        </w:rPr>
        <w:drawing>
          <wp:inline distT="0" distB="0" distL="0" distR="0" wp14:anchorId="0261AD70" wp14:editId="2849538F">
            <wp:extent cx="5014263" cy="1301305"/>
            <wp:effectExtent l="0" t="0" r="0" b="0"/>
            <wp:docPr id="14421715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171590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034018" cy="130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4E647" w14:textId="3F58C789" w:rsidR="00C67546" w:rsidRPr="005A12A7" w:rsidRDefault="00000000" w:rsidP="00C67546">
      <w:pPr>
        <w:pStyle w:val="a4"/>
        <w:rPr>
          <w:lang w:val="ru-RU"/>
        </w:rPr>
      </w:pPr>
      <w:fldSimple w:instr=" SEQ Рисунок \* ARABIC ">
        <w:bookmarkStart w:id="109" w:name="_Ref148449622"/>
        <w:r w:rsidR="00552CC9">
          <w:rPr>
            <w:noProof/>
          </w:rPr>
          <w:t>71</w:t>
        </w:r>
        <w:bookmarkEnd w:id="109"/>
      </w:fldSimple>
      <w:r w:rsidR="00C67546" w:rsidRPr="005A12A7">
        <w:rPr>
          <w:lang w:val="ru-RU"/>
        </w:rPr>
        <w:t xml:space="preserve"> – Внесение в ЕГРН</w:t>
      </w:r>
      <w:r w:rsidR="003F2ADF" w:rsidRPr="005A12A7">
        <w:rPr>
          <w:lang w:val="ru-RU"/>
        </w:rPr>
        <w:t xml:space="preserve"> сведений о границах</w:t>
      </w:r>
    </w:p>
    <w:p w14:paraId="17E3391E" w14:textId="77777777" w:rsidR="00C67546" w:rsidRPr="005A12A7" w:rsidRDefault="00C67546" w:rsidP="00C67546">
      <w:pPr>
        <w:pStyle w:val="a6"/>
      </w:pPr>
      <w:r w:rsidRPr="005A12A7">
        <w:t>Необходимо заполнить значения в полях:</w:t>
      </w:r>
    </w:p>
    <w:p w14:paraId="0312E92D" w14:textId="22599439" w:rsidR="00C67546" w:rsidRPr="005A12A7" w:rsidRDefault="008A6DA4">
      <w:pPr>
        <w:pStyle w:val="a3"/>
        <w:numPr>
          <w:ilvl w:val="0"/>
          <w:numId w:val="25"/>
        </w:numPr>
        <w:rPr>
          <w:rFonts w:cs="Times New Roman"/>
        </w:rPr>
      </w:pPr>
      <w:r w:rsidRPr="005A12A7">
        <w:rPr>
          <w:rFonts w:cs="Times New Roman"/>
        </w:rPr>
        <w:t>Реестровый номер границы</w:t>
      </w:r>
      <w:r w:rsidR="00C67546" w:rsidRPr="005A12A7">
        <w:rPr>
          <w:rFonts w:cs="Times New Roman"/>
        </w:rPr>
        <w:t>* –</w:t>
      </w:r>
      <w:r w:rsidRPr="005A12A7">
        <w:rPr>
          <w:rFonts w:cs="Times New Roman"/>
        </w:rPr>
        <w:t xml:space="preserve"> текстовое поле</w:t>
      </w:r>
      <w:r w:rsidR="00C67546" w:rsidRPr="005A12A7">
        <w:rPr>
          <w:rFonts w:cs="Times New Roman"/>
        </w:rPr>
        <w:t>;</w:t>
      </w:r>
    </w:p>
    <w:p w14:paraId="2D965C56" w14:textId="77777777" w:rsidR="00C67546" w:rsidRPr="005A12A7" w:rsidRDefault="00C67546">
      <w:pPr>
        <w:pStyle w:val="a3"/>
        <w:numPr>
          <w:ilvl w:val="0"/>
          <w:numId w:val="24"/>
        </w:numPr>
        <w:rPr>
          <w:rFonts w:cs="Times New Roman"/>
        </w:rPr>
      </w:pPr>
      <w:r w:rsidRPr="005A12A7">
        <w:rPr>
          <w:rFonts w:cs="Times New Roman"/>
        </w:rPr>
        <w:t>Ошибочная запись* – текстовое поле;</w:t>
      </w:r>
    </w:p>
    <w:p w14:paraId="7C61213D" w14:textId="77777777" w:rsidR="00C67546" w:rsidRPr="005A12A7" w:rsidRDefault="00C67546">
      <w:pPr>
        <w:pStyle w:val="a3"/>
        <w:numPr>
          <w:ilvl w:val="0"/>
          <w:numId w:val="24"/>
        </w:numPr>
        <w:rPr>
          <w:rFonts w:cs="Times New Roman"/>
        </w:rPr>
      </w:pPr>
      <w:r w:rsidRPr="005A12A7">
        <w:rPr>
          <w:rFonts w:cs="Times New Roman"/>
        </w:rPr>
        <w:t>Правильная запись* – текстовое поле.</w:t>
      </w:r>
    </w:p>
    <w:p w14:paraId="35451DD8" w14:textId="774E0FFB" w:rsidR="00C67546" w:rsidRPr="005A12A7" w:rsidRDefault="00C67546" w:rsidP="00C67546">
      <w:pPr>
        <w:pStyle w:val="a6"/>
        <w:rPr>
          <w:lang w:val="ru-RU"/>
        </w:rPr>
      </w:pPr>
      <w:r w:rsidRPr="005A12A7">
        <w:rPr>
          <w:lang w:val="ru-RU"/>
        </w:rPr>
        <w:t xml:space="preserve">После заполнения обязательных полей нажать кнопку </w:t>
      </w:r>
      <w:r w:rsidRPr="005A12A7">
        <w:rPr>
          <w:b/>
          <w:bCs/>
          <w:lang w:val="ru-RU"/>
        </w:rPr>
        <w:t>Сохранить</w:t>
      </w:r>
      <w:r w:rsidRPr="005A12A7">
        <w:rPr>
          <w:lang w:val="ru-RU"/>
        </w:rPr>
        <w:t xml:space="preserve">. Будет произведен возврат в форму создания запроса. В блоке </w:t>
      </w:r>
      <w:r w:rsidR="008A6DA4" w:rsidRPr="005A12A7">
        <w:rPr>
          <w:b/>
          <w:bCs/>
          <w:lang w:val="ru-RU"/>
        </w:rPr>
        <w:t xml:space="preserve">Внесение сведений при исправлении </w:t>
      </w:r>
      <w:r w:rsidR="008A6DA4" w:rsidRPr="005A12A7">
        <w:rPr>
          <w:b/>
          <w:bCs/>
          <w:lang w:val="ru-RU"/>
        </w:rPr>
        <w:lastRenderedPageBreak/>
        <w:t>технических ошибок в реестре границ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>будет создана запись.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>При необходимости запись можно изменить, нажав кнопку</w:t>
      </w:r>
      <w:r w:rsidRPr="005A12A7">
        <w:rPr>
          <w:b/>
          <w:bCs/>
          <w:lang w:val="ru-RU"/>
        </w:rPr>
        <w:t xml:space="preserve"> Редактировать </w:t>
      </w:r>
      <w:r w:rsidRPr="005A12A7">
        <w:rPr>
          <w:lang w:val="ru-RU"/>
        </w:rPr>
        <w:t>или удалить, нажав кнопку</w:t>
      </w:r>
      <w:r w:rsidRPr="005A12A7">
        <w:rPr>
          <w:b/>
          <w:bCs/>
          <w:lang w:val="ru-RU"/>
        </w:rPr>
        <w:t xml:space="preserve"> Удалить. </w:t>
      </w:r>
    </w:p>
    <w:p w14:paraId="2932F709" w14:textId="5D895CE4" w:rsidR="00C67546" w:rsidRPr="005A12A7" w:rsidRDefault="00765DE3" w:rsidP="00C67546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9BD73A9" wp14:editId="3BBF8697">
            <wp:extent cx="5190124" cy="2664267"/>
            <wp:effectExtent l="0" t="0" r="0" b="0"/>
            <wp:docPr id="1487783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783685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04528" cy="267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BD0E3" w14:textId="2F4A1CB7" w:rsidR="00C67546" w:rsidRPr="005A12A7" w:rsidRDefault="00000000" w:rsidP="00C67546">
      <w:pPr>
        <w:pStyle w:val="a4"/>
        <w:rPr>
          <w:b/>
          <w:bCs/>
          <w:lang w:val="ru-RU"/>
        </w:rPr>
      </w:pPr>
      <w:fldSimple w:instr=" SEQ Рисунок \* ARABIC ">
        <w:bookmarkStart w:id="110" w:name="_Ref148449621"/>
        <w:r w:rsidR="00552CC9">
          <w:rPr>
            <w:noProof/>
          </w:rPr>
          <w:t>72</w:t>
        </w:r>
        <w:bookmarkEnd w:id="110"/>
      </w:fldSimple>
      <w:r w:rsidR="00C67546" w:rsidRPr="005A12A7">
        <w:rPr>
          <w:lang w:val="ru-RU"/>
        </w:rPr>
        <w:t xml:space="preserve"> – Шаг </w:t>
      </w:r>
      <w:r w:rsidR="00765DE3">
        <w:rPr>
          <w:b/>
          <w:bCs/>
          <w:lang w:val="ru-RU"/>
        </w:rPr>
        <w:t>Описание</w:t>
      </w:r>
      <w:r w:rsidR="00C67546" w:rsidRPr="005A12A7">
        <w:rPr>
          <w:lang w:val="ru-RU"/>
        </w:rPr>
        <w:t xml:space="preserve"> УРД </w:t>
      </w:r>
      <w:r w:rsidR="008A6DA4" w:rsidRPr="005A12A7">
        <w:rPr>
          <w:b/>
          <w:bCs/>
        </w:rPr>
        <w:t>Исправление технических ошибок</w:t>
      </w:r>
      <w:r w:rsidR="008A6DA4" w:rsidRPr="005A12A7">
        <w:rPr>
          <w:b/>
          <w:bCs/>
        </w:rPr>
        <w:br/>
        <w:t xml:space="preserve"> в реестре границ</w:t>
      </w:r>
    </w:p>
    <w:p w14:paraId="6613FE6F" w14:textId="77777777" w:rsidR="00A4362E" w:rsidRPr="009C38EB" w:rsidRDefault="00A4362E" w:rsidP="00A4362E">
      <w:pPr>
        <w:pStyle w:val="a6"/>
        <w:rPr>
          <w:lang w:val="ru-RU"/>
        </w:rPr>
      </w:pPr>
    </w:p>
    <w:p w14:paraId="083DA6EB" w14:textId="1649CF80" w:rsidR="00A4362E" w:rsidRPr="005A12A7" w:rsidRDefault="00A4362E" w:rsidP="00A4362E">
      <w:pPr>
        <w:pStyle w:val="20"/>
      </w:pPr>
      <w:bookmarkStart w:id="111" w:name="_Toc169860317"/>
      <w:r w:rsidRPr="005A12A7">
        <w:t>Внесение сведений в ЕГРН</w:t>
      </w:r>
      <w:bookmarkEnd w:id="111"/>
    </w:p>
    <w:p w14:paraId="455E719E" w14:textId="38799B3B" w:rsidR="00A4362E" w:rsidRPr="005A12A7" w:rsidRDefault="00A4362E" w:rsidP="00C24E9D">
      <w:pPr>
        <w:pStyle w:val="31"/>
      </w:pPr>
      <w:r w:rsidRPr="005A12A7">
        <w:t>Внесение изменений в ЕГРН</w:t>
      </w:r>
    </w:p>
    <w:p w14:paraId="206AACD5" w14:textId="2A7139B6" w:rsidR="008861EA" w:rsidRPr="005A12A7" w:rsidRDefault="008861EA" w:rsidP="008861EA">
      <w:pPr>
        <w:pStyle w:val="a6"/>
        <w:rPr>
          <w:lang w:val="ru-RU"/>
        </w:rPr>
      </w:pPr>
      <w:r w:rsidRPr="005A12A7">
        <w:rPr>
          <w:lang w:val="ru-RU"/>
        </w:rPr>
        <w:t xml:space="preserve">УРД </w:t>
      </w:r>
      <w:r w:rsidRPr="005A12A7">
        <w:rPr>
          <w:b/>
          <w:bCs/>
        </w:rPr>
        <w:t>Внесение изменений в ЕГРН</w:t>
      </w:r>
      <w:r w:rsidRPr="005A12A7">
        <w:rPr>
          <w:lang w:val="ru-RU"/>
        </w:rPr>
        <w:t xml:space="preserve"> предназначено для создания обращения и заявления о внесении изменений в записи реестра прав, ограничений прав и обременений недвижимого имущества Единого государственного реестра недвижимости. Описание формы обращения см. в п.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_Ref148430301 \r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.</w:t>
      </w:r>
    </w:p>
    <w:p w14:paraId="3775384D" w14:textId="52A06CB7" w:rsidR="008861EA" w:rsidRPr="005A12A7" w:rsidRDefault="008861EA" w:rsidP="008861EA">
      <w:pPr>
        <w:pStyle w:val="a6"/>
        <w:rPr>
          <w:lang w:val="ru-RU"/>
        </w:rPr>
      </w:pPr>
      <w:r w:rsidRPr="005A12A7">
        <w:rPr>
          <w:lang w:val="ru-RU"/>
        </w:rPr>
        <w:t xml:space="preserve">Шаг </w:t>
      </w:r>
      <w:r w:rsidR="00883939">
        <w:rPr>
          <w:b/>
          <w:bCs/>
          <w:lang w:val="ru-RU"/>
        </w:rPr>
        <w:t>Описание</w:t>
      </w:r>
      <w:r w:rsidRPr="005A12A7">
        <w:rPr>
          <w:lang w:val="ru-RU"/>
        </w:rPr>
        <w:t xml:space="preserve"> 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_Ref148451918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73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 содержит поля:</w:t>
      </w:r>
    </w:p>
    <w:p w14:paraId="26FDC268" w14:textId="77777777" w:rsidR="008861EA" w:rsidRPr="005A12A7" w:rsidRDefault="008861EA" w:rsidP="008861EA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Государственная услуга*;</w:t>
      </w:r>
    </w:p>
    <w:p w14:paraId="7017E0DA" w14:textId="77777777" w:rsidR="008861EA" w:rsidRPr="005A12A7" w:rsidRDefault="008861EA" w:rsidP="008861EA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Заявление*;</w:t>
      </w:r>
    </w:p>
    <w:p w14:paraId="39D6063F" w14:textId="77777777" w:rsidR="008861EA" w:rsidRPr="005A12A7" w:rsidRDefault="008861EA" w:rsidP="008861EA">
      <w:pPr>
        <w:pStyle w:val="-0"/>
        <w:rPr>
          <w:rFonts w:cs="Times New Roman"/>
        </w:rPr>
      </w:pPr>
      <w:r w:rsidRPr="005A12A7">
        <w:rPr>
          <w:rFonts w:cs="Times New Roman"/>
        </w:rPr>
        <w:t>Сведения о реестровой записи</w:t>
      </w:r>
      <w:r w:rsidRPr="005A12A7">
        <w:rPr>
          <w:rFonts w:cs="Times New Roman"/>
          <w:lang w:val="ru-RU"/>
        </w:rPr>
        <w:t>:</w:t>
      </w:r>
    </w:p>
    <w:p w14:paraId="3C6AA1F7" w14:textId="12CD10B8" w:rsidR="008861EA" w:rsidRPr="005A12A7" w:rsidRDefault="008861EA">
      <w:pPr>
        <w:pStyle w:val="a3"/>
        <w:numPr>
          <w:ilvl w:val="0"/>
          <w:numId w:val="26"/>
        </w:numPr>
        <w:rPr>
          <w:rFonts w:cs="Times New Roman"/>
        </w:rPr>
      </w:pPr>
      <w:r w:rsidRPr="005A12A7">
        <w:rPr>
          <w:rFonts w:cs="Times New Roman"/>
        </w:rPr>
        <w:t>Номер записи реестра – текстовое поле для ввода номера;</w:t>
      </w:r>
    </w:p>
    <w:p w14:paraId="5D0CDD26" w14:textId="73FD4434" w:rsidR="008861EA" w:rsidRPr="005A12A7" w:rsidRDefault="008861EA">
      <w:pPr>
        <w:pStyle w:val="a3"/>
        <w:numPr>
          <w:ilvl w:val="0"/>
          <w:numId w:val="26"/>
        </w:numPr>
        <w:rPr>
          <w:rFonts w:cs="Times New Roman"/>
        </w:rPr>
      </w:pPr>
      <w:r w:rsidRPr="005A12A7">
        <w:rPr>
          <w:rFonts w:cs="Times New Roman"/>
        </w:rPr>
        <w:t>Дата внесения данных* – ввод даты вручную или выбор даты в календаре;</w:t>
      </w:r>
    </w:p>
    <w:p w14:paraId="273B2F20" w14:textId="2F1492A1" w:rsidR="008861EA" w:rsidRPr="005A12A7" w:rsidRDefault="008861EA">
      <w:pPr>
        <w:pStyle w:val="a3"/>
        <w:numPr>
          <w:ilvl w:val="0"/>
          <w:numId w:val="26"/>
        </w:numPr>
        <w:rPr>
          <w:rFonts w:cs="Times New Roman"/>
        </w:rPr>
      </w:pPr>
      <w:r w:rsidRPr="005A12A7">
        <w:rPr>
          <w:rFonts w:cs="Times New Roman"/>
        </w:rPr>
        <w:t>Детальная формулировка вносимых сведений – текстовое поле</w:t>
      </w:r>
      <w:r w:rsidR="00883939">
        <w:rPr>
          <w:rFonts w:cs="Times New Roman"/>
        </w:rPr>
        <w:t>.</w:t>
      </w:r>
    </w:p>
    <w:p w14:paraId="0440526A" w14:textId="2A22DA7B" w:rsidR="008861EA" w:rsidRPr="005A12A7" w:rsidRDefault="00883939" w:rsidP="008861EA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1624780E" wp14:editId="6DEBFA2D">
            <wp:extent cx="5451585" cy="2210729"/>
            <wp:effectExtent l="0" t="0" r="0" b="0"/>
            <wp:docPr id="2153393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39333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461953" cy="221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7867E" w14:textId="26AA26A7" w:rsidR="008861EA" w:rsidRPr="005A12A7" w:rsidRDefault="00000000" w:rsidP="008861EA">
      <w:pPr>
        <w:pStyle w:val="a4"/>
        <w:rPr>
          <w:b/>
          <w:bCs/>
          <w:lang w:val="ru-RU"/>
        </w:rPr>
      </w:pPr>
      <w:fldSimple w:instr=" SEQ Рисунок \* ARABIC ">
        <w:bookmarkStart w:id="112" w:name="_Ref148451918"/>
        <w:r w:rsidR="00552CC9">
          <w:rPr>
            <w:noProof/>
          </w:rPr>
          <w:t>73</w:t>
        </w:r>
        <w:bookmarkEnd w:id="112"/>
      </w:fldSimple>
      <w:r w:rsidR="008861EA" w:rsidRPr="005A12A7">
        <w:rPr>
          <w:lang w:val="ru-RU"/>
        </w:rPr>
        <w:t xml:space="preserve"> – Шаг </w:t>
      </w:r>
      <w:r w:rsidR="00411C58">
        <w:rPr>
          <w:b/>
          <w:bCs/>
          <w:lang w:val="ru-RU"/>
        </w:rPr>
        <w:t>Описание</w:t>
      </w:r>
      <w:r w:rsidR="008861EA" w:rsidRPr="005A12A7">
        <w:rPr>
          <w:lang w:val="ru-RU"/>
        </w:rPr>
        <w:t xml:space="preserve"> УРД </w:t>
      </w:r>
      <w:r w:rsidR="008861EA" w:rsidRPr="005A12A7">
        <w:rPr>
          <w:b/>
          <w:bCs/>
          <w:lang w:val="ru-RU"/>
        </w:rPr>
        <w:t>Внесение изменений в ЕГРН</w:t>
      </w:r>
    </w:p>
    <w:p w14:paraId="34F962A3" w14:textId="77777777" w:rsidR="008861EA" w:rsidRPr="005A12A7" w:rsidRDefault="008861EA" w:rsidP="008861EA">
      <w:pPr>
        <w:pStyle w:val="a6"/>
      </w:pPr>
    </w:p>
    <w:p w14:paraId="533995E3" w14:textId="08803A32" w:rsidR="00A4362E" w:rsidRPr="005A12A7" w:rsidRDefault="00A4362E" w:rsidP="00C24E9D">
      <w:pPr>
        <w:pStyle w:val="31"/>
      </w:pPr>
      <w:r w:rsidRPr="005A12A7">
        <w:t>Внесение сведений в ЕГРН в отношении объекта недвижимости</w:t>
      </w:r>
    </w:p>
    <w:p w14:paraId="4F7E6063" w14:textId="65E8FB06" w:rsidR="00DF79A6" w:rsidRPr="005A12A7" w:rsidRDefault="00DF42C1" w:rsidP="00DF79A6">
      <w:pPr>
        <w:pStyle w:val="a6"/>
        <w:rPr>
          <w:lang w:val="ru-RU"/>
        </w:rPr>
      </w:pPr>
      <w:r w:rsidRPr="005A12A7">
        <w:rPr>
          <w:lang w:val="ru-RU"/>
        </w:rPr>
        <w:t xml:space="preserve">УРД </w:t>
      </w:r>
      <w:r w:rsidRPr="005A12A7">
        <w:rPr>
          <w:b/>
          <w:bCs/>
        </w:rPr>
        <w:t>Внесение сведений в ЕГРН в отношении объекта недвижимости</w:t>
      </w:r>
      <w:r w:rsidRPr="005A12A7">
        <w:t xml:space="preserve"> предназначено для создания обращения и заявления о внесении в ЕГРН в отношении отдельного объекта недвижимости заинтересованным лицом</w:t>
      </w:r>
      <w:r w:rsidRPr="005A12A7">
        <w:rPr>
          <w:lang w:val="ru-RU"/>
        </w:rPr>
        <w:t>.</w:t>
      </w:r>
      <w:r w:rsidR="00DF79A6" w:rsidRPr="005A12A7">
        <w:rPr>
          <w:lang w:val="ru-RU"/>
        </w:rPr>
        <w:t xml:space="preserve"> Описание формы обращения см. в п. </w:t>
      </w:r>
      <w:r w:rsidR="00DF79A6" w:rsidRPr="005A12A7">
        <w:rPr>
          <w:lang w:val="ru-RU"/>
        </w:rPr>
        <w:fldChar w:fldCharType="begin"/>
      </w:r>
      <w:r w:rsidR="00DF79A6" w:rsidRPr="005A12A7">
        <w:rPr>
          <w:lang w:val="ru-RU"/>
        </w:rPr>
        <w:instrText xml:space="preserve"> REF _Ref148430301 \r \h </w:instrText>
      </w:r>
      <w:r w:rsidR="005A12A7">
        <w:rPr>
          <w:lang w:val="ru-RU"/>
        </w:rPr>
        <w:instrText xml:space="preserve"> \* MERGEFORMAT </w:instrText>
      </w:r>
      <w:r w:rsidR="00DF79A6" w:rsidRPr="005A12A7">
        <w:rPr>
          <w:lang w:val="ru-RU"/>
        </w:rPr>
      </w:r>
      <w:r w:rsidR="00DF79A6"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="00DF79A6" w:rsidRPr="005A12A7">
        <w:rPr>
          <w:lang w:val="ru-RU"/>
        </w:rPr>
        <w:fldChar w:fldCharType="end"/>
      </w:r>
      <w:r w:rsidR="00DF79A6" w:rsidRPr="005A12A7">
        <w:rPr>
          <w:lang w:val="ru-RU"/>
        </w:rPr>
        <w:t>.</w:t>
      </w:r>
    </w:p>
    <w:p w14:paraId="53D6D873" w14:textId="70C88DF5" w:rsidR="00DF79A6" w:rsidRPr="005A12A7" w:rsidRDefault="00DF79A6" w:rsidP="00DF79A6">
      <w:pPr>
        <w:pStyle w:val="a6"/>
        <w:rPr>
          <w:lang w:val="ru-RU"/>
        </w:rPr>
      </w:pPr>
      <w:r w:rsidRPr="005A12A7">
        <w:rPr>
          <w:lang w:val="ru-RU"/>
        </w:rPr>
        <w:t xml:space="preserve">Шаг </w:t>
      </w:r>
      <w:r w:rsidR="00834A67">
        <w:rPr>
          <w:b/>
          <w:bCs/>
          <w:lang w:val="ru-RU"/>
        </w:rPr>
        <w:t>Описание</w:t>
      </w:r>
      <w:r w:rsidRPr="005A12A7">
        <w:rPr>
          <w:lang w:val="ru-RU"/>
        </w:rPr>
        <w:t xml:space="preserve"> (см. рис.</w:t>
      </w:r>
      <w:r w:rsidR="00E65285" w:rsidRPr="005A12A7">
        <w:rPr>
          <w:lang w:val="ru-RU"/>
        </w:rPr>
        <w:t xml:space="preserve"> </w:t>
      </w:r>
      <w:r w:rsidR="00E65285" w:rsidRPr="005A12A7">
        <w:rPr>
          <w:lang w:val="ru-RU"/>
        </w:rPr>
        <w:fldChar w:fldCharType="begin"/>
      </w:r>
      <w:r w:rsidR="00E65285" w:rsidRPr="005A12A7">
        <w:rPr>
          <w:lang w:val="ru-RU"/>
        </w:rPr>
        <w:instrText xml:space="preserve"> REF _Ref148452921 \h </w:instrText>
      </w:r>
      <w:r w:rsidR="005A12A7">
        <w:rPr>
          <w:lang w:val="ru-RU"/>
        </w:rPr>
        <w:instrText xml:space="preserve"> \* MERGEFORMAT </w:instrText>
      </w:r>
      <w:r w:rsidR="00E65285" w:rsidRPr="005A12A7">
        <w:rPr>
          <w:lang w:val="ru-RU"/>
        </w:rPr>
      </w:r>
      <w:r w:rsidR="00E65285" w:rsidRPr="005A12A7">
        <w:rPr>
          <w:lang w:val="ru-RU"/>
        </w:rPr>
        <w:fldChar w:fldCharType="separate"/>
      </w:r>
      <w:r w:rsidR="00552CC9">
        <w:rPr>
          <w:noProof/>
        </w:rPr>
        <w:t>75</w:t>
      </w:r>
      <w:r w:rsidR="00E65285" w:rsidRPr="005A12A7">
        <w:rPr>
          <w:lang w:val="ru-RU"/>
        </w:rPr>
        <w:fldChar w:fldCharType="end"/>
      </w:r>
      <w:r w:rsidRPr="005A12A7">
        <w:rPr>
          <w:lang w:val="ru-RU"/>
        </w:rPr>
        <w:t>) содержит поля:</w:t>
      </w:r>
    </w:p>
    <w:p w14:paraId="743A933C" w14:textId="77777777" w:rsidR="00DF79A6" w:rsidRPr="005A12A7" w:rsidRDefault="00DF79A6" w:rsidP="00DF79A6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Государственная услуга*;</w:t>
      </w:r>
    </w:p>
    <w:p w14:paraId="062F4E60" w14:textId="77777777" w:rsidR="00DF79A6" w:rsidRPr="005A12A7" w:rsidRDefault="00DF79A6" w:rsidP="00DF79A6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Заявление*;</w:t>
      </w:r>
    </w:p>
    <w:p w14:paraId="5FDE69CD" w14:textId="77817DB6" w:rsidR="00DF79A6" w:rsidRPr="005A12A7" w:rsidRDefault="00DF79A6" w:rsidP="00DF79A6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Сведения для внесения </w:t>
      </w:r>
      <w:r w:rsidR="00E65285" w:rsidRPr="005A12A7">
        <w:rPr>
          <w:rFonts w:cs="Times New Roman"/>
          <w:lang w:val="ru-RU"/>
        </w:rPr>
        <w:t>сведений об объекте</w:t>
      </w:r>
      <w:r w:rsidRPr="005A12A7">
        <w:rPr>
          <w:rFonts w:cs="Times New Roman"/>
          <w:lang w:val="ru-RU"/>
        </w:rPr>
        <w:t xml:space="preserve"> – блок для создания записи. По нажатию кнопки </w:t>
      </w:r>
      <w:r w:rsidRPr="005A12A7">
        <w:rPr>
          <w:rFonts w:cs="Times New Roman"/>
          <w:b/>
          <w:bCs/>
          <w:lang w:val="ru-RU"/>
        </w:rPr>
        <w:t>Создать</w:t>
      </w:r>
      <w:r w:rsidRPr="005A12A7">
        <w:rPr>
          <w:rFonts w:cs="Times New Roman"/>
          <w:lang w:val="ru-RU"/>
        </w:rPr>
        <w:t xml:space="preserve"> отображается окно </w:t>
      </w:r>
      <w:r w:rsidR="00E65285" w:rsidRPr="005A12A7">
        <w:rPr>
          <w:rFonts w:cs="Times New Roman"/>
          <w:b/>
          <w:bCs/>
          <w:lang w:val="ru-RU"/>
        </w:rPr>
        <w:t>Сведения для внесения в ЕГРН</w:t>
      </w:r>
      <w:r w:rsidRPr="005A12A7">
        <w:rPr>
          <w:rFonts w:cs="Times New Roman"/>
          <w:lang w:val="ru-RU"/>
        </w:rPr>
        <w:t xml:space="preserve"> (см. рис.</w:t>
      </w:r>
      <w:r w:rsidR="00E65285" w:rsidRPr="005A12A7">
        <w:rPr>
          <w:rFonts w:cs="Times New Roman"/>
          <w:lang w:val="ru-RU"/>
        </w:rPr>
        <w:t xml:space="preserve"> </w:t>
      </w:r>
      <w:r w:rsidR="00E65285" w:rsidRPr="005A12A7">
        <w:rPr>
          <w:rFonts w:cs="Times New Roman"/>
          <w:lang w:val="ru-RU"/>
        </w:rPr>
        <w:fldChar w:fldCharType="begin"/>
      </w:r>
      <w:r w:rsidR="00E65285" w:rsidRPr="005A12A7">
        <w:rPr>
          <w:rFonts w:cs="Times New Roman"/>
          <w:lang w:val="ru-RU"/>
        </w:rPr>
        <w:instrText xml:space="preserve"> REF _Ref148452920 \h </w:instrText>
      </w:r>
      <w:r w:rsidR="005A12A7">
        <w:rPr>
          <w:rFonts w:cs="Times New Roman"/>
          <w:lang w:val="ru-RU"/>
        </w:rPr>
        <w:instrText xml:space="preserve"> \* MERGEFORMAT </w:instrText>
      </w:r>
      <w:r w:rsidR="00E65285" w:rsidRPr="005A12A7">
        <w:rPr>
          <w:rFonts w:cs="Times New Roman"/>
          <w:lang w:val="ru-RU"/>
        </w:rPr>
      </w:r>
      <w:r w:rsidR="00E65285" w:rsidRPr="005A12A7">
        <w:rPr>
          <w:rFonts w:cs="Times New Roman"/>
          <w:lang w:val="ru-RU"/>
        </w:rPr>
        <w:fldChar w:fldCharType="separate"/>
      </w:r>
      <w:r w:rsidR="00552CC9" w:rsidRPr="00552CC9">
        <w:rPr>
          <w:rFonts w:cs="Times New Roman"/>
          <w:noProof/>
        </w:rPr>
        <w:t>74</w:t>
      </w:r>
      <w:r w:rsidR="00E65285" w:rsidRPr="005A12A7">
        <w:rPr>
          <w:rFonts w:cs="Times New Roman"/>
          <w:lang w:val="ru-RU"/>
        </w:rPr>
        <w:fldChar w:fldCharType="end"/>
      </w:r>
      <w:r w:rsidRPr="005A12A7">
        <w:rPr>
          <w:rFonts w:cs="Times New Roman"/>
          <w:lang w:val="ru-RU"/>
        </w:rPr>
        <w:t>).</w:t>
      </w:r>
    </w:p>
    <w:p w14:paraId="728DCEC3" w14:textId="3ABE3AC8" w:rsidR="00DF79A6" w:rsidRPr="005A12A7" w:rsidRDefault="009470F3" w:rsidP="00DF79A6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EE1DE34" wp14:editId="77D816ED">
            <wp:extent cx="4879091" cy="1607969"/>
            <wp:effectExtent l="0" t="0" r="0" b="0"/>
            <wp:docPr id="3116152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615200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896986" cy="161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20141" w14:textId="6E8F034E" w:rsidR="00DF79A6" w:rsidRPr="005A12A7" w:rsidRDefault="00000000" w:rsidP="00DF79A6">
      <w:pPr>
        <w:pStyle w:val="a4"/>
        <w:rPr>
          <w:lang w:val="ru-RU"/>
        </w:rPr>
      </w:pPr>
      <w:fldSimple w:instr=" SEQ Рисунок \* ARABIC ">
        <w:bookmarkStart w:id="113" w:name="_Ref148452920"/>
        <w:r w:rsidR="00552CC9">
          <w:rPr>
            <w:noProof/>
          </w:rPr>
          <w:t>74</w:t>
        </w:r>
        <w:bookmarkEnd w:id="113"/>
      </w:fldSimple>
      <w:r w:rsidR="00DF79A6" w:rsidRPr="005A12A7">
        <w:rPr>
          <w:lang w:val="ru-RU"/>
        </w:rPr>
        <w:t xml:space="preserve"> – </w:t>
      </w:r>
      <w:r w:rsidR="00E65285" w:rsidRPr="005A12A7">
        <w:rPr>
          <w:lang w:val="ru-RU"/>
        </w:rPr>
        <w:t>Сведения для внесения в ЕГРН</w:t>
      </w:r>
    </w:p>
    <w:p w14:paraId="1037028B" w14:textId="77777777" w:rsidR="00DF79A6" w:rsidRPr="005A12A7" w:rsidRDefault="00DF79A6" w:rsidP="00DF79A6">
      <w:pPr>
        <w:pStyle w:val="a6"/>
      </w:pPr>
      <w:r w:rsidRPr="005A12A7">
        <w:t>Необходимо заполнить значения в полях:</w:t>
      </w:r>
    </w:p>
    <w:p w14:paraId="29693F80" w14:textId="0C582526" w:rsidR="00DF79A6" w:rsidRPr="005A12A7" w:rsidRDefault="00E65285">
      <w:pPr>
        <w:pStyle w:val="a3"/>
        <w:numPr>
          <w:ilvl w:val="0"/>
          <w:numId w:val="27"/>
        </w:numPr>
        <w:rPr>
          <w:rFonts w:cs="Times New Roman"/>
        </w:rPr>
      </w:pPr>
      <w:r w:rsidRPr="005A12A7">
        <w:rPr>
          <w:rFonts w:cs="Times New Roman"/>
        </w:rPr>
        <w:t>Тип документа</w:t>
      </w:r>
      <w:r w:rsidR="00DF79A6" w:rsidRPr="005A12A7">
        <w:rPr>
          <w:rFonts w:cs="Times New Roman"/>
        </w:rPr>
        <w:t xml:space="preserve">* – </w:t>
      </w:r>
      <w:r w:rsidRPr="005A12A7">
        <w:rPr>
          <w:rFonts w:cs="Times New Roman"/>
        </w:rPr>
        <w:t>выбор значения из выпадающего списка</w:t>
      </w:r>
      <w:r w:rsidR="00DF79A6" w:rsidRPr="005A12A7">
        <w:rPr>
          <w:rFonts w:cs="Times New Roman"/>
        </w:rPr>
        <w:t>;</w:t>
      </w:r>
    </w:p>
    <w:p w14:paraId="45B5E366" w14:textId="140AF681" w:rsidR="00DF79A6" w:rsidRPr="005A12A7" w:rsidRDefault="00E65285">
      <w:pPr>
        <w:pStyle w:val="a3"/>
        <w:numPr>
          <w:ilvl w:val="0"/>
          <w:numId w:val="24"/>
        </w:numPr>
        <w:rPr>
          <w:rFonts w:cs="Times New Roman"/>
        </w:rPr>
      </w:pPr>
      <w:r w:rsidRPr="005A12A7">
        <w:rPr>
          <w:rFonts w:cs="Times New Roman"/>
        </w:rPr>
        <w:t>Текст изменения</w:t>
      </w:r>
      <w:r w:rsidR="00DF79A6" w:rsidRPr="005A12A7">
        <w:rPr>
          <w:rFonts w:cs="Times New Roman"/>
        </w:rPr>
        <w:t xml:space="preserve"> – текстовое поле</w:t>
      </w:r>
      <w:r w:rsidRPr="005A12A7">
        <w:rPr>
          <w:rFonts w:cs="Times New Roman"/>
        </w:rPr>
        <w:t>.</w:t>
      </w:r>
    </w:p>
    <w:p w14:paraId="002AB6C7" w14:textId="3B2B15F6" w:rsidR="00DF79A6" w:rsidRPr="005A12A7" w:rsidRDefault="00DF79A6" w:rsidP="00DF79A6">
      <w:pPr>
        <w:pStyle w:val="a6"/>
        <w:rPr>
          <w:lang w:val="ru-RU"/>
        </w:rPr>
      </w:pPr>
      <w:r w:rsidRPr="005A12A7">
        <w:rPr>
          <w:lang w:val="ru-RU"/>
        </w:rPr>
        <w:t xml:space="preserve">После заполнения полей нажать кнопку </w:t>
      </w:r>
      <w:r w:rsidRPr="005A12A7">
        <w:rPr>
          <w:b/>
          <w:bCs/>
          <w:lang w:val="ru-RU"/>
        </w:rPr>
        <w:t>Сохранить</w:t>
      </w:r>
      <w:r w:rsidRPr="005A12A7">
        <w:rPr>
          <w:lang w:val="ru-RU"/>
        </w:rPr>
        <w:t xml:space="preserve">. Будет произведен возврат в форму создания </w:t>
      </w:r>
      <w:r w:rsidR="00E65285" w:rsidRPr="005A12A7">
        <w:rPr>
          <w:lang w:val="ru-RU"/>
        </w:rPr>
        <w:t>заявления</w:t>
      </w:r>
      <w:r w:rsidRPr="005A12A7">
        <w:rPr>
          <w:lang w:val="ru-RU"/>
        </w:rPr>
        <w:t xml:space="preserve">. В блоке </w:t>
      </w:r>
      <w:r w:rsidR="00E65285" w:rsidRPr="005A12A7">
        <w:rPr>
          <w:b/>
          <w:bCs/>
          <w:lang w:val="ru-RU"/>
        </w:rPr>
        <w:t>Сведения для внесения в ЕГРН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>будет создана запись.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>При необходимости запись можно изменить, нажав кнопку</w:t>
      </w:r>
      <w:r w:rsidRPr="005A12A7">
        <w:rPr>
          <w:b/>
          <w:bCs/>
          <w:lang w:val="ru-RU"/>
        </w:rPr>
        <w:t xml:space="preserve"> Редактировать </w:t>
      </w:r>
      <w:r w:rsidRPr="005A12A7">
        <w:rPr>
          <w:lang w:val="ru-RU"/>
        </w:rPr>
        <w:t>или удалить, нажав кнопку</w:t>
      </w:r>
      <w:r w:rsidRPr="005A12A7">
        <w:rPr>
          <w:b/>
          <w:bCs/>
          <w:lang w:val="ru-RU"/>
        </w:rPr>
        <w:t xml:space="preserve"> Удалить. </w:t>
      </w:r>
    </w:p>
    <w:p w14:paraId="3B53247C" w14:textId="24E9DFFC" w:rsidR="00DF79A6" w:rsidRPr="005A12A7" w:rsidRDefault="009470F3" w:rsidP="00DF79A6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3B427CF2" wp14:editId="659AA5B9">
            <wp:extent cx="5332315" cy="2492693"/>
            <wp:effectExtent l="0" t="0" r="0" b="0"/>
            <wp:docPr id="20685646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564648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343765" cy="249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B7CBA" w14:textId="45DB5E7A" w:rsidR="00DF79A6" w:rsidRPr="005A12A7" w:rsidRDefault="00000000" w:rsidP="00DF79A6">
      <w:pPr>
        <w:pStyle w:val="a4"/>
        <w:rPr>
          <w:b/>
          <w:bCs/>
          <w:lang w:val="ru-RU"/>
        </w:rPr>
      </w:pPr>
      <w:fldSimple w:instr=" SEQ Рисунок \* ARABIC ">
        <w:bookmarkStart w:id="114" w:name="_Ref148452921"/>
        <w:r w:rsidR="00552CC9">
          <w:rPr>
            <w:noProof/>
          </w:rPr>
          <w:t>75</w:t>
        </w:r>
        <w:bookmarkEnd w:id="114"/>
      </w:fldSimple>
      <w:r w:rsidR="00DF79A6" w:rsidRPr="005A12A7">
        <w:rPr>
          <w:lang w:val="ru-RU"/>
        </w:rPr>
        <w:t xml:space="preserve"> – Шаг </w:t>
      </w:r>
      <w:r w:rsidR="00D2551A">
        <w:rPr>
          <w:b/>
          <w:bCs/>
          <w:lang w:val="ru-RU"/>
        </w:rPr>
        <w:t>Действия</w:t>
      </w:r>
      <w:r w:rsidR="00DF79A6" w:rsidRPr="005A12A7">
        <w:rPr>
          <w:lang w:val="ru-RU"/>
        </w:rPr>
        <w:t xml:space="preserve"> УРД </w:t>
      </w:r>
      <w:r w:rsidR="00163E6F" w:rsidRPr="005A12A7">
        <w:rPr>
          <w:b/>
          <w:bCs/>
          <w:lang w:val="ru-RU"/>
        </w:rPr>
        <w:t xml:space="preserve">Внесение сведений в ЕГРН </w:t>
      </w:r>
      <w:r w:rsidR="00163E6F" w:rsidRPr="005A12A7">
        <w:rPr>
          <w:b/>
          <w:bCs/>
          <w:lang w:val="ru-RU"/>
        </w:rPr>
        <w:br/>
        <w:t>в отношении объекта недвижимости</w:t>
      </w:r>
    </w:p>
    <w:p w14:paraId="5B5E8310" w14:textId="77777777" w:rsidR="00DF79A6" w:rsidRPr="005A12A7" w:rsidRDefault="00DF79A6" w:rsidP="00DF42C1">
      <w:pPr>
        <w:pStyle w:val="a6"/>
        <w:rPr>
          <w:lang w:val="ru-RU"/>
        </w:rPr>
      </w:pPr>
    </w:p>
    <w:p w14:paraId="6337F6FC" w14:textId="6E816B17" w:rsidR="00A4362E" w:rsidRPr="005A12A7" w:rsidRDefault="00A4362E" w:rsidP="00C24E9D">
      <w:pPr>
        <w:pStyle w:val="31"/>
      </w:pPr>
      <w:bookmarkStart w:id="115" w:name="_Ref148455411"/>
      <w:r w:rsidRPr="005A12A7">
        <w:t>Внесение сведений в ЕГРН</w:t>
      </w:r>
      <w:bookmarkEnd w:id="115"/>
    </w:p>
    <w:p w14:paraId="2E9C2FD4" w14:textId="05644F4F" w:rsidR="0079507D" w:rsidRPr="005A12A7" w:rsidRDefault="0079507D" w:rsidP="0079507D">
      <w:pPr>
        <w:pStyle w:val="a6"/>
        <w:rPr>
          <w:lang w:val="ru-RU"/>
        </w:rPr>
      </w:pPr>
      <w:r w:rsidRPr="005A12A7">
        <w:rPr>
          <w:lang w:val="ru-RU"/>
        </w:rPr>
        <w:t xml:space="preserve">УРД </w:t>
      </w:r>
      <w:r w:rsidRPr="005A12A7">
        <w:rPr>
          <w:b/>
          <w:bCs/>
        </w:rPr>
        <w:t xml:space="preserve">Внесение сведений в ЕГРН </w:t>
      </w:r>
      <w:r w:rsidRPr="005A12A7">
        <w:t xml:space="preserve">предназначено для создания обращения и заявления о внесении </w:t>
      </w:r>
      <w:r w:rsidRPr="005A12A7">
        <w:rPr>
          <w:lang w:val="ru-RU"/>
        </w:rPr>
        <w:t xml:space="preserve">сведений </w:t>
      </w:r>
      <w:r w:rsidRPr="005A12A7">
        <w:t xml:space="preserve">в ЕГРН </w:t>
      </w:r>
      <w:r w:rsidRPr="005A12A7">
        <w:rPr>
          <w:lang w:val="ru-RU"/>
        </w:rPr>
        <w:t>по инициативе</w:t>
      </w:r>
      <w:r w:rsidRPr="005A12A7">
        <w:t xml:space="preserve"> заинтересованн</w:t>
      </w:r>
      <w:r w:rsidRPr="005A12A7">
        <w:rPr>
          <w:lang w:val="ru-RU"/>
        </w:rPr>
        <w:t>ого</w:t>
      </w:r>
      <w:r w:rsidRPr="005A12A7">
        <w:t xml:space="preserve"> лиц</w:t>
      </w:r>
      <w:r w:rsidRPr="005A12A7">
        <w:rPr>
          <w:lang w:val="ru-RU"/>
        </w:rPr>
        <w:t xml:space="preserve">а. Описание формы обращения см. в п.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_Ref148430301 \r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.</w:t>
      </w:r>
    </w:p>
    <w:p w14:paraId="38E3B71A" w14:textId="3B1775AA" w:rsidR="0079507D" w:rsidRPr="005A12A7" w:rsidRDefault="0079507D" w:rsidP="0079507D">
      <w:pPr>
        <w:pStyle w:val="a6"/>
        <w:rPr>
          <w:lang w:val="ru-RU"/>
        </w:rPr>
      </w:pPr>
      <w:r w:rsidRPr="005A12A7">
        <w:rPr>
          <w:lang w:val="ru-RU"/>
        </w:rPr>
        <w:t xml:space="preserve">Шаг </w:t>
      </w:r>
      <w:r w:rsidR="00957930">
        <w:rPr>
          <w:b/>
          <w:bCs/>
          <w:lang w:val="ru-RU"/>
        </w:rPr>
        <w:t>Описание</w:t>
      </w:r>
      <w:r w:rsidRPr="005A12A7">
        <w:rPr>
          <w:lang w:val="ru-RU"/>
        </w:rPr>
        <w:t xml:space="preserve"> 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_Ref148455209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77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 содержит поля:</w:t>
      </w:r>
    </w:p>
    <w:p w14:paraId="12F4272E" w14:textId="77777777" w:rsidR="0079507D" w:rsidRPr="005A12A7" w:rsidRDefault="0079507D" w:rsidP="0079507D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Государственная услуга*;</w:t>
      </w:r>
    </w:p>
    <w:p w14:paraId="3B8FD52C" w14:textId="77777777" w:rsidR="0079507D" w:rsidRPr="005A12A7" w:rsidRDefault="0079507D" w:rsidP="0079507D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Заявление*;</w:t>
      </w:r>
    </w:p>
    <w:p w14:paraId="17F1BB13" w14:textId="696DAE9B" w:rsidR="0079507D" w:rsidRPr="005A12A7" w:rsidRDefault="0079507D" w:rsidP="0079507D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Сведения для внесения сведений – блок для создания записи. По нажатию кнопки </w:t>
      </w:r>
      <w:r w:rsidR="00D052F7">
        <w:rPr>
          <w:rFonts w:cs="Times New Roman"/>
          <w:b/>
          <w:bCs/>
          <w:lang w:val="ru-RU"/>
        </w:rPr>
        <w:t>Добавить</w:t>
      </w:r>
      <w:r w:rsidRPr="005A12A7">
        <w:rPr>
          <w:rFonts w:cs="Times New Roman"/>
          <w:lang w:val="ru-RU"/>
        </w:rPr>
        <w:t xml:space="preserve"> отображается окно </w:t>
      </w:r>
      <w:r w:rsidRPr="005A12A7">
        <w:rPr>
          <w:rFonts w:cs="Times New Roman"/>
          <w:b/>
          <w:bCs/>
          <w:lang w:val="ru-RU"/>
        </w:rPr>
        <w:t>Сведения для внесения в ЕГРН</w:t>
      </w:r>
      <w:r w:rsidRPr="005A12A7">
        <w:rPr>
          <w:rFonts w:cs="Times New Roman"/>
          <w:lang w:val="ru-RU"/>
        </w:rPr>
        <w:t xml:space="preserve"> (см. рис. </w:t>
      </w:r>
      <w:r w:rsidRPr="005A12A7">
        <w:rPr>
          <w:rFonts w:cs="Times New Roman"/>
          <w:lang w:val="ru-RU"/>
        </w:rPr>
        <w:fldChar w:fldCharType="begin"/>
      </w:r>
      <w:r w:rsidRPr="005A12A7">
        <w:rPr>
          <w:rFonts w:cs="Times New Roman"/>
          <w:lang w:val="ru-RU"/>
        </w:rPr>
        <w:instrText xml:space="preserve"> REF _Ref148455208 \h </w:instrText>
      </w:r>
      <w:r w:rsidR="005A12A7">
        <w:rPr>
          <w:rFonts w:cs="Times New Roman"/>
          <w:lang w:val="ru-RU"/>
        </w:rPr>
        <w:instrText xml:space="preserve"> \* MERGEFORMAT </w:instrText>
      </w:r>
      <w:r w:rsidRPr="005A12A7">
        <w:rPr>
          <w:rFonts w:cs="Times New Roman"/>
          <w:lang w:val="ru-RU"/>
        </w:rPr>
      </w:r>
      <w:r w:rsidRPr="005A12A7">
        <w:rPr>
          <w:rFonts w:cs="Times New Roman"/>
          <w:lang w:val="ru-RU"/>
        </w:rPr>
        <w:fldChar w:fldCharType="separate"/>
      </w:r>
      <w:r w:rsidR="00552CC9" w:rsidRPr="00552CC9">
        <w:rPr>
          <w:rFonts w:cs="Times New Roman"/>
          <w:noProof/>
        </w:rPr>
        <w:t>76</w:t>
      </w:r>
      <w:r w:rsidRPr="005A12A7">
        <w:rPr>
          <w:rFonts w:cs="Times New Roman"/>
          <w:lang w:val="ru-RU"/>
        </w:rPr>
        <w:fldChar w:fldCharType="end"/>
      </w:r>
      <w:r w:rsidRPr="005A12A7">
        <w:rPr>
          <w:rFonts w:cs="Times New Roman"/>
          <w:lang w:val="ru-RU"/>
        </w:rPr>
        <w:t>).</w:t>
      </w:r>
    </w:p>
    <w:p w14:paraId="2FA28352" w14:textId="4735E4D7" w:rsidR="0079507D" w:rsidRPr="005A12A7" w:rsidRDefault="00D052F7" w:rsidP="0079507D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998E292" wp14:editId="794D52B1">
            <wp:extent cx="5101728" cy="1679224"/>
            <wp:effectExtent l="0" t="0" r="0" b="0"/>
            <wp:docPr id="3518810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81035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124229" cy="168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4BC35" w14:textId="60669D91" w:rsidR="0079507D" w:rsidRPr="005A12A7" w:rsidRDefault="00000000" w:rsidP="0079507D">
      <w:pPr>
        <w:pStyle w:val="a4"/>
        <w:rPr>
          <w:lang w:val="ru-RU"/>
        </w:rPr>
      </w:pPr>
      <w:fldSimple w:instr=" SEQ Рисунок \* ARABIC ">
        <w:bookmarkStart w:id="116" w:name="_Ref148455208"/>
        <w:r w:rsidR="00552CC9">
          <w:rPr>
            <w:noProof/>
          </w:rPr>
          <w:t>76</w:t>
        </w:r>
        <w:bookmarkEnd w:id="116"/>
      </w:fldSimple>
      <w:r w:rsidR="0079507D" w:rsidRPr="005A12A7">
        <w:rPr>
          <w:lang w:val="ru-RU"/>
        </w:rPr>
        <w:t xml:space="preserve"> – Сведения для внесения в ЕГРН</w:t>
      </w:r>
    </w:p>
    <w:p w14:paraId="4D04E172" w14:textId="77777777" w:rsidR="0079507D" w:rsidRPr="005A12A7" w:rsidRDefault="0079507D" w:rsidP="0079507D">
      <w:pPr>
        <w:pStyle w:val="a6"/>
      </w:pPr>
      <w:r w:rsidRPr="005A12A7">
        <w:t>Необходимо заполнить значения в полях:</w:t>
      </w:r>
    </w:p>
    <w:p w14:paraId="4F49A1FD" w14:textId="77777777" w:rsidR="0079507D" w:rsidRPr="005A12A7" w:rsidRDefault="0079507D">
      <w:pPr>
        <w:pStyle w:val="a3"/>
        <w:numPr>
          <w:ilvl w:val="0"/>
          <w:numId w:val="28"/>
        </w:numPr>
        <w:rPr>
          <w:rFonts w:cs="Times New Roman"/>
        </w:rPr>
      </w:pPr>
      <w:r w:rsidRPr="005A12A7">
        <w:rPr>
          <w:rFonts w:cs="Times New Roman"/>
        </w:rPr>
        <w:t>Тип документа* – выбор значения из выпадающего списка;</w:t>
      </w:r>
    </w:p>
    <w:p w14:paraId="56D83D00" w14:textId="77777777" w:rsidR="0079507D" w:rsidRPr="005A12A7" w:rsidRDefault="0079507D">
      <w:pPr>
        <w:pStyle w:val="a3"/>
        <w:numPr>
          <w:ilvl w:val="0"/>
          <w:numId w:val="24"/>
        </w:numPr>
        <w:rPr>
          <w:rFonts w:cs="Times New Roman"/>
        </w:rPr>
      </w:pPr>
      <w:r w:rsidRPr="005A12A7">
        <w:rPr>
          <w:rFonts w:cs="Times New Roman"/>
        </w:rPr>
        <w:t>Текст изменения – текстовое поле.</w:t>
      </w:r>
    </w:p>
    <w:p w14:paraId="40A91DE3" w14:textId="54AFE6B2" w:rsidR="0079507D" w:rsidRPr="005A12A7" w:rsidRDefault="0079507D" w:rsidP="0079507D">
      <w:pPr>
        <w:pStyle w:val="a6"/>
        <w:rPr>
          <w:lang w:val="ru-RU"/>
        </w:rPr>
      </w:pPr>
      <w:r w:rsidRPr="005A12A7">
        <w:rPr>
          <w:lang w:val="ru-RU"/>
        </w:rPr>
        <w:t xml:space="preserve">После заполнения полей нажать кнопку </w:t>
      </w:r>
      <w:r w:rsidRPr="005A12A7">
        <w:rPr>
          <w:b/>
          <w:bCs/>
          <w:lang w:val="ru-RU"/>
        </w:rPr>
        <w:t>Сохранить</w:t>
      </w:r>
      <w:r w:rsidRPr="005A12A7">
        <w:rPr>
          <w:lang w:val="ru-RU"/>
        </w:rPr>
        <w:t xml:space="preserve">. Будет произведен возврат в форму создания заявления. В блоке </w:t>
      </w:r>
      <w:r w:rsidRPr="005A12A7">
        <w:rPr>
          <w:b/>
          <w:bCs/>
          <w:lang w:val="ru-RU"/>
        </w:rPr>
        <w:t xml:space="preserve">Сведения для внесения сведений </w:t>
      </w:r>
      <w:r w:rsidRPr="005A12A7">
        <w:rPr>
          <w:lang w:val="ru-RU"/>
        </w:rPr>
        <w:t>будет создана запись.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lastRenderedPageBreak/>
        <w:t>При необходимости запись можно изменить, нажав кнопку</w:t>
      </w:r>
      <w:r w:rsidRPr="005A12A7">
        <w:rPr>
          <w:b/>
          <w:bCs/>
          <w:lang w:val="ru-RU"/>
        </w:rPr>
        <w:t xml:space="preserve"> Редактировать </w:t>
      </w:r>
      <w:r w:rsidRPr="005A12A7">
        <w:rPr>
          <w:lang w:val="ru-RU"/>
        </w:rPr>
        <w:t>или удалить, нажав кнопку</w:t>
      </w:r>
      <w:r w:rsidRPr="005A12A7">
        <w:rPr>
          <w:b/>
          <w:bCs/>
          <w:lang w:val="ru-RU"/>
        </w:rPr>
        <w:t xml:space="preserve"> Удалить. </w:t>
      </w:r>
    </w:p>
    <w:p w14:paraId="3454D536" w14:textId="6BC2BE5A" w:rsidR="0079507D" w:rsidRPr="005A12A7" w:rsidRDefault="00D052F7" w:rsidP="0079507D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90D62D4" wp14:editId="53FA3A5B">
            <wp:extent cx="5045542" cy="2360729"/>
            <wp:effectExtent l="0" t="0" r="0" b="0"/>
            <wp:docPr id="2130270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270530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066814" cy="237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45B00" w14:textId="5D5602AE" w:rsidR="0079507D" w:rsidRPr="005A12A7" w:rsidRDefault="00000000" w:rsidP="0079507D">
      <w:pPr>
        <w:pStyle w:val="a4"/>
        <w:rPr>
          <w:b/>
          <w:bCs/>
          <w:lang w:val="ru-RU"/>
        </w:rPr>
      </w:pPr>
      <w:fldSimple w:instr=" SEQ Рисунок \* ARABIC ">
        <w:bookmarkStart w:id="117" w:name="_Ref148455209"/>
        <w:r w:rsidR="00552CC9">
          <w:rPr>
            <w:noProof/>
          </w:rPr>
          <w:t>77</w:t>
        </w:r>
        <w:bookmarkEnd w:id="117"/>
      </w:fldSimple>
      <w:r w:rsidR="0079507D" w:rsidRPr="005A12A7">
        <w:rPr>
          <w:lang w:val="ru-RU"/>
        </w:rPr>
        <w:t xml:space="preserve"> – Шаг </w:t>
      </w:r>
      <w:r w:rsidR="009C38EB">
        <w:rPr>
          <w:b/>
          <w:bCs/>
          <w:lang w:val="ru-RU"/>
        </w:rPr>
        <w:t>Описание</w:t>
      </w:r>
      <w:r w:rsidR="0079507D" w:rsidRPr="005A12A7">
        <w:rPr>
          <w:lang w:val="ru-RU"/>
        </w:rPr>
        <w:t xml:space="preserve"> УРД </w:t>
      </w:r>
      <w:r w:rsidR="0079507D" w:rsidRPr="005A12A7">
        <w:rPr>
          <w:b/>
          <w:bCs/>
          <w:lang w:val="ru-RU"/>
        </w:rPr>
        <w:t>Внесение сведений в ЕГРН</w:t>
      </w:r>
    </w:p>
    <w:p w14:paraId="2DE14920" w14:textId="77777777" w:rsidR="0079507D" w:rsidRDefault="0079507D" w:rsidP="0079507D">
      <w:pPr>
        <w:pStyle w:val="a6"/>
        <w:rPr>
          <w:lang w:val="ru-RU"/>
        </w:rPr>
      </w:pPr>
    </w:p>
    <w:p w14:paraId="3EE6FF5E" w14:textId="00356B70" w:rsidR="00595AE8" w:rsidRPr="005A12A7" w:rsidRDefault="00595AE8" w:rsidP="00595AE8">
      <w:pPr>
        <w:pStyle w:val="31"/>
      </w:pPr>
      <w:r w:rsidRPr="005A12A7">
        <w:t xml:space="preserve">Внесение сведений в </w:t>
      </w:r>
      <w:r>
        <w:rPr>
          <w:lang w:val="ru-RU"/>
        </w:rPr>
        <w:t>запись о предоставлении третьим лицам персональных данных</w:t>
      </w:r>
    </w:p>
    <w:p w14:paraId="3EDF9F93" w14:textId="0739DA30" w:rsidR="00595AE8" w:rsidRPr="005A12A7" w:rsidRDefault="00595AE8" w:rsidP="00595AE8">
      <w:pPr>
        <w:pStyle w:val="a6"/>
        <w:rPr>
          <w:lang w:val="ru-RU"/>
        </w:rPr>
      </w:pPr>
      <w:r w:rsidRPr="005A12A7">
        <w:rPr>
          <w:lang w:val="ru-RU"/>
        </w:rPr>
        <w:t xml:space="preserve">УРД </w:t>
      </w:r>
      <w:r w:rsidRPr="00595AE8">
        <w:rPr>
          <w:b/>
          <w:bCs/>
        </w:rPr>
        <w:t xml:space="preserve">Внесение сведений в </w:t>
      </w:r>
      <w:r w:rsidRPr="00595AE8">
        <w:rPr>
          <w:b/>
          <w:bCs/>
          <w:lang w:val="ru-RU"/>
        </w:rPr>
        <w:t>запись о предоставлении третьим лицам персональных данных</w:t>
      </w:r>
      <w:r w:rsidRPr="005A12A7">
        <w:rPr>
          <w:b/>
          <w:bCs/>
        </w:rPr>
        <w:t xml:space="preserve"> </w:t>
      </w:r>
      <w:r w:rsidRPr="005A12A7">
        <w:t xml:space="preserve">предназначено для создания обращения и заявления о внесении </w:t>
      </w:r>
      <w:r w:rsidRPr="005A12A7">
        <w:rPr>
          <w:lang w:val="ru-RU"/>
        </w:rPr>
        <w:t xml:space="preserve">сведений </w:t>
      </w:r>
      <w:r w:rsidRPr="005A12A7">
        <w:t xml:space="preserve">в ЕГРН </w:t>
      </w:r>
      <w:r w:rsidRPr="005A12A7">
        <w:rPr>
          <w:lang w:val="ru-RU"/>
        </w:rPr>
        <w:t>по инициативе</w:t>
      </w:r>
      <w:r w:rsidRPr="005A12A7">
        <w:t xml:space="preserve"> заинтересованн</w:t>
      </w:r>
      <w:r w:rsidRPr="005A12A7">
        <w:rPr>
          <w:lang w:val="ru-RU"/>
        </w:rPr>
        <w:t>ого</w:t>
      </w:r>
      <w:r w:rsidRPr="005A12A7">
        <w:t xml:space="preserve"> лиц</w:t>
      </w:r>
      <w:r w:rsidRPr="005A12A7">
        <w:rPr>
          <w:lang w:val="ru-RU"/>
        </w:rPr>
        <w:t xml:space="preserve">а. Описание формы обращения см. в п.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_Ref148430301 \r \h </w:instrText>
      </w:r>
      <w:r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.</w:t>
      </w:r>
    </w:p>
    <w:p w14:paraId="23F9AFDB" w14:textId="6CDA04C5" w:rsidR="00595AE8" w:rsidRPr="005A12A7" w:rsidRDefault="00595AE8" w:rsidP="00595AE8">
      <w:pPr>
        <w:pStyle w:val="a6"/>
        <w:rPr>
          <w:lang w:val="ru-RU"/>
        </w:rPr>
      </w:pPr>
      <w:r w:rsidRPr="005A12A7">
        <w:rPr>
          <w:lang w:val="ru-RU"/>
        </w:rPr>
        <w:t xml:space="preserve">Шаг </w:t>
      </w:r>
      <w:r w:rsidR="00D052F7">
        <w:rPr>
          <w:b/>
          <w:bCs/>
          <w:lang w:val="ru-RU"/>
        </w:rPr>
        <w:t>Описание</w:t>
      </w:r>
      <w:r w:rsidRPr="005A12A7">
        <w:rPr>
          <w:lang w:val="ru-RU"/>
        </w:rPr>
        <w:t xml:space="preserve"> (см. рис.</w:t>
      </w:r>
      <w:r w:rsidR="009C38EB">
        <w:rPr>
          <w:lang w:val="ru-RU"/>
        </w:rPr>
        <w:t xml:space="preserve"> </w:t>
      </w:r>
      <w:r w:rsidR="009C38EB">
        <w:rPr>
          <w:lang w:val="ru-RU"/>
        </w:rPr>
        <w:fldChar w:fldCharType="begin"/>
      </w:r>
      <w:r w:rsidR="009C38EB">
        <w:rPr>
          <w:lang w:val="ru-RU"/>
        </w:rPr>
        <w:instrText xml:space="preserve"> REF _Ref168491192 \h </w:instrText>
      </w:r>
      <w:r w:rsidR="009C38EB">
        <w:rPr>
          <w:lang w:val="ru-RU"/>
        </w:rPr>
      </w:r>
      <w:r w:rsidR="009C38EB">
        <w:rPr>
          <w:lang w:val="ru-RU"/>
        </w:rPr>
        <w:fldChar w:fldCharType="separate"/>
      </w:r>
      <w:r w:rsidR="00552CC9">
        <w:rPr>
          <w:noProof/>
        </w:rPr>
        <w:t>79</w:t>
      </w:r>
      <w:r w:rsidR="009C38EB">
        <w:rPr>
          <w:lang w:val="ru-RU"/>
        </w:rPr>
        <w:fldChar w:fldCharType="end"/>
      </w:r>
      <w:r w:rsidRPr="005A12A7">
        <w:rPr>
          <w:lang w:val="ru-RU"/>
        </w:rPr>
        <w:t>) содержит поля:</w:t>
      </w:r>
    </w:p>
    <w:p w14:paraId="3CDC3C26" w14:textId="77777777" w:rsidR="00595AE8" w:rsidRPr="005A12A7" w:rsidRDefault="00595AE8" w:rsidP="00595AE8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Государственная услуга*;</w:t>
      </w:r>
    </w:p>
    <w:p w14:paraId="67FC649B" w14:textId="77777777" w:rsidR="00595AE8" w:rsidRPr="005A12A7" w:rsidRDefault="00595AE8" w:rsidP="00595AE8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Заявление*;</w:t>
      </w:r>
    </w:p>
    <w:p w14:paraId="58AC703D" w14:textId="3382F0B0" w:rsidR="00595AE8" w:rsidRPr="005A12A7" w:rsidRDefault="00595AE8" w:rsidP="00595AE8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Сведения для внесения сведений – блок для создания записи. По нажатию кнопки </w:t>
      </w:r>
      <w:r w:rsidR="00D052F7">
        <w:rPr>
          <w:rFonts w:cs="Times New Roman"/>
          <w:b/>
          <w:bCs/>
          <w:lang w:val="ru-RU"/>
        </w:rPr>
        <w:t>Добавить</w:t>
      </w:r>
      <w:r w:rsidRPr="005A12A7">
        <w:rPr>
          <w:rFonts w:cs="Times New Roman"/>
          <w:lang w:val="ru-RU"/>
        </w:rPr>
        <w:t xml:space="preserve"> отображается окно </w:t>
      </w:r>
      <w:r w:rsidRPr="005A12A7">
        <w:rPr>
          <w:rFonts w:cs="Times New Roman"/>
          <w:b/>
          <w:bCs/>
          <w:lang w:val="ru-RU"/>
        </w:rPr>
        <w:t>Сведения для внесения в ЕГРН</w:t>
      </w:r>
      <w:r w:rsidRPr="005A12A7">
        <w:rPr>
          <w:rFonts w:cs="Times New Roman"/>
          <w:lang w:val="ru-RU"/>
        </w:rPr>
        <w:t xml:space="preserve"> (см. рис.</w:t>
      </w:r>
      <w:r w:rsidR="009C38EB">
        <w:rPr>
          <w:rFonts w:cs="Times New Roman"/>
          <w:lang w:val="ru-RU"/>
        </w:rPr>
        <w:t xml:space="preserve"> </w:t>
      </w:r>
      <w:r w:rsidR="009C38EB">
        <w:rPr>
          <w:rFonts w:cs="Times New Roman"/>
          <w:lang w:val="ru-RU"/>
        </w:rPr>
        <w:fldChar w:fldCharType="begin"/>
      </w:r>
      <w:r w:rsidR="009C38EB">
        <w:rPr>
          <w:rFonts w:cs="Times New Roman"/>
          <w:lang w:val="ru-RU"/>
        </w:rPr>
        <w:instrText xml:space="preserve"> REF _Ref168491205 \h </w:instrText>
      </w:r>
      <w:r w:rsidR="009C38EB">
        <w:rPr>
          <w:rFonts w:cs="Times New Roman"/>
          <w:lang w:val="ru-RU"/>
        </w:rPr>
      </w:r>
      <w:r w:rsidR="009C38EB">
        <w:rPr>
          <w:rFonts w:cs="Times New Roman"/>
          <w:lang w:val="ru-RU"/>
        </w:rPr>
        <w:fldChar w:fldCharType="separate"/>
      </w:r>
      <w:r w:rsidR="00552CC9">
        <w:rPr>
          <w:noProof/>
        </w:rPr>
        <w:t>78</w:t>
      </w:r>
      <w:r w:rsidR="009C38EB">
        <w:rPr>
          <w:rFonts w:cs="Times New Roman"/>
          <w:lang w:val="ru-RU"/>
        </w:rPr>
        <w:fldChar w:fldCharType="end"/>
      </w:r>
      <w:r w:rsidRPr="005A12A7">
        <w:rPr>
          <w:rFonts w:cs="Times New Roman"/>
          <w:lang w:val="ru-RU"/>
        </w:rPr>
        <w:t>).</w:t>
      </w:r>
    </w:p>
    <w:p w14:paraId="6A5ABD82" w14:textId="1E698361" w:rsidR="00595AE8" w:rsidRPr="005A12A7" w:rsidRDefault="00D052F7" w:rsidP="00595AE8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0E1DB0E" wp14:editId="479205C1">
            <wp:extent cx="5046069" cy="688553"/>
            <wp:effectExtent l="0" t="0" r="0" b="0"/>
            <wp:docPr id="133670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70478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101387" cy="69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50CE7" w14:textId="58E3172E" w:rsidR="00595AE8" w:rsidRPr="005A12A7" w:rsidRDefault="00000000" w:rsidP="00595AE8">
      <w:pPr>
        <w:pStyle w:val="a4"/>
        <w:rPr>
          <w:lang w:val="ru-RU"/>
        </w:rPr>
      </w:pPr>
      <w:fldSimple w:instr=" SEQ Рисунок \* ARABIC ">
        <w:bookmarkStart w:id="118" w:name="_Ref168491205"/>
        <w:r w:rsidR="00552CC9">
          <w:rPr>
            <w:noProof/>
          </w:rPr>
          <w:t>78</w:t>
        </w:r>
        <w:bookmarkEnd w:id="118"/>
      </w:fldSimple>
      <w:r w:rsidR="00595AE8" w:rsidRPr="005A12A7">
        <w:rPr>
          <w:lang w:val="ru-RU"/>
        </w:rPr>
        <w:t xml:space="preserve"> – Сведения для внесения в ЕГРН</w:t>
      </w:r>
    </w:p>
    <w:p w14:paraId="56977B92" w14:textId="490895DA" w:rsidR="00595AE8" w:rsidRPr="00595AE8" w:rsidRDefault="00595AE8" w:rsidP="00595AE8">
      <w:pPr>
        <w:pStyle w:val="a6"/>
        <w:rPr>
          <w:lang w:val="ru-RU"/>
        </w:rPr>
      </w:pPr>
      <w:r w:rsidRPr="005A12A7">
        <w:t xml:space="preserve">Необходимо </w:t>
      </w:r>
      <w:r>
        <w:rPr>
          <w:lang w:val="ru-RU"/>
        </w:rPr>
        <w:t>выбрать</w:t>
      </w:r>
      <w:r w:rsidRPr="005A12A7">
        <w:t xml:space="preserve"> </w:t>
      </w:r>
      <w:r>
        <w:rPr>
          <w:lang w:val="ru-RU"/>
        </w:rPr>
        <w:t xml:space="preserve">из выпадающего списка </w:t>
      </w:r>
      <w:r w:rsidRPr="005A12A7">
        <w:t>значени</w:t>
      </w:r>
      <w:r>
        <w:rPr>
          <w:lang w:val="ru-RU"/>
        </w:rPr>
        <w:t>е</w:t>
      </w:r>
      <w:r w:rsidRPr="005A12A7">
        <w:t xml:space="preserve"> в пол</w:t>
      </w:r>
      <w:r>
        <w:rPr>
          <w:lang w:val="ru-RU"/>
        </w:rPr>
        <w:t xml:space="preserve">е </w:t>
      </w:r>
      <w:r w:rsidRPr="00595AE8">
        <w:rPr>
          <w:b/>
          <w:bCs/>
        </w:rPr>
        <w:t>Тип документа</w:t>
      </w:r>
      <w:r>
        <w:rPr>
          <w:lang w:val="ru-RU"/>
        </w:rPr>
        <w:t>.</w:t>
      </w:r>
    </w:p>
    <w:p w14:paraId="39C724A3" w14:textId="06EA7626" w:rsidR="00595AE8" w:rsidRPr="005A12A7" w:rsidRDefault="00595AE8" w:rsidP="00595AE8">
      <w:pPr>
        <w:pStyle w:val="a6"/>
        <w:rPr>
          <w:lang w:val="ru-RU"/>
        </w:rPr>
      </w:pPr>
      <w:r w:rsidRPr="005A12A7">
        <w:rPr>
          <w:lang w:val="ru-RU"/>
        </w:rPr>
        <w:t xml:space="preserve">После </w:t>
      </w:r>
      <w:r>
        <w:rPr>
          <w:lang w:val="ru-RU"/>
        </w:rPr>
        <w:t>выбора значения</w:t>
      </w:r>
      <w:r w:rsidRPr="005A12A7">
        <w:rPr>
          <w:lang w:val="ru-RU"/>
        </w:rPr>
        <w:t xml:space="preserve"> нажать кнопку </w:t>
      </w:r>
      <w:r w:rsidRPr="005A12A7">
        <w:rPr>
          <w:b/>
          <w:bCs/>
          <w:lang w:val="ru-RU"/>
        </w:rPr>
        <w:t>Сохранить</w:t>
      </w:r>
      <w:r w:rsidRPr="005A12A7">
        <w:rPr>
          <w:lang w:val="ru-RU"/>
        </w:rPr>
        <w:t xml:space="preserve">. Будет произведен возврат в форму создания заявления. В блоке </w:t>
      </w:r>
      <w:r w:rsidRPr="005A12A7">
        <w:rPr>
          <w:b/>
          <w:bCs/>
          <w:lang w:val="ru-RU"/>
        </w:rPr>
        <w:t xml:space="preserve">Сведения для внесения сведений </w:t>
      </w:r>
      <w:r w:rsidRPr="005A12A7">
        <w:rPr>
          <w:lang w:val="ru-RU"/>
        </w:rPr>
        <w:t>будет создана запись.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>При необходимости запись можно изменить, нажав кнопку</w:t>
      </w:r>
      <w:r w:rsidRPr="005A12A7">
        <w:rPr>
          <w:b/>
          <w:bCs/>
          <w:lang w:val="ru-RU"/>
        </w:rPr>
        <w:t xml:space="preserve"> Редактировать </w:t>
      </w:r>
      <w:r w:rsidRPr="005A12A7">
        <w:rPr>
          <w:lang w:val="ru-RU"/>
        </w:rPr>
        <w:t>или удалить, нажав кнопку</w:t>
      </w:r>
      <w:r w:rsidRPr="005A12A7">
        <w:rPr>
          <w:b/>
          <w:bCs/>
          <w:lang w:val="ru-RU"/>
        </w:rPr>
        <w:t xml:space="preserve"> Удалить. </w:t>
      </w:r>
    </w:p>
    <w:p w14:paraId="403081FC" w14:textId="77777777" w:rsidR="009C38EB" w:rsidRDefault="009C38EB" w:rsidP="009C38EB">
      <w:pPr>
        <w:pStyle w:val="affd"/>
      </w:pPr>
      <w:r>
        <w:rPr>
          <w:noProof/>
        </w:rPr>
        <w:lastRenderedPageBreak/>
        <w:drawing>
          <wp:inline distT="0" distB="0" distL="0" distR="0" wp14:anchorId="2129D9B7" wp14:editId="31E4F9F0">
            <wp:extent cx="5069922" cy="2382658"/>
            <wp:effectExtent l="0" t="0" r="0" b="0"/>
            <wp:docPr id="10371074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107462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084880" cy="238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427C7" w14:textId="6DEB862C" w:rsidR="00595AE8" w:rsidRDefault="00000000" w:rsidP="009C38EB">
      <w:pPr>
        <w:pStyle w:val="a4"/>
        <w:rPr>
          <w:b/>
          <w:bCs/>
          <w:lang w:val="ru-RU"/>
        </w:rPr>
      </w:pPr>
      <w:fldSimple w:instr=" SEQ Рисунок \* ARABIC ">
        <w:bookmarkStart w:id="119" w:name="_Ref168491192"/>
        <w:r w:rsidR="00552CC9">
          <w:rPr>
            <w:noProof/>
          </w:rPr>
          <w:t>79</w:t>
        </w:r>
        <w:bookmarkEnd w:id="119"/>
      </w:fldSimple>
      <w:r w:rsidR="009C38EB">
        <w:rPr>
          <w:lang w:val="ru-RU"/>
        </w:rPr>
        <w:t xml:space="preserve"> – </w:t>
      </w:r>
      <w:r w:rsidR="009C38EB" w:rsidRPr="005A12A7">
        <w:rPr>
          <w:lang w:val="ru-RU"/>
        </w:rPr>
        <w:t xml:space="preserve">Шаг </w:t>
      </w:r>
      <w:r w:rsidR="009C38EB">
        <w:rPr>
          <w:b/>
          <w:bCs/>
          <w:lang w:val="ru-RU"/>
        </w:rPr>
        <w:t>Описание</w:t>
      </w:r>
      <w:r w:rsidR="009C38EB" w:rsidRPr="005A12A7">
        <w:rPr>
          <w:lang w:val="ru-RU"/>
        </w:rPr>
        <w:t xml:space="preserve"> УРД </w:t>
      </w:r>
      <w:r w:rsidR="009C38EB" w:rsidRPr="00595AE8">
        <w:rPr>
          <w:b/>
          <w:bCs/>
        </w:rPr>
        <w:t xml:space="preserve">Внесение сведений в </w:t>
      </w:r>
      <w:r w:rsidR="009C38EB" w:rsidRPr="00595AE8">
        <w:rPr>
          <w:b/>
          <w:bCs/>
          <w:lang w:val="ru-RU"/>
        </w:rPr>
        <w:t>запись</w:t>
      </w:r>
      <w:r w:rsidR="009C38EB">
        <w:rPr>
          <w:b/>
          <w:bCs/>
          <w:lang w:val="ru-RU"/>
        </w:rPr>
        <w:br/>
      </w:r>
      <w:r w:rsidR="009C38EB" w:rsidRPr="00595AE8">
        <w:rPr>
          <w:b/>
          <w:bCs/>
          <w:lang w:val="ru-RU"/>
        </w:rPr>
        <w:t xml:space="preserve"> о предоставлении третьим лицам персональных данных</w:t>
      </w:r>
    </w:p>
    <w:p w14:paraId="46DD94A7" w14:textId="77777777" w:rsidR="009C38EB" w:rsidRPr="009C38EB" w:rsidRDefault="009C38EB" w:rsidP="009C38EB">
      <w:pPr>
        <w:pStyle w:val="a6"/>
      </w:pPr>
    </w:p>
    <w:p w14:paraId="750B135C" w14:textId="75F64471" w:rsidR="00A4362E" w:rsidRPr="005A12A7" w:rsidRDefault="00A4362E" w:rsidP="00C24E9D">
      <w:pPr>
        <w:pStyle w:val="31"/>
      </w:pPr>
      <w:r w:rsidRPr="005A12A7">
        <w:t>Внесение в ЕГРН сведений о границах</w:t>
      </w:r>
    </w:p>
    <w:p w14:paraId="108A1242" w14:textId="014F2BC6" w:rsidR="0079507D" w:rsidRPr="005A12A7" w:rsidRDefault="0079507D" w:rsidP="0079507D">
      <w:pPr>
        <w:pStyle w:val="a6"/>
        <w:rPr>
          <w:lang w:val="ru-RU"/>
        </w:rPr>
      </w:pPr>
      <w:r w:rsidRPr="005A12A7">
        <w:rPr>
          <w:lang w:val="ru-RU"/>
        </w:rPr>
        <w:t xml:space="preserve">УРД </w:t>
      </w:r>
      <w:r w:rsidRPr="005A12A7">
        <w:rPr>
          <w:b/>
          <w:bCs/>
        </w:rPr>
        <w:t xml:space="preserve">Внесение в ЕГРН </w:t>
      </w:r>
      <w:r w:rsidRPr="005A12A7">
        <w:rPr>
          <w:b/>
          <w:bCs/>
          <w:lang w:val="ru-RU"/>
        </w:rPr>
        <w:t xml:space="preserve">сведений о границах </w:t>
      </w:r>
      <w:r w:rsidRPr="005A12A7">
        <w:t xml:space="preserve">предназначено для создания обращения и заявления о внесении в ЕГРН </w:t>
      </w:r>
      <w:r w:rsidRPr="005A12A7">
        <w:rPr>
          <w:lang w:val="ru-RU"/>
        </w:rPr>
        <w:t xml:space="preserve">сведений о границах по инициативе </w:t>
      </w:r>
      <w:r w:rsidRPr="005A12A7">
        <w:t>заинтересованн</w:t>
      </w:r>
      <w:r w:rsidRPr="005A12A7">
        <w:rPr>
          <w:lang w:val="ru-RU"/>
        </w:rPr>
        <w:t>ого</w:t>
      </w:r>
      <w:r w:rsidRPr="005A12A7">
        <w:t xml:space="preserve"> лиц</w:t>
      </w:r>
      <w:r w:rsidRPr="005A12A7">
        <w:rPr>
          <w:lang w:val="ru-RU"/>
        </w:rPr>
        <w:t xml:space="preserve">а. Создание обращения </w:t>
      </w:r>
      <w:r w:rsidRPr="005A12A7">
        <w:rPr>
          <w:b/>
          <w:bCs/>
        </w:rPr>
        <w:t xml:space="preserve">Внесение в ЕГРН </w:t>
      </w:r>
      <w:r w:rsidRPr="005A12A7">
        <w:rPr>
          <w:b/>
          <w:bCs/>
          <w:lang w:val="ru-RU"/>
        </w:rPr>
        <w:t xml:space="preserve">сведений о границах </w:t>
      </w:r>
      <w:r w:rsidRPr="005A12A7">
        <w:rPr>
          <w:lang w:val="ru-RU"/>
        </w:rPr>
        <w:t>аналогично созданию обращения</w:t>
      </w:r>
      <w:r w:rsidRPr="005A12A7">
        <w:rPr>
          <w:b/>
          <w:bCs/>
          <w:lang w:val="ru-RU"/>
        </w:rPr>
        <w:t xml:space="preserve"> </w:t>
      </w:r>
      <w:r w:rsidRPr="005A12A7">
        <w:rPr>
          <w:b/>
          <w:bCs/>
        </w:rPr>
        <w:t>Внесение сведений в ЕГРН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 xml:space="preserve">(см. п.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_Ref148455411 \r \h 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lang w:val="ru-RU"/>
        </w:rPr>
        <w:t>2.3.3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44F2AD41" w14:textId="4A2C64BA" w:rsidR="00A4362E" w:rsidRPr="005A12A7" w:rsidRDefault="00A4362E" w:rsidP="00C24E9D">
      <w:pPr>
        <w:pStyle w:val="31"/>
      </w:pPr>
      <w:r w:rsidRPr="005A12A7">
        <w:t>Внесение сведений в ЕГРН в отношении объекта недвижимости, после кадастровых работ</w:t>
      </w:r>
      <w:r w:rsidR="004D3B3F" w:rsidRPr="005A12A7">
        <w:rPr>
          <w:lang w:val="ru-RU"/>
        </w:rPr>
        <w:t xml:space="preserve"> </w:t>
      </w:r>
    </w:p>
    <w:p w14:paraId="7E940DB4" w14:textId="54AA949F" w:rsidR="004D3B3F" w:rsidRPr="005A12A7" w:rsidRDefault="004D3B3F" w:rsidP="004D3B3F">
      <w:pPr>
        <w:pStyle w:val="a6"/>
        <w:rPr>
          <w:lang w:val="ru-RU"/>
        </w:rPr>
      </w:pPr>
      <w:r w:rsidRPr="005A12A7">
        <w:rPr>
          <w:lang w:val="ru-RU"/>
        </w:rPr>
        <w:t xml:space="preserve">УРД </w:t>
      </w:r>
      <w:r w:rsidRPr="005A12A7">
        <w:rPr>
          <w:b/>
          <w:bCs/>
        </w:rPr>
        <w:t>Внесение сведений в ЕГРН в отношении объекта недвижимости, после кадастровых рабо</w:t>
      </w:r>
      <w:r w:rsidRPr="005A12A7">
        <w:rPr>
          <w:b/>
          <w:bCs/>
          <w:lang w:val="ru-RU"/>
        </w:rPr>
        <w:t xml:space="preserve">т </w:t>
      </w:r>
      <w:r w:rsidRPr="005A12A7">
        <w:t>предназначено для создания обращения и заявления о</w:t>
      </w:r>
      <w:r w:rsidRPr="005A12A7">
        <w:rPr>
          <w:lang w:val="ru-RU"/>
        </w:rPr>
        <w:t xml:space="preserve"> внесении сведений, полученных в результате выполнения комплексных кадастровых работ. Создание обращения </w:t>
      </w:r>
      <w:r w:rsidRPr="005A12A7">
        <w:rPr>
          <w:b/>
          <w:bCs/>
        </w:rPr>
        <w:t>Внесение сведений в ЕГРН в отношении объекта недвижимости, после кадастровых рабо</w:t>
      </w:r>
      <w:r w:rsidRPr="005A12A7">
        <w:rPr>
          <w:b/>
          <w:bCs/>
          <w:lang w:val="ru-RU"/>
        </w:rPr>
        <w:t xml:space="preserve">т </w:t>
      </w:r>
      <w:r w:rsidRPr="005A12A7">
        <w:rPr>
          <w:lang w:val="ru-RU"/>
        </w:rPr>
        <w:t>аналогично созданию обращения</w:t>
      </w:r>
      <w:r w:rsidRPr="005A12A7">
        <w:rPr>
          <w:b/>
          <w:bCs/>
          <w:lang w:val="ru-RU"/>
        </w:rPr>
        <w:t xml:space="preserve"> </w:t>
      </w:r>
      <w:r w:rsidRPr="005A12A7">
        <w:rPr>
          <w:b/>
          <w:bCs/>
        </w:rPr>
        <w:t>Внесение сведений в ЕГРН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 xml:space="preserve">(см. п.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_Ref148455411 \r \h 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lang w:val="ru-RU"/>
        </w:rPr>
        <w:t>2.3.3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1FD99A57" w14:textId="10DEAD34" w:rsidR="00A4362E" w:rsidRPr="005A12A7" w:rsidRDefault="00A4362E" w:rsidP="00A4362E">
      <w:pPr>
        <w:pStyle w:val="a6"/>
        <w:rPr>
          <w:lang w:val="ru-RU"/>
        </w:rPr>
      </w:pPr>
    </w:p>
    <w:p w14:paraId="21AE3894" w14:textId="7D49BCFE" w:rsidR="00A4362E" w:rsidRPr="005A12A7" w:rsidRDefault="00A4362E" w:rsidP="00A4362E">
      <w:pPr>
        <w:pStyle w:val="20"/>
      </w:pPr>
      <w:bookmarkStart w:id="120" w:name="_Toc169860318"/>
      <w:r w:rsidRPr="005A12A7">
        <w:t>Заявления к ранее поданному</w:t>
      </w:r>
      <w:bookmarkEnd w:id="120"/>
    </w:p>
    <w:p w14:paraId="7FC3D05C" w14:textId="3880ABBD" w:rsidR="00A4362E" w:rsidRPr="005A12A7" w:rsidRDefault="00A4362E" w:rsidP="00C24E9D">
      <w:pPr>
        <w:pStyle w:val="31"/>
      </w:pPr>
      <w:r w:rsidRPr="005A12A7">
        <w:t>Приостановление регистрации и (или) учёта</w:t>
      </w:r>
    </w:p>
    <w:p w14:paraId="7645F6D2" w14:textId="422566C7" w:rsidR="004D3B3F" w:rsidRPr="005A12A7" w:rsidRDefault="00DF42C1" w:rsidP="004D3B3F">
      <w:pPr>
        <w:pStyle w:val="a6"/>
        <w:rPr>
          <w:lang w:val="ru-RU"/>
        </w:rPr>
      </w:pPr>
      <w:r w:rsidRPr="005A12A7">
        <w:t xml:space="preserve">УРД </w:t>
      </w:r>
      <w:r w:rsidRPr="005A12A7">
        <w:rPr>
          <w:b/>
          <w:bCs/>
        </w:rPr>
        <w:t>Приостановление регистрации и (или) учёта</w:t>
      </w:r>
      <w:r w:rsidRPr="005A12A7">
        <w:t xml:space="preserve"> предназначено для создания обращения и заявления о приостановлении государственного кадастрового учёта недвижимого имущества и (или) государственной регистрации прав</w:t>
      </w:r>
      <w:r w:rsidRPr="005A12A7">
        <w:rPr>
          <w:lang w:val="ru-RU"/>
        </w:rPr>
        <w:t>.</w:t>
      </w:r>
      <w:r w:rsidR="004D3B3F" w:rsidRPr="005A12A7">
        <w:rPr>
          <w:noProof/>
        </w:rPr>
        <w:t xml:space="preserve"> </w:t>
      </w:r>
      <w:r w:rsidR="004D3B3F" w:rsidRPr="005A12A7">
        <w:rPr>
          <w:lang w:val="ru-RU"/>
        </w:rPr>
        <w:t xml:space="preserve">Описание формы обращения см. в п. </w:t>
      </w:r>
      <w:r w:rsidR="004D3B3F" w:rsidRPr="005A12A7">
        <w:rPr>
          <w:lang w:val="ru-RU"/>
        </w:rPr>
        <w:fldChar w:fldCharType="begin"/>
      </w:r>
      <w:r w:rsidR="004D3B3F" w:rsidRPr="005A12A7">
        <w:rPr>
          <w:lang w:val="ru-RU"/>
        </w:rPr>
        <w:instrText xml:space="preserve"> REF _Ref148430301 \r \h </w:instrText>
      </w:r>
      <w:r w:rsidR="005A12A7">
        <w:rPr>
          <w:lang w:val="ru-RU"/>
        </w:rPr>
        <w:instrText xml:space="preserve"> \* MERGEFORMAT </w:instrText>
      </w:r>
      <w:r w:rsidR="004D3B3F" w:rsidRPr="005A12A7">
        <w:rPr>
          <w:lang w:val="ru-RU"/>
        </w:rPr>
      </w:r>
      <w:r w:rsidR="004D3B3F"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="004D3B3F" w:rsidRPr="005A12A7">
        <w:rPr>
          <w:lang w:val="ru-RU"/>
        </w:rPr>
        <w:fldChar w:fldCharType="end"/>
      </w:r>
      <w:r w:rsidR="004D3B3F" w:rsidRPr="005A12A7">
        <w:rPr>
          <w:lang w:val="ru-RU"/>
        </w:rPr>
        <w:t>.</w:t>
      </w:r>
    </w:p>
    <w:p w14:paraId="751AC5EE" w14:textId="26CCD203" w:rsidR="004D3B3F" w:rsidRPr="005A12A7" w:rsidRDefault="004D3B3F" w:rsidP="004D3B3F">
      <w:pPr>
        <w:pStyle w:val="a6"/>
        <w:rPr>
          <w:lang w:val="ru-RU"/>
        </w:rPr>
      </w:pPr>
      <w:r w:rsidRPr="005A12A7">
        <w:rPr>
          <w:lang w:val="ru-RU"/>
        </w:rPr>
        <w:t xml:space="preserve">Шаг </w:t>
      </w:r>
      <w:r w:rsidR="00453A40">
        <w:rPr>
          <w:b/>
          <w:bCs/>
          <w:lang w:val="ru-RU"/>
        </w:rPr>
        <w:t>Описание</w:t>
      </w:r>
      <w:r w:rsidRPr="005A12A7">
        <w:rPr>
          <w:lang w:val="ru-RU"/>
        </w:rPr>
        <w:t xml:space="preserve"> 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_Ref148455973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80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 содержит поля:</w:t>
      </w:r>
    </w:p>
    <w:p w14:paraId="1F282E2E" w14:textId="77777777" w:rsidR="004D3B3F" w:rsidRPr="005A12A7" w:rsidRDefault="004D3B3F" w:rsidP="004D3B3F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Государственная услуга*;</w:t>
      </w:r>
    </w:p>
    <w:p w14:paraId="638051C8" w14:textId="77777777" w:rsidR="004D3B3F" w:rsidRPr="005A12A7" w:rsidRDefault="004D3B3F" w:rsidP="004D3B3F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Заявление*;</w:t>
      </w:r>
    </w:p>
    <w:p w14:paraId="2EF0C998" w14:textId="167993AC" w:rsidR="004D3B3F" w:rsidRPr="005A12A7" w:rsidRDefault="00453A40" w:rsidP="004D3B3F">
      <w:pPr>
        <w:pStyle w:val="-0"/>
        <w:rPr>
          <w:rFonts w:cs="Times New Roman"/>
        </w:rPr>
      </w:pPr>
      <w:r>
        <w:rPr>
          <w:rFonts w:cs="Times New Roman"/>
          <w:lang w:val="ru-RU"/>
        </w:rPr>
        <w:t xml:space="preserve">Блок </w:t>
      </w:r>
      <w:r w:rsidR="004D3B3F" w:rsidRPr="00453A40">
        <w:rPr>
          <w:rFonts w:cs="Times New Roman"/>
          <w:b/>
          <w:bCs/>
        </w:rPr>
        <w:t>Реквизиты ранее поданного обращения и причины приостановки</w:t>
      </w:r>
      <w:r w:rsidR="004D3B3F" w:rsidRPr="005A12A7">
        <w:rPr>
          <w:rFonts w:cs="Times New Roman"/>
        </w:rPr>
        <w:t>:</w:t>
      </w:r>
    </w:p>
    <w:p w14:paraId="5A52E12C" w14:textId="2BB6D74C" w:rsidR="004D3B3F" w:rsidRPr="005A12A7" w:rsidRDefault="00A44E3E">
      <w:pPr>
        <w:pStyle w:val="a3"/>
        <w:numPr>
          <w:ilvl w:val="0"/>
          <w:numId w:val="29"/>
        </w:numPr>
        <w:rPr>
          <w:rFonts w:cs="Times New Roman"/>
          <w:noProof/>
        </w:rPr>
      </w:pPr>
      <w:r w:rsidRPr="005A12A7">
        <w:rPr>
          <w:rFonts w:cs="Times New Roman"/>
          <w:noProof/>
        </w:rPr>
        <w:lastRenderedPageBreak/>
        <w:t>Дата обращения</w:t>
      </w:r>
      <w:r w:rsidR="00453A40">
        <w:rPr>
          <w:rFonts w:cs="Times New Roman"/>
          <w:noProof/>
        </w:rPr>
        <w:t>*</w:t>
      </w:r>
      <w:r w:rsidRPr="005A12A7">
        <w:rPr>
          <w:rFonts w:cs="Times New Roman"/>
          <w:noProof/>
        </w:rPr>
        <w:t xml:space="preserve"> – </w:t>
      </w:r>
      <w:r w:rsidRPr="005A12A7">
        <w:rPr>
          <w:rFonts w:cs="Times New Roman"/>
        </w:rPr>
        <w:t>ввод даты вручную или выбор даты в календаре;</w:t>
      </w:r>
    </w:p>
    <w:p w14:paraId="79C879F2" w14:textId="206E3995" w:rsidR="00CE2C68" w:rsidRPr="005A12A7" w:rsidRDefault="00A44E3E">
      <w:pPr>
        <w:pStyle w:val="a3"/>
        <w:numPr>
          <w:ilvl w:val="0"/>
          <w:numId w:val="29"/>
        </w:numPr>
        <w:rPr>
          <w:rFonts w:cs="Times New Roman"/>
          <w:noProof/>
        </w:rPr>
      </w:pPr>
      <w:r w:rsidRPr="005A12A7">
        <w:rPr>
          <w:rFonts w:cs="Times New Roman"/>
          <w:noProof/>
        </w:rPr>
        <w:t>КУВД</w:t>
      </w:r>
      <w:r w:rsidR="00453A40">
        <w:rPr>
          <w:rFonts w:cs="Times New Roman"/>
          <w:noProof/>
        </w:rPr>
        <w:t>*</w:t>
      </w:r>
      <w:r w:rsidRPr="005A12A7">
        <w:rPr>
          <w:rFonts w:cs="Times New Roman"/>
          <w:noProof/>
        </w:rPr>
        <w:t xml:space="preserve"> – текстовое поле для ввода номера КУВД;</w:t>
      </w:r>
    </w:p>
    <w:p w14:paraId="43489B45" w14:textId="10A11434" w:rsidR="00CE2C68" w:rsidRPr="005A12A7" w:rsidRDefault="00CE2C68">
      <w:pPr>
        <w:pStyle w:val="a3"/>
        <w:numPr>
          <w:ilvl w:val="0"/>
          <w:numId w:val="29"/>
        </w:numPr>
        <w:rPr>
          <w:rFonts w:cs="Times New Roman"/>
          <w:noProof/>
        </w:rPr>
      </w:pPr>
      <w:r w:rsidRPr="005A12A7">
        <w:rPr>
          <w:rFonts w:cs="Times New Roman"/>
          <w:noProof/>
        </w:rPr>
        <w:t xml:space="preserve">Срок до – </w:t>
      </w:r>
      <w:r w:rsidRPr="005A12A7">
        <w:rPr>
          <w:rFonts w:cs="Times New Roman"/>
        </w:rPr>
        <w:t>ввод даты вручную или выбор даты в календаре;</w:t>
      </w:r>
    </w:p>
    <w:p w14:paraId="7DEF5B2C" w14:textId="704FFB42" w:rsidR="00CE2C68" w:rsidRPr="005A12A7" w:rsidRDefault="00CE2C68">
      <w:pPr>
        <w:pStyle w:val="a3"/>
        <w:numPr>
          <w:ilvl w:val="0"/>
          <w:numId w:val="29"/>
        </w:numPr>
        <w:rPr>
          <w:rFonts w:cs="Times New Roman"/>
          <w:noProof/>
        </w:rPr>
      </w:pPr>
      <w:r w:rsidRPr="005A12A7">
        <w:rPr>
          <w:rFonts w:cs="Times New Roman"/>
          <w:noProof/>
        </w:rPr>
        <w:t>Основание приостановки – текстовое поле.</w:t>
      </w:r>
    </w:p>
    <w:p w14:paraId="5343EA55" w14:textId="3394A457" w:rsidR="004D3B3F" w:rsidRPr="005A12A7" w:rsidRDefault="00D0678D" w:rsidP="004D3B3F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87164B6" wp14:editId="0AE88040">
            <wp:extent cx="5210398" cy="2050746"/>
            <wp:effectExtent l="0" t="0" r="0" b="0"/>
            <wp:docPr id="3020056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0568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28880" cy="205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EA29C" w14:textId="56352EF4" w:rsidR="00DF42C1" w:rsidRPr="005A12A7" w:rsidRDefault="00000000" w:rsidP="004D3B3F">
      <w:pPr>
        <w:pStyle w:val="a4"/>
        <w:rPr>
          <w:lang w:val="ru-RU"/>
        </w:rPr>
      </w:pPr>
      <w:fldSimple w:instr=" SEQ Рисунок \* ARABIC ">
        <w:bookmarkStart w:id="121" w:name="_Ref148455973"/>
        <w:r w:rsidR="00552CC9">
          <w:rPr>
            <w:noProof/>
          </w:rPr>
          <w:t>80</w:t>
        </w:r>
        <w:bookmarkEnd w:id="121"/>
      </w:fldSimple>
      <w:r w:rsidR="004D3B3F" w:rsidRPr="005A12A7">
        <w:rPr>
          <w:lang w:val="ru-RU"/>
        </w:rPr>
        <w:t xml:space="preserve"> – Шаг </w:t>
      </w:r>
      <w:r w:rsidR="00D0678D">
        <w:rPr>
          <w:b/>
          <w:bCs/>
          <w:lang w:val="ru-RU"/>
        </w:rPr>
        <w:t>Описание</w:t>
      </w:r>
      <w:r w:rsidR="004D3B3F" w:rsidRPr="005A12A7">
        <w:rPr>
          <w:lang w:val="ru-RU"/>
        </w:rPr>
        <w:t xml:space="preserve"> </w:t>
      </w:r>
      <w:r w:rsidR="00D0678D">
        <w:rPr>
          <w:lang w:val="ru-RU"/>
        </w:rPr>
        <w:br/>
      </w:r>
      <w:r w:rsidR="004D3B3F" w:rsidRPr="005A12A7">
        <w:rPr>
          <w:lang w:val="ru-RU"/>
        </w:rPr>
        <w:t xml:space="preserve">УРД </w:t>
      </w:r>
      <w:r w:rsidR="004D3B3F" w:rsidRPr="005A12A7">
        <w:rPr>
          <w:b/>
          <w:bCs/>
        </w:rPr>
        <w:t>Приостановление регистрации и (или) учёта</w:t>
      </w:r>
    </w:p>
    <w:p w14:paraId="6DC1E721" w14:textId="1A2B6768" w:rsidR="004D3B3F" w:rsidRDefault="000B414D" w:rsidP="00DF42C1">
      <w:pPr>
        <w:pStyle w:val="a6"/>
        <w:rPr>
          <w:lang w:val="ru-RU"/>
        </w:rPr>
      </w:pPr>
      <w:r>
        <w:rPr>
          <w:lang w:val="ru-RU"/>
        </w:rPr>
        <w:t xml:space="preserve">Для заполнения реквизитов из ранее поданного обращения </w:t>
      </w:r>
      <w:r w:rsidR="00800DC2">
        <w:rPr>
          <w:lang w:val="ru-RU"/>
        </w:rPr>
        <w:t xml:space="preserve">необходимо заполнить поля </w:t>
      </w:r>
      <w:r w:rsidR="00800DC2" w:rsidRPr="000B414D">
        <w:rPr>
          <w:b/>
          <w:bCs/>
          <w:lang w:val="ru-RU"/>
        </w:rPr>
        <w:t>Дата обращения</w:t>
      </w:r>
      <w:r w:rsidR="00800DC2">
        <w:rPr>
          <w:lang w:val="ru-RU"/>
        </w:rPr>
        <w:t xml:space="preserve"> и </w:t>
      </w:r>
      <w:r w:rsidR="00800DC2" w:rsidRPr="000B414D">
        <w:rPr>
          <w:b/>
          <w:bCs/>
          <w:lang w:val="ru-RU"/>
        </w:rPr>
        <w:t>КУВД</w:t>
      </w:r>
      <w:r w:rsidR="00800DC2">
        <w:rPr>
          <w:lang w:val="ru-RU"/>
        </w:rPr>
        <w:t xml:space="preserve">, затем нажать кнопку </w:t>
      </w:r>
      <w:r w:rsidR="00800DC2" w:rsidRPr="000B414D">
        <w:rPr>
          <w:b/>
          <w:bCs/>
          <w:lang w:val="ru-RU"/>
        </w:rPr>
        <w:t>Поиск по КУВД</w:t>
      </w:r>
      <w:r w:rsidR="00800DC2">
        <w:rPr>
          <w:lang w:val="ru-RU"/>
        </w:rPr>
        <w:t xml:space="preserve">. Откроется окно с выбором сущностей из коллекции (см. рис. </w:t>
      </w:r>
      <w:r w:rsidR="002A2942">
        <w:rPr>
          <w:lang w:val="ru-RU"/>
        </w:rPr>
        <w:fldChar w:fldCharType="begin"/>
      </w:r>
      <w:r w:rsidR="002A2942">
        <w:rPr>
          <w:lang w:val="ru-RU"/>
        </w:rPr>
        <w:instrText xml:space="preserve"> REF _Ref168494802 \h </w:instrText>
      </w:r>
      <w:r w:rsidR="002A2942">
        <w:rPr>
          <w:lang w:val="ru-RU"/>
        </w:rPr>
      </w:r>
      <w:r w:rsidR="002A2942">
        <w:rPr>
          <w:lang w:val="ru-RU"/>
        </w:rPr>
        <w:fldChar w:fldCharType="separate"/>
      </w:r>
      <w:r w:rsidR="00552CC9">
        <w:rPr>
          <w:noProof/>
        </w:rPr>
        <w:t>81</w:t>
      </w:r>
      <w:r w:rsidR="002A2942">
        <w:rPr>
          <w:lang w:val="ru-RU"/>
        </w:rPr>
        <w:fldChar w:fldCharType="end"/>
      </w:r>
      <w:r w:rsidR="00800DC2">
        <w:rPr>
          <w:lang w:val="ru-RU"/>
        </w:rPr>
        <w:t xml:space="preserve">). Необходимо выставить флаги в чек-боксах и нажать кнопку </w:t>
      </w:r>
      <w:r w:rsidR="00800DC2" w:rsidRPr="000B414D">
        <w:rPr>
          <w:b/>
          <w:bCs/>
          <w:lang w:val="ru-RU"/>
        </w:rPr>
        <w:t>Добавить выбранное</w:t>
      </w:r>
      <w:r w:rsidR="00800DC2">
        <w:rPr>
          <w:lang w:val="ru-RU"/>
        </w:rPr>
        <w:t>.</w:t>
      </w:r>
    </w:p>
    <w:p w14:paraId="4E85B493" w14:textId="77777777" w:rsidR="002A2942" w:rsidRDefault="002A2942" w:rsidP="002A2942">
      <w:pPr>
        <w:pStyle w:val="affd"/>
      </w:pPr>
      <w:r>
        <w:rPr>
          <w:noProof/>
        </w:rPr>
        <w:drawing>
          <wp:inline distT="0" distB="0" distL="0" distR="0" wp14:anchorId="4A28B862" wp14:editId="018C805D">
            <wp:extent cx="5117630" cy="2036537"/>
            <wp:effectExtent l="0" t="0" r="0" b="0"/>
            <wp:docPr id="331447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447014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140242" cy="20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ABC41" w14:textId="3D332A08" w:rsidR="00800DC2" w:rsidRDefault="00000000" w:rsidP="002A2942">
      <w:pPr>
        <w:pStyle w:val="a4"/>
        <w:rPr>
          <w:lang w:val="ru-RU"/>
        </w:rPr>
      </w:pPr>
      <w:fldSimple w:instr=" SEQ Рисунок \* ARABIC ">
        <w:bookmarkStart w:id="122" w:name="_Ref168494802"/>
        <w:r w:rsidR="00552CC9">
          <w:rPr>
            <w:noProof/>
          </w:rPr>
          <w:t>81</w:t>
        </w:r>
        <w:bookmarkEnd w:id="122"/>
      </w:fldSimple>
      <w:r w:rsidR="002A2942">
        <w:rPr>
          <w:lang w:val="ru-RU"/>
        </w:rPr>
        <w:t xml:space="preserve"> – Добавление сущностей из коллекции</w:t>
      </w:r>
    </w:p>
    <w:p w14:paraId="3921BE57" w14:textId="7424B232" w:rsidR="002A2942" w:rsidRDefault="000B414D" w:rsidP="002A2942">
      <w:pPr>
        <w:pStyle w:val="a6"/>
        <w:rPr>
          <w:lang w:val="ru-RU"/>
        </w:rPr>
      </w:pPr>
      <w:r>
        <w:rPr>
          <w:lang w:val="ru-RU"/>
        </w:rPr>
        <w:t xml:space="preserve">Шаги заявления будут заполнены данными из ранее поданного обращения. </w:t>
      </w:r>
    </w:p>
    <w:p w14:paraId="12A58E09" w14:textId="77777777" w:rsidR="000B414D" w:rsidRPr="000B414D" w:rsidRDefault="000B414D" w:rsidP="002A2942">
      <w:pPr>
        <w:pStyle w:val="a6"/>
        <w:rPr>
          <w:lang w:val="ru-RU"/>
        </w:rPr>
      </w:pPr>
    </w:p>
    <w:p w14:paraId="161D6431" w14:textId="27DA18FE" w:rsidR="00A4362E" w:rsidRPr="005A12A7" w:rsidRDefault="00A4362E" w:rsidP="00C24E9D">
      <w:pPr>
        <w:pStyle w:val="31"/>
      </w:pPr>
      <w:bookmarkStart w:id="123" w:name="_Ref148456585"/>
      <w:r w:rsidRPr="005A12A7">
        <w:t>Прекращение регистрации и (или) учёта</w:t>
      </w:r>
      <w:bookmarkEnd w:id="123"/>
    </w:p>
    <w:p w14:paraId="07C636CD" w14:textId="2FA9B682" w:rsidR="00CE2C68" w:rsidRPr="005A12A7" w:rsidRDefault="00DF42C1" w:rsidP="00CE2C68">
      <w:pPr>
        <w:pStyle w:val="a6"/>
        <w:rPr>
          <w:color w:val="000000"/>
          <w:lang w:val="ru-RU"/>
        </w:rPr>
      </w:pPr>
      <w:r w:rsidRPr="005A12A7">
        <w:rPr>
          <w:lang w:val="ru-RU"/>
        </w:rPr>
        <w:t xml:space="preserve">УРД </w:t>
      </w:r>
      <w:r w:rsidRPr="005A12A7">
        <w:rPr>
          <w:b/>
          <w:bCs/>
        </w:rPr>
        <w:t>Прекращение регистрации и (или) учёта</w:t>
      </w:r>
      <w:r w:rsidRPr="005A12A7">
        <w:t xml:space="preserve"> предназначено для создания обращения и заявления о прекращении государственного кадастрового учёта и (или) государственной регистрации прав</w:t>
      </w:r>
      <w:r w:rsidR="00CE2C68" w:rsidRPr="005A12A7">
        <w:rPr>
          <w:lang w:val="ru-RU"/>
        </w:rPr>
        <w:t>.</w:t>
      </w:r>
      <w:r w:rsidR="00CE2C68" w:rsidRPr="005A12A7">
        <w:rPr>
          <w:color w:val="000000"/>
          <w:lang w:val="ru-RU"/>
        </w:rPr>
        <w:t xml:space="preserve"> </w:t>
      </w:r>
      <w:r w:rsidR="00CE2C68" w:rsidRPr="005A12A7">
        <w:rPr>
          <w:lang w:val="ru-RU"/>
        </w:rPr>
        <w:t xml:space="preserve">Описание формы обращения см. в п. </w:t>
      </w:r>
      <w:r w:rsidR="00CE2C68" w:rsidRPr="005A12A7">
        <w:rPr>
          <w:lang w:val="ru-RU"/>
        </w:rPr>
        <w:fldChar w:fldCharType="begin"/>
      </w:r>
      <w:r w:rsidR="00CE2C68" w:rsidRPr="005A12A7">
        <w:rPr>
          <w:lang w:val="ru-RU"/>
        </w:rPr>
        <w:instrText xml:space="preserve"> REF _Ref148430301 \r \h </w:instrText>
      </w:r>
      <w:r w:rsidR="005A12A7">
        <w:rPr>
          <w:lang w:val="ru-RU"/>
        </w:rPr>
        <w:instrText xml:space="preserve"> \* MERGEFORMAT </w:instrText>
      </w:r>
      <w:r w:rsidR="00CE2C68" w:rsidRPr="005A12A7">
        <w:rPr>
          <w:lang w:val="ru-RU"/>
        </w:rPr>
      </w:r>
      <w:r w:rsidR="00CE2C68"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="00CE2C68" w:rsidRPr="005A12A7">
        <w:rPr>
          <w:lang w:val="ru-RU"/>
        </w:rPr>
        <w:fldChar w:fldCharType="end"/>
      </w:r>
      <w:r w:rsidR="00CE2C68" w:rsidRPr="005A12A7">
        <w:rPr>
          <w:lang w:val="ru-RU"/>
        </w:rPr>
        <w:t>.</w:t>
      </w:r>
    </w:p>
    <w:p w14:paraId="5A311111" w14:textId="7B653441" w:rsidR="00CE2C68" w:rsidRPr="005A12A7" w:rsidRDefault="00CE2C68" w:rsidP="00CE2C68">
      <w:pPr>
        <w:pStyle w:val="a6"/>
        <w:rPr>
          <w:lang w:val="ru-RU"/>
        </w:rPr>
      </w:pPr>
      <w:r w:rsidRPr="005A12A7">
        <w:rPr>
          <w:lang w:val="ru-RU"/>
        </w:rPr>
        <w:t xml:space="preserve">Шаг </w:t>
      </w:r>
      <w:r w:rsidR="00414107">
        <w:rPr>
          <w:b/>
          <w:bCs/>
          <w:lang w:val="ru-RU"/>
        </w:rPr>
        <w:t>Описание</w:t>
      </w:r>
      <w:r w:rsidRPr="005A12A7">
        <w:rPr>
          <w:lang w:val="ru-RU"/>
        </w:rPr>
        <w:t xml:space="preserve"> 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_Ref148456425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82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 содержит поля:</w:t>
      </w:r>
    </w:p>
    <w:p w14:paraId="276894AA" w14:textId="77777777" w:rsidR="00CE2C68" w:rsidRPr="005A12A7" w:rsidRDefault="00CE2C68" w:rsidP="00CE2C68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lastRenderedPageBreak/>
        <w:t>Государственная услуга*;</w:t>
      </w:r>
    </w:p>
    <w:p w14:paraId="721C0F47" w14:textId="77777777" w:rsidR="00CE2C68" w:rsidRPr="005A12A7" w:rsidRDefault="00CE2C68" w:rsidP="00CE2C68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Заявление*;</w:t>
      </w:r>
    </w:p>
    <w:p w14:paraId="3983089C" w14:textId="2B4AB4F4" w:rsidR="00CE2C68" w:rsidRPr="005A12A7" w:rsidRDefault="00414107" w:rsidP="00CE2C68">
      <w:pPr>
        <w:pStyle w:val="-0"/>
        <w:rPr>
          <w:rFonts w:cs="Times New Roman"/>
        </w:rPr>
      </w:pPr>
      <w:r>
        <w:rPr>
          <w:rFonts w:cs="Times New Roman"/>
          <w:lang w:val="ru-RU"/>
        </w:rPr>
        <w:t xml:space="preserve">Блок </w:t>
      </w:r>
      <w:r w:rsidR="00CE2C68" w:rsidRPr="00414107">
        <w:rPr>
          <w:rFonts w:cs="Times New Roman"/>
          <w:b/>
          <w:bCs/>
        </w:rPr>
        <w:t>Реквизиты ранее поданного обращения</w:t>
      </w:r>
      <w:r w:rsidR="00CE2C68" w:rsidRPr="005A12A7">
        <w:rPr>
          <w:rFonts w:cs="Times New Roman"/>
        </w:rPr>
        <w:t>:</w:t>
      </w:r>
    </w:p>
    <w:p w14:paraId="72EE1F36" w14:textId="77777777" w:rsidR="00CE2C68" w:rsidRPr="005A12A7" w:rsidRDefault="00CE2C68">
      <w:pPr>
        <w:pStyle w:val="a3"/>
        <w:numPr>
          <w:ilvl w:val="0"/>
          <w:numId w:val="30"/>
        </w:numPr>
        <w:rPr>
          <w:rFonts w:cs="Times New Roman"/>
          <w:noProof/>
        </w:rPr>
      </w:pPr>
      <w:r w:rsidRPr="005A12A7">
        <w:rPr>
          <w:rFonts w:cs="Times New Roman"/>
          <w:noProof/>
        </w:rPr>
        <w:t>КУВД – текстовое поле для ввода номера КУВД;</w:t>
      </w:r>
    </w:p>
    <w:p w14:paraId="343052F4" w14:textId="415A41DE" w:rsidR="00CE2C68" w:rsidRPr="005A12A7" w:rsidRDefault="00CE2C68">
      <w:pPr>
        <w:pStyle w:val="a3"/>
        <w:numPr>
          <w:ilvl w:val="0"/>
          <w:numId w:val="29"/>
        </w:numPr>
        <w:rPr>
          <w:rFonts w:cs="Times New Roman"/>
          <w:noProof/>
        </w:rPr>
      </w:pPr>
      <w:r w:rsidRPr="005A12A7">
        <w:rPr>
          <w:rFonts w:cs="Times New Roman"/>
          <w:noProof/>
        </w:rPr>
        <w:t xml:space="preserve">Дата обращения – </w:t>
      </w:r>
      <w:r w:rsidRPr="005A12A7">
        <w:rPr>
          <w:rFonts w:cs="Times New Roman"/>
        </w:rPr>
        <w:t>ввод даты вручную или выбор даты в календаре</w:t>
      </w:r>
      <w:r w:rsidR="00414107">
        <w:rPr>
          <w:rFonts w:cs="Times New Roman"/>
        </w:rPr>
        <w:t>.</w:t>
      </w:r>
    </w:p>
    <w:p w14:paraId="3F319F7C" w14:textId="536DB089" w:rsidR="00CE2C68" w:rsidRPr="005A12A7" w:rsidRDefault="00414107" w:rsidP="00CE2C68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21A6371" wp14:editId="3FE3C07F">
            <wp:extent cx="4998361" cy="1359936"/>
            <wp:effectExtent l="0" t="0" r="0" b="0"/>
            <wp:docPr id="8641829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182975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020979" cy="136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675E9" w14:textId="6B2A1065" w:rsidR="00CE2C68" w:rsidRPr="005A12A7" w:rsidRDefault="00000000" w:rsidP="00CE2C68">
      <w:pPr>
        <w:pStyle w:val="a4"/>
        <w:rPr>
          <w:b/>
          <w:bCs/>
        </w:rPr>
      </w:pPr>
      <w:fldSimple w:instr=" SEQ Рисунок \* ARABIC ">
        <w:bookmarkStart w:id="124" w:name="_Ref148456425"/>
        <w:r w:rsidR="00552CC9">
          <w:rPr>
            <w:noProof/>
          </w:rPr>
          <w:t>82</w:t>
        </w:r>
        <w:bookmarkEnd w:id="124"/>
      </w:fldSimple>
      <w:r w:rsidR="00CE2C68" w:rsidRPr="005A12A7">
        <w:rPr>
          <w:lang w:val="ru-RU"/>
        </w:rPr>
        <w:t xml:space="preserve"> – Шаг </w:t>
      </w:r>
      <w:r w:rsidR="00414107">
        <w:rPr>
          <w:b/>
          <w:bCs/>
          <w:lang w:val="ru-RU"/>
        </w:rPr>
        <w:t>Описание</w:t>
      </w:r>
      <w:r w:rsidR="00CE2C68" w:rsidRPr="005A12A7">
        <w:rPr>
          <w:lang w:val="ru-RU"/>
        </w:rPr>
        <w:t xml:space="preserve"> УРД </w:t>
      </w:r>
      <w:r w:rsidR="00CE2C68" w:rsidRPr="005A12A7">
        <w:rPr>
          <w:b/>
          <w:bCs/>
        </w:rPr>
        <w:t xml:space="preserve">Прекращение регистрации </w:t>
      </w:r>
      <w:r w:rsidR="00414107">
        <w:rPr>
          <w:b/>
          <w:bCs/>
          <w:lang w:val="ru-RU"/>
        </w:rPr>
        <w:br/>
      </w:r>
      <w:r w:rsidR="00CE2C68" w:rsidRPr="005A12A7">
        <w:rPr>
          <w:b/>
          <w:bCs/>
        </w:rPr>
        <w:t>и (или) учёта</w:t>
      </w:r>
    </w:p>
    <w:p w14:paraId="3B797D4C" w14:textId="44FED5A9" w:rsidR="00414107" w:rsidRPr="00414107" w:rsidRDefault="00414107" w:rsidP="00414107">
      <w:pPr>
        <w:pStyle w:val="a6"/>
      </w:pPr>
      <w:r w:rsidRPr="00414107">
        <w:t xml:space="preserve">Для заполнения реквизитов из ранее поданного обращения необходимо заполнить поля </w:t>
      </w:r>
      <w:r w:rsidRPr="00414107">
        <w:rPr>
          <w:b/>
          <w:bCs/>
        </w:rPr>
        <w:t>Дата обращения</w:t>
      </w:r>
      <w:r w:rsidRPr="00414107">
        <w:t xml:space="preserve"> и </w:t>
      </w:r>
      <w:r w:rsidRPr="00414107">
        <w:rPr>
          <w:b/>
          <w:bCs/>
        </w:rPr>
        <w:t>КУВД</w:t>
      </w:r>
      <w:r w:rsidRPr="00414107">
        <w:t xml:space="preserve">, затем нажать кнопку </w:t>
      </w:r>
      <w:r w:rsidRPr="00414107">
        <w:rPr>
          <w:b/>
          <w:bCs/>
        </w:rPr>
        <w:t>Поиск по КУВД</w:t>
      </w:r>
      <w:r w:rsidRPr="00414107">
        <w:t>. Откроется окно с выбором сущностей из коллекции (см. рис.</w:t>
      </w:r>
      <w:r w:rsidR="00A650E9">
        <w:rPr>
          <w:lang w:val="ru-RU"/>
        </w:rPr>
        <w:t xml:space="preserve"> </w:t>
      </w:r>
      <w:r w:rsidR="00A650E9">
        <w:rPr>
          <w:lang w:val="ru-RU"/>
        </w:rPr>
        <w:fldChar w:fldCharType="begin"/>
      </w:r>
      <w:r w:rsidR="00A650E9">
        <w:rPr>
          <w:lang w:val="ru-RU"/>
        </w:rPr>
        <w:instrText xml:space="preserve"> REF _Ref168499394 \h </w:instrText>
      </w:r>
      <w:r w:rsidR="00A650E9">
        <w:rPr>
          <w:lang w:val="ru-RU"/>
        </w:rPr>
      </w:r>
      <w:r w:rsidR="00A650E9">
        <w:rPr>
          <w:lang w:val="ru-RU"/>
        </w:rPr>
        <w:fldChar w:fldCharType="separate"/>
      </w:r>
      <w:r w:rsidR="00552CC9">
        <w:rPr>
          <w:noProof/>
        </w:rPr>
        <w:t>83</w:t>
      </w:r>
      <w:r w:rsidR="00A650E9">
        <w:rPr>
          <w:lang w:val="ru-RU"/>
        </w:rPr>
        <w:fldChar w:fldCharType="end"/>
      </w:r>
      <w:r w:rsidRPr="00414107">
        <w:t xml:space="preserve">). Необходимо выставить флаги в чек-боксах и нажать кнопку </w:t>
      </w:r>
      <w:r w:rsidRPr="00414107">
        <w:rPr>
          <w:b/>
          <w:bCs/>
        </w:rPr>
        <w:t>Добавить выбранное</w:t>
      </w:r>
      <w:r w:rsidRPr="00414107">
        <w:t>.</w:t>
      </w:r>
    </w:p>
    <w:p w14:paraId="2AB4F6AE" w14:textId="77777777" w:rsidR="00A650E9" w:rsidRDefault="00A650E9" w:rsidP="00A650E9">
      <w:pPr>
        <w:pStyle w:val="affd"/>
      </w:pPr>
      <w:r>
        <w:rPr>
          <w:noProof/>
        </w:rPr>
        <w:drawing>
          <wp:inline distT="0" distB="0" distL="0" distR="0" wp14:anchorId="32CFC1C6" wp14:editId="07F4F33D">
            <wp:extent cx="5046069" cy="2002824"/>
            <wp:effectExtent l="0" t="0" r="0" b="0"/>
            <wp:docPr id="7819857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985737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058876" cy="200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F26C2" w14:textId="0ED317AE" w:rsidR="00A650E9" w:rsidRDefault="00A650E9" w:rsidP="00A650E9">
      <w:pPr>
        <w:pStyle w:val="a4"/>
        <w:rPr>
          <w:noProof/>
          <w:lang w:val="ru-RU"/>
        </w:rPr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5" w:name="_Ref168499394"/>
      <w:r w:rsidR="00552CC9">
        <w:rPr>
          <w:noProof/>
        </w:rPr>
        <w:t>83</w:t>
      </w:r>
      <w:bookmarkEnd w:id="125"/>
      <w:r>
        <w:rPr>
          <w:noProof/>
        </w:rPr>
        <w:fldChar w:fldCharType="end"/>
      </w:r>
      <w:r>
        <w:rPr>
          <w:noProof/>
          <w:lang w:val="ru-RU"/>
        </w:rPr>
        <w:t xml:space="preserve"> – Добавление сущностей из коллекции</w:t>
      </w:r>
    </w:p>
    <w:p w14:paraId="4B4F7F3A" w14:textId="0AF23D0C" w:rsidR="00CE2C68" w:rsidRPr="00414107" w:rsidRDefault="00CE2C68" w:rsidP="00414107">
      <w:pPr>
        <w:pStyle w:val="a6"/>
        <w:rPr>
          <w:lang w:val="ru-RU"/>
        </w:rPr>
      </w:pPr>
    </w:p>
    <w:p w14:paraId="00996E91" w14:textId="74FD9586" w:rsidR="00A4362E" w:rsidRPr="005A12A7" w:rsidRDefault="00A4362E" w:rsidP="00C24E9D">
      <w:pPr>
        <w:pStyle w:val="31"/>
      </w:pPr>
      <w:r w:rsidRPr="005A12A7">
        <w:t>Возобновление регистрации и (или) учёта</w:t>
      </w:r>
    </w:p>
    <w:p w14:paraId="0D874F55" w14:textId="77777777" w:rsidR="00CE2C68" w:rsidRPr="005A12A7" w:rsidRDefault="00DF42C1" w:rsidP="00CE2C68">
      <w:pPr>
        <w:pStyle w:val="a6"/>
        <w:rPr>
          <w:lang w:val="ru-RU"/>
        </w:rPr>
      </w:pPr>
      <w:r w:rsidRPr="005A12A7">
        <w:t xml:space="preserve">УРД </w:t>
      </w:r>
      <w:r w:rsidRPr="005A12A7">
        <w:rPr>
          <w:b/>
          <w:bCs/>
        </w:rPr>
        <w:t>Возобновление регистрации и (или) учёта</w:t>
      </w:r>
      <w:r w:rsidRPr="005A12A7">
        <w:t xml:space="preserve"> предназначено для создания обращения и заявления о возобновлении государственного кадастрового учёта и (или) государственной регистрации, ранее приостановленных в заявительном порядке.</w:t>
      </w:r>
      <w:r w:rsidR="00CE2C68" w:rsidRPr="005A12A7">
        <w:rPr>
          <w:lang w:val="ru-RU"/>
        </w:rPr>
        <w:t xml:space="preserve"> </w:t>
      </w:r>
    </w:p>
    <w:p w14:paraId="58977E2B" w14:textId="5CD24032" w:rsidR="00CE2C68" w:rsidRPr="005A12A7" w:rsidRDefault="00CE2C68" w:rsidP="00CE2C68">
      <w:pPr>
        <w:pStyle w:val="a6"/>
        <w:rPr>
          <w:lang w:val="ru-RU"/>
        </w:rPr>
      </w:pPr>
      <w:r w:rsidRPr="005A12A7">
        <w:rPr>
          <w:lang w:val="ru-RU"/>
        </w:rPr>
        <w:t xml:space="preserve">Создание обращения </w:t>
      </w:r>
      <w:r w:rsidRPr="005A12A7">
        <w:rPr>
          <w:b/>
          <w:bCs/>
        </w:rPr>
        <w:t>Возобновление регистрации и (или) учёта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>аналогично созданию обращения</w:t>
      </w:r>
      <w:r w:rsidRPr="005A12A7">
        <w:rPr>
          <w:b/>
          <w:bCs/>
          <w:lang w:val="ru-RU"/>
        </w:rPr>
        <w:t xml:space="preserve"> </w:t>
      </w:r>
      <w:r w:rsidRPr="005A12A7">
        <w:rPr>
          <w:b/>
          <w:bCs/>
        </w:rPr>
        <w:t>Прекращение регистрации и (или) учёта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 xml:space="preserve">(см. п.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_Ref148456585 \r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lang w:val="ru-RU"/>
        </w:rPr>
        <w:t>2.4.2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45C29C07" w14:textId="77777777" w:rsidR="00CE2C68" w:rsidRPr="005A12A7" w:rsidRDefault="00CE2C68" w:rsidP="00DF42C1">
      <w:pPr>
        <w:pStyle w:val="a6"/>
      </w:pPr>
    </w:p>
    <w:p w14:paraId="19335E16" w14:textId="3F5E19EF" w:rsidR="00A4362E" w:rsidRPr="005A12A7" w:rsidRDefault="00A4362E" w:rsidP="00C24E9D">
      <w:pPr>
        <w:pStyle w:val="31"/>
      </w:pPr>
      <w:r w:rsidRPr="005A12A7">
        <w:t>Подача дополнительных документов</w:t>
      </w:r>
    </w:p>
    <w:p w14:paraId="1CC57971" w14:textId="5444C876" w:rsidR="003D6BCB" w:rsidRDefault="00DF42C1" w:rsidP="00A4362E">
      <w:pPr>
        <w:pStyle w:val="a6"/>
        <w:rPr>
          <w:lang w:val="ru-RU"/>
        </w:rPr>
      </w:pPr>
      <w:r w:rsidRPr="005A12A7">
        <w:rPr>
          <w:lang w:val="ru-RU"/>
        </w:rPr>
        <w:lastRenderedPageBreak/>
        <w:t xml:space="preserve">УРД </w:t>
      </w:r>
      <w:r w:rsidRPr="005A12A7">
        <w:rPr>
          <w:b/>
          <w:bCs/>
          <w:lang w:val="ru-RU"/>
        </w:rPr>
        <w:t xml:space="preserve">Подача дополнительных </w:t>
      </w:r>
      <w:r w:rsidRPr="005A12A7">
        <w:rPr>
          <w:b/>
          <w:bCs/>
        </w:rPr>
        <w:t>документов</w:t>
      </w:r>
      <w:r w:rsidRPr="005A12A7">
        <w:t xml:space="preserve"> предназначено для создания обращения и заявления о представлении дополнительных документов.</w:t>
      </w:r>
      <w:r w:rsidR="0013682B">
        <w:rPr>
          <w:lang w:val="ru-RU"/>
        </w:rPr>
        <w:t xml:space="preserve"> </w:t>
      </w:r>
      <w:r w:rsidR="00290ED8" w:rsidRPr="005A12A7">
        <w:rPr>
          <w:lang w:val="ru-RU"/>
        </w:rPr>
        <w:t xml:space="preserve">Описание формы обращения см. в п. </w:t>
      </w:r>
      <w:r w:rsidR="00290ED8" w:rsidRPr="005A12A7">
        <w:rPr>
          <w:lang w:val="ru-RU"/>
        </w:rPr>
        <w:fldChar w:fldCharType="begin"/>
      </w:r>
      <w:r w:rsidR="00290ED8" w:rsidRPr="005A12A7">
        <w:rPr>
          <w:lang w:val="ru-RU"/>
        </w:rPr>
        <w:instrText xml:space="preserve"> REF _Ref148430301 \r \h </w:instrText>
      </w:r>
      <w:r w:rsidR="00290ED8">
        <w:rPr>
          <w:lang w:val="ru-RU"/>
        </w:rPr>
        <w:instrText xml:space="preserve"> \* MERGEFORMAT </w:instrText>
      </w:r>
      <w:r w:rsidR="00290ED8" w:rsidRPr="005A12A7">
        <w:rPr>
          <w:lang w:val="ru-RU"/>
        </w:rPr>
      </w:r>
      <w:r w:rsidR="00290ED8" w:rsidRPr="005A12A7">
        <w:rPr>
          <w:lang w:val="ru-RU"/>
        </w:rPr>
        <w:fldChar w:fldCharType="separate"/>
      </w:r>
      <w:r w:rsidR="00552CC9">
        <w:rPr>
          <w:lang w:val="ru-RU"/>
        </w:rPr>
        <w:t>1.6</w:t>
      </w:r>
      <w:r w:rsidR="00290ED8" w:rsidRPr="005A12A7">
        <w:rPr>
          <w:lang w:val="ru-RU"/>
        </w:rPr>
        <w:fldChar w:fldCharType="end"/>
      </w:r>
      <w:r w:rsidR="00290ED8" w:rsidRPr="005A12A7">
        <w:rPr>
          <w:lang w:val="ru-RU"/>
        </w:rPr>
        <w:t>.</w:t>
      </w:r>
    </w:p>
    <w:p w14:paraId="66BF9869" w14:textId="63F3CBA2" w:rsidR="00290ED8" w:rsidRDefault="00290ED8" w:rsidP="00A4362E">
      <w:pPr>
        <w:pStyle w:val="a6"/>
        <w:rPr>
          <w:lang w:val="ru-RU"/>
        </w:rPr>
      </w:pPr>
      <w:r w:rsidRPr="005A12A7">
        <w:rPr>
          <w:lang w:val="ru-RU"/>
        </w:rPr>
        <w:t>Для создания заявления необходимо выполнить следующие действия</w:t>
      </w:r>
      <w:r>
        <w:rPr>
          <w:lang w:val="ru-RU"/>
        </w:rPr>
        <w:t>:</w:t>
      </w:r>
    </w:p>
    <w:p w14:paraId="02EF11D1" w14:textId="204A230B" w:rsidR="00290ED8" w:rsidRDefault="00290ED8">
      <w:pPr>
        <w:pStyle w:val="10"/>
        <w:numPr>
          <w:ilvl w:val="0"/>
          <w:numId w:val="72"/>
        </w:numPr>
      </w:pPr>
      <w:r w:rsidRPr="005A12A7">
        <w:t xml:space="preserve">В блоке </w:t>
      </w:r>
      <w:r w:rsidRPr="00290ED8">
        <w:rPr>
          <w:b/>
          <w:bCs/>
        </w:rPr>
        <w:t>Заявления</w:t>
      </w:r>
      <w:r w:rsidRPr="005A12A7">
        <w:t xml:space="preserve"> нажать кнопку </w:t>
      </w:r>
      <w:r w:rsidRPr="00290ED8">
        <w:rPr>
          <w:b/>
          <w:bCs/>
        </w:rPr>
        <w:t>Создать</w:t>
      </w:r>
      <w:r w:rsidRPr="005A12A7">
        <w:t xml:space="preserve">. Откроется форма создания заявления на шаге </w:t>
      </w:r>
      <w:r w:rsidR="00962A4D">
        <w:rPr>
          <w:b/>
          <w:bCs/>
        </w:rPr>
        <w:t>Описание</w:t>
      </w:r>
      <w:r w:rsidRPr="00290ED8">
        <w:t xml:space="preserve"> (см. рис. </w:t>
      </w:r>
      <w:r w:rsidRPr="00290ED8">
        <w:fldChar w:fldCharType="begin"/>
      </w:r>
      <w:r w:rsidRPr="00290ED8">
        <w:instrText xml:space="preserve"> REF _Ref152071629 \h </w:instrText>
      </w:r>
      <w:r>
        <w:instrText xml:space="preserve"> \* MERGEFORMAT </w:instrText>
      </w:r>
      <w:r w:rsidRPr="00290ED8">
        <w:fldChar w:fldCharType="separate"/>
      </w:r>
      <w:r w:rsidR="00552CC9">
        <w:rPr>
          <w:noProof/>
        </w:rPr>
        <w:t>84</w:t>
      </w:r>
      <w:r w:rsidRPr="00290ED8">
        <w:fldChar w:fldCharType="end"/>
      </w:r>
      <w:r w:rsidRPr="00290ED8">
        <w:t>).</w:t>
      </w:r>
    </w:p>
    <w:p w14:paraId="6D6E3257" w14:textId="6131E5E9" w:rsidR="00290ED8" w:rsidRDefault="00962A4D" w:rsidP="00290ED8">
      <w:pPr>
        <w:pStyle w:val="affd"/>
      </w:pPr>
      <w:r>
        <w:rPr>
          <w:noProof/>
        </w:rPr>
        <w:drawing>
          <wp:inline distT="0" distB="0" distL="0" distR="0" wp14:anchorId="524E14F4" wp14:editId="5AFB52F6">
            <wp:extent cx="4775724" cy="1667068"/>
            <wp:effectExtent l="0" t="0" r="0" b="0"/>
            <wp:docPr id="17473080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30802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4801833" cy="167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008A2" w14:textId="0F9C1475" w:rsidR="00290ED8" w:rsidRDefault="00000000" w:rsidP="00290ED8">
      <w:pPr>
        <w:pStyle w:val="a4"/>
        <w:rPr>
          <w:lang w:val="ru-RU"/>
        </w:rPr>
      </w:pPr>
      <w:fldSimple w:instr=" SEQ Рисунок \* ARABIC ">
        <w:bookmarkStart w:id="126" w:name="_Ref152071629"/>
        <w:r w:rsidR="00552CC9">
          <w:rPr>
            <w:noProof/>
          </w:rPr>
          <w:t>84</w:t>
        </w:r>
        <w:bookmarkEnd w:id="126"/>
      </w:fldSimple>
      <w:r w:rsidR="00290ED8">
        <w:rPr>
          <w:lang w:val="ru-RU"/>
        </w:rPr>
        <w:t xml:space="preserve"> – Создание заявления</w:t>
      </w:r>
    </w:p>
    <w:p w14:paraId="1069C462" w14:textId="77777777" w:rsidR="000B09C0" w:rsidRDefault="000B09C0" w:rsidP="000B09C0">
      <w:pPr>
        <w:pStyle w:val="10"/>
      </w:pPr>
      <w:r>
        <w:t xml:space="preserve">В блоке </w:t>
      </w:r>
      <w:r w:rsidRPr="000B09C0">
        <w:rPr>
          <w:b/>
          <w:bCs/>
        </w:rPr>
        <w:t>Реквизиты ранее поданного обращения</w:t>
      </w:r>
      <w:r>
        <w:t xml:space="preserve"> заполнить поля </w:t>
      </w:r>
      <w:r w:rsidRPr="000B09C0">
        <w:rPr>
          <w:b/>
          <w:bCs/>
        </w:rPr>
        <w:t>Дата обращения</w:t>
      </w:r>
      <w:r>
        <w:t xml:space="preserve"> и </w:t>
      </w:r>
      <w:r w:rsidRPr="000B09C0">
        <w:rPr>
          <w:b/>
          <w:bCs/>
        </w:rPr>
        <w:t>КУВД</w:t>
      </w:r>
      <w:r w:rsidRPr="000B09C0">
        <w:t xml:space="preserve">. </w:t>
      </w:r>
    </w:p>
    <w:p w14:paraId="3BBB31AF" w14:textId="77777777" w:rsidR="000B09C0" w:rsidRDefault="000B09C0" w:rsidP="000B09C0">
      <w:pPr>
        <w:pStyle w:val="a6"/>
      </w:pPr>
    </w:p>
    <w:p w14:paraId="6C3D0A5C" w14:textId="52F33205" w:rsidR="00290ED8" w:rsidRPr="000B09C0" w:rsidRDefault="000B09C0" w:rsidP="000B09C0">
      <w:pPr>
        <w:pStyle w:val="a6"/>
      </w:pPr>
      <w:r>
        <w:rPr>
          <w:lang w:val="ru-RU"/>
        </w:rPr>
        <w:t xml:space="preserve">Примечание – </w:t>
      </w:r>
      <w:r w:rsidRPr="000B09C0">
        <w:t>Номер КУВД должен быть из того обращения, к которому подаются дополнительные документы</w:t>
      </w:r>
      <w:r>
        <w:t>.</w:t>
      </w:r>
    </w:p>
    <w:p w14:paraId="6ECB590A" w14:textId="77777777" w:rsidR="00290ED8" w:rsidRDefault="00290ED8" w:rsidP="00A4362E">
      <w:pPr>
        <w:pStyle w:val="a6"/>
        <w:rPr>
          <w:lang w:val="ru-RU"/>
        </w:rPr>
      </w:pPr>
    </w:p>
    <w:p w14:paraId="3F5E676C" w14:textId="4D8904A5" w:rsidR="00290ED8" w:rsidRDefault="000B09C0" w:rsidP="000B09C0">
      <w:pPr>
        <w:pStyle w:val="10"/>
      </w:pPr>
      <w:r>
        <w:t xml:space="preserve">Нажать кнопку </w:t>
      </w:r>
      <w:r w:rsidRPr="000B09C0">
        <w:rPr>
          <w:b/>
          <w:bCs/>
        </w:rPr>
        <w:t>Поиск по КУВД</w:t>
      </w:r>
      <w:r w:rsidRPr="000B09C0">
        <w:t>. Откроется коллекция сущностей обращени</w:t>
      </w:r>
      <w:r w:rsidR="00C75915">
        <w:t xml:space="preserve">я (см. рис. </w:t>
      </w:r>
      <w:r w:rsidR="00C75915">
        <w:fldChar w:fldCharType="begin"/>
      </w:r>
      <w:r w:rsidR="00C75915">
        <w:instrText xml:space="preserve"> REF _Ref152072518 \h </w:instrText>
      </w:r>
      <w:r w:rsidR="00C75915">
        <w:fldChar w:fldCharType="separate"/>
      </w:r>
      <w:r w:rsidR="00552CC9">
        <w:rPr>
          <w:noProof/>
        </w:rPr>
        <w:t>85</w:t>
      </w:r>
      <w:r w:rsidR="00C75915">
        <w:fldChar w:fldCharType="end"/>
      </w:r>
      <w:r w:rsidR="00C75915">
        <w:t>).</w:t>
      </w:r>
    </w:p>
    <w:p w14:paraId="4AE99D7E" w14:textId="46C12CB9" w:rsidR="00C75915" w:rsidRPr="00C75915" w:rsidRDefault="00962A4D" w:rsidP="00C75915">
      <w:pPr>
        <w:pStyle w:val="affd"/>
      </w:pPr>
      <w:r>
        <w:rPr>
          <w:noProof/>
        </w:rPr>
        <w:drawing>
          <wp:inline distT="0" distB="0" distL="0" distR="0" wp14:anchorId="7BDD8993" wp14:editId="78AF36F8">
            <wp:extent cx="4942702" cy="2311073"/>
            <wp:effectExtent l="0" t="0" r="0" b="0"/>
            <wp:docPr id="21377641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764192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956924" cy="231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A628C" w14:textId="02DA0559" w:rsidR="000B09C0" w:rsidRDefault="00000000" w:rsidP="00C75915">
      <w:pPr>
        <w:pStyle w:val="a4"/>
      </w:pPr>
      <w:fldSimple w:instr=" SEQ Рисунок \* ARABIC ">
        <w:bookmarkStart w:id="127" w:name="_Ref152072518"/>
        <w:r w:rsidR="00552CC9">
          <w:rPr>
            <w:noProof/>
          </w:rPr>
          <w:t>85</w:t>
        </w:r>
        <w:bookmarkEnd w:id="127"/>
      </w:fldSimple>
      <w:r w:rsidR="00C75915">
        <w:rPr>
          <w:lang w:val="ru-RU"/>
        </w:rPr>
        <w:t xml:space="preserve"> – Коллеция сущностей обращения</w:t>
      </w:r>
    </w:p>
    <w:p w14:paraId="1C776DC2" w14:textId="723228FF" w:rsidR="000B09C0" w:rsidRDefault="00096AFB" w:rsidP="00096AFB">
      <w:pPr>
        <w:pStyle w:val="10"/>
      </w:pPr>
      <w:r>
        <w:t xml:space="preserve">Выбрать необходимые значения и нажать кнопку </w:t>
      </w:r>
      <w:r w:rsidRPr="00096AFB">
        <w:rPr>
          <w:b/>
          <w:bCs/>
        </w:rPr>
        <w:t>Добавить выбранное</w:t>
      </w:r>
      <w:r>
        <w:t xml:space="preserve">. Отобразится уведомление </w:t>
      </w:r>
      <w:r w:rsidRPr="00096AFB">
        <w:rPr>
          <w:b/>
          <w:bCs/>
        </w:rPr>
        <w:t>Выбранные данные добавлены к текущему обращению</w:t>
      </w:r>
      <w:r>
        <w:t>. На шагах создания заявления данные будут заполнены согласно выбранных сущностей.</w:t>
      </w:r>
    </w:p>
    <w:p w14:paraId="2AE3538A" w14:textId="17DABDDF" w:rsidR="00B77A19" w:rsidRPr="005A12A7" w:rsidRDefault="00B77A19" w:rsidP="003C3568">
      <w:pPr>
        <w:pStyle w:val="12"/>
        <w:rPr>
          <w:lang w:val="ru-RU"/>
        </w:rPr>
      </w:pPr>
      <w:bookmarkStart w:id="128" w:name="_Toc169860319"/>
      <w:r w:rsidRPr="005A12A7">
        <w:rPr>
          <w:lang w:val="ru-RU"/>
        </w:rPr>
        <w:lastRenderedPageBreak/>
        <w:t>Закладные</w:t>
      </w:r>
      <w:bookmarkEnd w:id="128"/>
    </w:p>
    <w:p w14:paraId="3D29E527" w14:textId="4DD9BEB3" w:rsidR="00CB58D2" w:rsidRPr="005A12A7" w:rsidRDefault="00CB58D2" w:rsidP="00CB58D2">
      <w:pPr>
        <w:pStyle w:val="20"/>
      </w:pPr>
      <w:bookmarkStart w:id="129" w:name="_Toc169860320"/>
      <w:r w:rsidRPr="005A12A7">
        <w:t>Список закладных</w:t>
      </w:r>
      <w:bookmarkEnd w:id="129"/>
    </w:p>
    <w:p w14:paraId="7C23AC58" w14:textId="492B81EA" w:rsidR="00CB58D2" w:rsidRPr="005A12A7" w:rsidRDefault="00CB58D2" w:rsidP="00CB58D2">
      <w:pPr>
        <w:pStyle w:val="a6"/>
        <w:rPr>
          <w:lang w:val="ru-RU"/>
        </w:rPr>
      </w:pPr>
      <w:r w:rsidRPr="005A12A7">
        <w:rPr>
          <w:lang w:val="ru-RU"/>
        </w:rPr>
        <w:t xml:space="preserve">Для перехода в список закладных необходимо в главном меню выбрать раздел </w:t>
      </w:r>
      <w:r w:rsidRPr="005A12A7">
        <w:rPr>
          <w:b/>
          <w:bCs/>
          <w:lang w:val="ru-RU"/>
        </w:rPr>
        <w:t>Закладные</w:t>
      </w:r>
      <w:r w:rsidRPr="005A12A7">
        <w:rPr>
          <w:lang w:val="ru-RU"/>
        </w:rPr>
        <w:t xml:space="preserve"> 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_Ref148621195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86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  <w:r w:rsidR="006727E2">
        <w:rPr>
          <w:lang w:val="ru-RU"/>
        </w:rPr>
        <w:t xml:space="preserve"> Описание </w:t>
      </w:r>
      <w:r w:rsidR="00882963">
        <w:rPr>
          <w:lang w:val="ru-RU"/>
        </w:rPr>
        <w:t xml:space="preserve">функций </w:t>
      </w:r>
      <w:r w:rsidR="006727E2">
        <w:rPr>
          <w:lang w:val="ru-RU"/>
        </w:rPr>
        <w:t xml:space="preserve">списка в п. </w:t>
      </w:r>
      <w:r w:rsidR="006727E2">
        <w:rPr>
          <w:lang w:val="ru-RU"/>
        </w:rPr>
        <w:fldChar w:fldCharType="begin"/>
      </w:r>
      <w:r w:rsidR="006727E2">
        <w:rPr>
          <w:lang w:val="ru-RU"/>
        </w:rPr>
        <w:instrText xml:space="preserve"> REF _Ref169526730 \r \h </w:instrText>
      </w:r>
      <w:r w:rsidR="006727E2">
        <w:rPr>
          <w:lang w:val="ru-RU"/>
        </w:rPr>
      </w:r>
      <w:r w:rsidR="006727E2">
        <w:rPr>
          <w:lang w:val="ru-RU"/>
        </w:rPr>
        <w:fldChar w:fldCharType="separate"/>
      </w:r>
      <w:r w:rsidR="00552CC9">
        <w:rPr>
          <w:lang w:val="ru-RU"/>
        </w:rPr>
        <w:t>1.5</w:t>
      </w:r>
      <w:r w:rsidR="006727E2">
        <w:rPr>
          <w:lang w:val="ru-RU"/>
        </w:rPr>
        <w:fldChar w:fldCharType="end"/>
      </w:r>
      <w:r w:rsidR="006727E2">
        <w:rPr>
          <w:lang w:val="ru-RU"/>
        </w:rPr>
        <w:t>.</w:t>
      </w:r>
    </w:p>
    <w:p w14:paraId="73A17A10" w14:textId="1C353EED" w:rsidR="00CB58D2" w:rsidRPr="005A12A7" w:rsidRDefault="00B23EBF" w:rsidP="00CB58D2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1BBDB2C" wp14:editId="0ECB672F">
            <wp:extent cx="5165338" cy="1169531"/>
            <wp:effectExtent l="0" t="0" r="0" b="0"/>
            <wp:docPr id="7999785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978503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187996" cy="117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63FBB" w14:textId="23658727" w:rsidR="00CB58D2" w:rsidRPr="005A12A7" w:rsidRDefault="00000000" w:rsidP="00CB58D2">
      <w:pPr>
        <w:pStyle w:val="a4"/>
        <w:rPr>
          <w:lang w:val="ru-RU"/>
        </w:rPr>
      </w:pPr>
      <w:fldSimple w:instr=" SEQ Рисунок \* ARABIC ">
        <w:bookmarkStart w:id="130" w:name="_Ref148621195"/>
        <w:r w:rsidR="00552CC9">
          <w:rPr>
            <w:noProof/>
          </w:rPr>
          <w:t>86</w:t>
        </w:r>
        <w:bookmarkEnd w:id="130"/>
      </w:fldSimple>
      <w:r w:rsidR="00CB58D2" w:rsidRPr="005A12A7">
        <w:rPr>
          <w:lang w:val="ru-RU"/>
        </w:rPr>
        <w:t xml:space="preserve"> – Список закладных</w:t>
      </w:r>
    </w:p>
    <w:p w14:paraId="09262AC1" w14:textId="77777777" w:rsidR="00CB58D2" w:rsidRPr="005A12A7" w:rsidRDefault="00CB58D2" w:rsidP="00CB58D2">
      <w:pPr>
        <w:pStyle w:val="a6"/>
        <w:rPr>
          <w:lang w:val="ru-RU"/>
        </w:rPr>
      </w:pPr>
    </w:p>
    <w:p w14:paraId="01D703BE" w14:textId="09757BB6" w:rsidR="00CB58D2" w:rsidRPr="005A12A7" w:rsidRDefault="00CB58D2" w:rsidP="00CB58D2">
      <w:pPr>
        <w:pStyle w:val="20"/>
      </w:pPr>
      <w:bookmarkStart w:id="131" w:name="_Ref153203536"/>
      <w:bookmarkStart w:id="132" w:name="_Toc169860321"/>
      <w:r w:rsidRPr="005A12A7">
        <w:t>Создание закладной</w:t>
      </w:r>
      <w:bookmarkEnd w:id="131"/>
      <w:bookmarkEnd w:id="132"/>
    </w:p>
    <w:p w14:paraId="22A8924C" w14:textId="0344A6BF" w:rsidR="00A8573A" w:rsidRDefault="00CB58D2" w:rsidP="004604D4">
      <w:pPr>
        <w:pStyle w:val="a6"/>
        <w:rPr>
          <w:lang w:val="ru-RU"/>
        </w:rPr>
      </w:pPr>
      <w:r w:rsidRPr="005A12A7">
        <w:rPr>
          <w:lang w:val="ru-RU"/>
        </w:rPr>
        <w:t xml:space="preserve">Для создания закладной необходимо </w:t>
      </w:r>
      <w:r w:rsidR="004604D4" w:rsidRPr="005A12A7">
        <w:rPr>
          <w:lang w:val="ru-RU"/>
        </w:rPr>
        <w:t>в</w:t>
      </w:r>
      <w:r w:rsidRPr="005A12A7">
        <w:t xml:space="preserve"> списке закладных, на панели инструментов, нажать кнопку </w:t>
      </w:r>
      <w:r w:rsidRPr="005A12A7">
        <w:rPr>
          <w:b/>
          <w:bCs/>
        </w:rPr>
        <w:t>Создать</w:t>
      </w:r>
      <w:r w:rsidR="00A8573A" w:rsidRPr="005A12A7">
        <w:t>.</w:t>
      </w:r>
      <w:r w:rsidR="00485504">
        <w:rPr>
          <w:lang w:val="ru-RU"/>
        </w:rPr>
        <w:t xml:space="preserve"> </w:t>
      </w:r>
      <w:r w:rsidR="00A8573A" w:rsidRPr="005A12A7">
        <w:t>Откроется форма создания закладной.</w:t>
      </w:r>
      <w:r w:rsidR="00313710" w:rsidRPr="00313710">
        <w:rPr>
          <w:lang w:val="ru-RU"/>
        </w:rPr>
        <w:t xml:space="preserve"> </w:t>
      </w:r>
      <w:r w:rsidR="00313710">
        <w:rPr>
          <w:lang w:val="ru-RU"/>
        </w:rPr>
        <w:t xml:space="preserve">Для заполнения описания закладной необходимо нажать кнопку </w:t>
      </w:r>
      <w:r w:rsidR="00313710" w:rsidRPr="00B23EBF">
        <w:rPr>
          <w:b/>
          <w:bCs/>
          <w:lang w:val="ru-RU"/>
        </w:rPr>
        <w:t>Сохранить</w:t>
      </w:r>
      <w:r w:rsidR="00313710">
        <w:rPr>
          <w:b/>
          <w:bCs/>
          <w:lang w:val="ru-RU"/>
        </w:rPr>
        <w:t xml:space="preserve"> черновик </w:t>
      </w:r>
      <w:r w:rsidR="00313710">
        <w:rPr>
          <w:lang w:val="ru-RU"/>
        </w:rPr>
        <w:t xml:space="preserve">(см. рис. </w:t>
      </w:r>
      <w:r w:rsidR="00313710">
        <w:rPr>
          <w:lang w:val="ru-RU"/>
        </w:rPr>
        <w:fldChar w:fldCharType="begin"/>
      </w:r>
      <w:r w:rsidR="00313710">
        <w:rPr>
          <w:lang w:val="ru-RU"/>
        </w:rPr>
        <w:instrText xml:space="preserve"> REF _Ref168503372 \h </w:instrText>
      </w:r>
      <w:r w:rsidR="00313710">
        <w:rPr>
          <w:lang w:val="ru-RU"/>
        </w:rPr>
      </w:r>
      <w:r w:rsidR="00313710">
        <w:rPr>
          <w:lang w:val="ru-RU"/>
        </w:rPr>
        <w:fldChar w:fldCharType="separate"/>
      </w:r>
      <w:r w:rsidR="00552CC9">
        <w:rPr>
          <w:noProof/>
        </w:rPr>
        <w:t>87</w:t>
      </w:r>
      <w:r w:rsidR="00313710">
        <w:rPr>
          <w:lang w:val="ru-RU"/>
        </w:rPr>
        <w:fldChar w:fldCharType="end"/>
      </w:r>
      <w:r w:rsidR="00313710">
        <w:rPr>
          <w:lang w:val="ru-RU"/>
        </w:rPr>
        <w:t>).</w:t>
      </w:r>
    </w:p>
    <w:p w14:paraId="121CCD75" w14:textId="359B2784" w:rsidR="00A8573A" w:rsidRPr="005A12A7" w:rsidRDefault="00A8573A" w:rsidP="00A8573A">
      <w:pPr>
        <w:pStyle w:val="a6"/>
      </w:pPr>
      <w:r w:rsidRPr="005A12A7">
        <w:t xml:space="preserve">Блок </w:t>
      </w:r>
      <w:r w:rsidRPr="005A12A7">
        <w:rPr>
          <w:b/>
        </w:rPr>
        <w:t>Описание закладной</w:t>
      </w:r>
      <w:r w:rsidRPr="005A12A7">
        <w:t xml:space="preserve"> содержит поля</w:t>
      </w:r>
      <w:r w:rsidRPr="005A12A7">
        <w:rPr>
          <w:lang w:val="ru-RU"/>
        </w:rPr>
        <w:t>:</w:t>
      </w:r>
      <w:r w:rsidRPr="005A12A7">
        <w:t xml:space="preserve"> </w:t>
      </w:r>
    </w:p>
    <w:p w14:paraId="15E90C4C" w14:textId="764E1213" w:rsidR="00A8573A" w:rsidRPr="005A12A7" w:rsidRDefault="00A8573A" w:rsidP="00A8573A">
      <w:pPr>
        <w:pStyle w:val="-0"/>
        <w:rPr>
          <w:rFonts w:cs="Times New Roman"/>
          <w:lang w:val="ru-RU"/>
        </w:rPr>
      </w:pPr>
      <w:r w:rsidRPr="005A12A7">
        <w:rPr>
          <w:rFonts w:cs="Times New Roman"/>
          <w:lang w:val="ru-RU"/>
        </w:rPr>
        <w:t xml:space="preserve">Номер </w:t>
      </w:r>
      <w:r w:rsidR="00B23EBF">
        <w:rPr>
          <w:rFonts w:cs="Times New Roman"/>
          <w:lang w:val="ru-RU"/>
        </w:rPr>
        <w:t>и дата создания</w:t>
      </w:r>
      <w:r w:rsidRPr="005A12A7">
        <w:rPr>
          <w:rFonts w:cs="Times New Roman"/>
          <w:lang w:val="ru-RU"/>
        </w:rPr>
        <w:t>;</w:t>
      </w:r>
    </w:p>
    <w:p w14:paraId="0BB83B50" w14:textId="35C828C1" w:rsidR="00B23EBF" w:rsidRPr="00313710" w:rsidRDefault="00B23EBF" w:rsidP="00586A64">
      <w:pPr>
        <w:pStyle w:val="-0"/>
        <w:rPr>
          <w:rFonts w:cs="Times New Roman"/>
        </w:rPr>
      </w:pPr>
      <w:r w:rsidRPr="00B23EBF">
        <w:rPr>
          <w:rFonts w:cs="Times New Roman"/>
          <w:lang w:val="ru-RU"/>
        </w:rPr>
        <w:t>Организация и сотрудник</w:t>
      </w:r>
      <w:r>
        <w:rPr>
          <w:rFonts w:cs="Times New Roman"/>
          <w:lang w:val="ru-RU"/>
        </w:rPr>
        <w:t>.</w:t>
      </w:r>
    </w:p>
    <w:p w14:paraId="020253AE" w14:textId="692411D5" w:rsidR="00313710" w:rsidRDefault="00313710" w:rsidP="00882963">
      <w:pPr>
        <w:pStyle w:val="-0"/>
        <w:numPr>
          <w:ilvl w:val="0"/>
          <w:numId w:val="0"/>
        </w:numPr>
        <w:ind w:firstLine="851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На правой боковой панели расположены кнопки и навигатор по документу </w:t>
      </w:r>
      <w:r w:rsidRPr="00313710">
        <w:rPr>
          <w:rFonts w:cs="Times New Roman"/>
          <w:b/>
          <w:bCs/>
          <w:lang w:val="ru-RU"/>
        </w:rPr>
        <w:t>Закладная</w:t>
      </w:r>
      <w:r>
        <w:rPr>
          <w:rFonts w:cs="Times New Roman"/>
          <w:lang w:val="ru-RU"/>
        </w:rPr>
        <w:t xml:space="preserve">. </w:t>
      </w:r>
      <w:r w:rsidR="00882963">
        <w:rPr>
          <w:rFonts w:cs="Times New Roman"/>
          <w:lang w:val="ru-RU"/>
        </w:rPr>
        <w:t xml:space="preserve">Для быстрого перехода к необходимому пункту закладной </w:t>
      </w:r>
      <w:r>
        <w:rPr>
          <w:rFonts w:cs="Times New Roman"/>
          <w:lang w:val="ru-RU"/>
        </w:rPr>
        <w:t>нажат</w:t>
      </w:r>
      <w:r w:rsidR="00882963">
        <w:rPr>
          <w:rFonts w:cs="Times New Roman"/>
          <w:lang w:val="ru-RU"/>
        </w:rPr>
        <w:t>ь</w:t>
      </w:r>
      <w:r>
        <w:rPr>
          <w:rFonts w:cs="Times New Roman"/>
          <w:lang w:val="ru-RU"/>
        </w:rPr>
        <w:t xml:space="preserve"> на заголовок в навигаторе</w:t>
      </w:r>
      <w:r w:rsidR="0088296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19A52AFE" w14:textId="14490FAE" w:rsidR="00313710" w:rsidRDefault="00313710" w:rsidP="00313710">
      <w:pPr>
        <w:pStyle w:val="-0"/>
        <w:numPr>
          <w:ilvl w:val="0"/>
          <w:numId w:val="0"/>
        </w:numPr>
        <w:ind w:firstLine="851"/>
        <w:rPr>
          <w:rFonts w:cs="Times New Roman"/>
          <w:lang w:val="ru-RU"/>
        </w:rPr>
      </w:pPr>
      <w:r>
        <w:rPr>
          <w:noProof/>
        </w:rPr>
        <w:drawing>
          <wp:inline distT="0" distB="0" distL="0" distR="0" wp14:anchorId="6680EE44" wp14:editId="53B0645A">
            <wp:extent cx="1396386" cy="283758"/>
            <wp:effectExtent l="0" t="0" r="0" b="0"/>
            <wp:docPr id="3350584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058489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36398" cy="29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– Предварительное сохранение документа.</w:t>
      </w:r>
    </w:p>
    <w:p w14:paraId="6C318533" w14:textId="137540F1" w:rsidR="00313710" w:rsidRPr="00313710" w:rsidRDefault="00313710" w:rsidP="00313710">
      <w:pPr>
        <w:pStyle w:val="-0"/>
        <w:numPr>
          <w:ilvl w:val="0"/>
          <w:numId w:val="0"/>
        </w:numPr>
        <w:ind w:firstLine="851"/>
        <w:rPr>
          <w:rFonts w:cs="Times New Roman"/>
          <w:lang w:val="ru-RU"/>
        </w:rPr>
      </w:pPr>
      <w:r>
        <w:rPr>
          <w:noProof/>
        </w:rPr>
        <w:drawing>
          <wp:inline distT="0" distB="0" distL="0" distR="0" wp14:anchorId="188F0BC2" wp14:editId="591C727D">
            <wp:extent cx="1407452" cy="282980"/>
            <wp:effectExtent l="0" t="0" r="0" b="0"/>
            <wp:docPr id="10685583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558360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29487" cy="28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– Создание </w:t>
      </w:r>
      <w:r>
        <w:rPr>
          <w:rFonts w:cs="Times New Roman"/>
          <w:lang w:val="en-US"/>
        </w:rPr>
        <w:t>XML</w:t>
      </w:r>
      <w:r>
        <w:rPr>
          <w:rFonts w:cs="Times New Roman"/>
          <w:lang w:val="ru-RU"/>
        </w:rPr>
        <w:t xml:space="preserve">-файла закладной. </w:t>
      </w:r>
    </w:p>
    <w:p w14:paraId="4919224D" w14:textId="0AEEE7DA" w:rsidR="00313710" w:rsidRPr="00313710" w:rsidRDefault="00313710" w:rsidP="00313710">
      <w:pPr>
        <w:pStyle w:val="-0"/>
        <w:numPr>
          <w:ilvl w:val="0"/>
          <w:numId w:val="0"/>
        </w:numPr>
        <w:ind w:firstLine="851"/>
        <w:rPr>
          <w:rFonts w:cs="Times New Roman"/>
          <w:lang w:val="ru-RU"/>
        </w:rPr>
      </w:pPr>
      <w:r>
        <w:rPr>
          <w:noProof/>
        </w:rPr>
        <w:drawing>
          <wp:inline distT="0" distB="0" distL="0" distR="0" wp14:anchorId="4A7A6E78" wp14:editId="26848E0A">
            <wp:extent cx="1396495" cy="193132"/>
            <wp:effectExtent l="0" t="0" r="0" b="0"/>
            <wp:docPr id="1309162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162665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20209" cy="19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– Сохранение после заполнения всех обязательных полей документа. </w:t>
      </w:r>
    </w:p>
    <w:p w14:paraId="18F79640" w14:textId="040F2A6D" w:rsidR="00B23EBF" w:rsidRDefault="00313710" w:rsidP="00B23EBF">
      <w:pPr>
        <w:pStyle w:val="affd"/>
      </w:pPr>
      <w:r>
        <w:rPr>
          <w:noProof/>
        </w:rPr>
        <w:lastRenderedPageBreak/>
        <w:drawing>
          <wp:inline distT="0" distB="0" distL="0" distR="0" wp14:anchorId="54DB5590" wp14:editId="291D3B41">
            <wp:extent cx="4910915" cy="3808674"/>
            <wp:effectExtent l="0" t="0" r="0" b="0"/>
            <wp:docPr id="3180012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001216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921053" cy="381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48B17" w14:textId="7F224A44" w:rsidR="00B23EBF" w:rsidRPr="00B23EBF" w:rsidRDefault="00000000" w:rsidP="00B23EBF">
      <w:pPr>
        <w:pStyle w:val="a4"/>
      </w:pPr>
      <w:fldSimple w:instr=" SEQ Рисунок \* ARABIC ">
        <w:bookmarkStart w:id="133" w:name="_Ref168503372"/>
        <w:r w:rsidR="00552CC9">
          <w:rPr>
            <w:noProof/>
          </w:rPr>
          <w:t>87</w:t>
        </w:r>
        <w:bookmarkEnd w:id="133"/>
      </w:fldSimple>
      <w:r w:rsidR="00B23EBF">
        <w:rPr>
          <w:lang w:val="ru-RU"/>
        </w:rPr>
        <w:t xml:space="preserve"> – </w:t>
      </w:r>
      <w:r w:rsidR="00313710">
        <w:rPr>
          <w:lang w:val="ru-RU"/>
        </w:rPr>
        <w:t>Сохранен черновик закладной</w:t>
      </w:r>
    </w:p>
    <w:p w14:paraId="683433B5" w14:textId="77777777" w:rsidR="00D268B7" w:rsidRPr="005A12A7" w:rsidRDefault="00D268B7" w:rsidP="002D30C1">
      <w:pPr>
        <w:pStyle w:val="a6"/>
      </w:pPr>
    </w:p>
    <w:p w14:paraId="22DBF078" w14:textId="7AB1B7C2" w:rsidR="004604D4" w:rsidRPr="005A12A7" w:rsidRDefault="004604D4" w:rsidP="004604D4">
      <w:pPr>
        <w:pStyle w:val="31"/>
        <w:rPr>
          <w:bCs/>
        </w:rPr>
      </w:pPr>
      <w:r w:rsidRPr="005A12A7">
        <w:rPr>
          <w:bCs/>
        </w:rPr>
        <w:t>Залогодатели</w:t>
      </w:r>
    </w:p>
    <w:p w14:paraId="64B0ED8A" w14:textId="3B7F7971" w:rsidR="002D30C1" w:rsidRPr="005A12A7" w:rsidRDefault="002D30C1" w:rsidP="004604D4">
      <w:pPr>
        <w:pStyle w:val="a6"/>
      </w:pPr>
      <w:r w:rsidRPr="005A12A7">
        <w:t xml:space="preserve">На шаге </w:t>
      </w:r>
      <w:r w:rsidRPr="005A12A7">
        <w:rPr>
          <w:b/>
        </w:rPr>
        <w:t>1 Залогодатели</w:t>
      </w:r>
      <w:r w:rsidRPr="005A12A7">
        <w:t xml:space="preserve"> нажать кнопку </w:t>
      </w:r>
      <w:r w:rsidRPr="005A12A7">
        <w:rPr>
          <w:b/>
        </w:rPr>
        <w:t>Добавить</w:t>
      </w:r>
      <w:r w:rsidRPr="005A12A7">
        <w:t xml:space="preserve">. По нажатию кнопки отображается меню выбора вида субъекта. Выбрать вид субъекта (см. рис. </w:t>
      </w:r>
      <w:r w:rsidRPr="005A12A7">
        <w:fldChar w:fldCharType="begin"/>
      </w:r>
      <w:r w:rsidRPr="005A12A7">
        <w:instrText xml:space="preserve"> REF _Ref148622701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88</w:t>
      </w:r>
      <w:r w:rsidRPr="005A12A7">
        <w:fldChar w:fldCharType="end"/>
      </w:r>
      <w:r w:rsidRPr="005A12A7">
        <w:t>):</w:t>
      </w:r>
    </w:p>
    <w:p w14:paraId="7295AC35" w14:textId="69B589F0" w:rsidR="002D30C1" w:rsidRPr="005A12A7" w:rsidRDefault="002D30C1" w:rsidP="002D30C1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Физическое лицо</w:t>
      </w:r>
      <w:r w:rsidRPr="005A12A7">
        <w:rPr>
          <w:rFonts w:cs="Times New Roman"/>
          <w:lang w:val="ru-RU"/>
        </w:rPr>
        <w:t>;</w:t>
      </w:r>
    </w:p>
    <w:p w14:paraId="72FC6EBA" w14:textId="7479AF80" w:rsidR="002D30C1" w:rsidRPr="005A12A7" w:rsidRDefault="002D30C1" w:rsidP="002D30C1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Российское юридическое лицо</w:t>
      </w:r>
      <w:r w:rsidRPr="005A12A7">
        <w:rPr>
          <w:rFonts w:cs="Times New Roman"/>
          <w:lang w:val="ru-RU"/>
        </w:rPr>
        <w:t>;</w:t>
      </w:r>
    </w:p>
    <w:p w14:paraId="5930D0FA" w14:textId="7B4EB03E" w:rsidR="002D30C1" w:rsidRPr="005A12A7" w:rsidRDefault="002D30C1" w:rsidP="002D30C1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Иностранное юридическое лицо</w:t>
      </w:r>
      <w:r w:rsidRPr="005A12A7">
        <w:rPr>
          <w:rFonts w:cs="Times New Roman"/>
          <w:lang w:val="ru-RU"/>
        </w:rPr>
        <w:t>;</w:t>
      </w:r>
    </w:p>
    <w:p w14:paraId="40CDE6F4" w14:textId="67109DB5" w:rsidR="002D30C1" w:rsidRPr="005A12A7" w:rsidRDefault="002D30C1" w:rsidP="002D30C1">
      <w:pPr>
        <w:pStyle w:val="-0"/>
        <w:rPr>
          <w:rFonts w:cs="Times New Roman"/>
          <w:szCs w:val="24"/>
        </w:rPr>
      </w:pPr>
      <w:r w:rsidRPr="005A12A7">
        <w:rPr>
          <w:rFonts w:cs="Times New Roman"/>
          <w:lang w:val="ru-RU"/>
        </w:rPr>
        <w:t>ППО (</w:t>
      </w:r>
      <w:r w:rsidRPr="005A12A7">
        <w:rPr>
          <w:rFonts w:cs="Times New Roman"/>
        </w:rPr>
        <w:t>Публично-правовое образование</w:t>
      </w:r>
      <w:r w:rsidRPr="005A12A7">
        <w:rPr>
          <w:rFonts w:cs="Times New Roman"/>
          <w:lang w:val="ru-RU"/>
        </w:rPr>
        <w:t>).</w:t>
      </w:r>
    </w:p>
    <w:p w14:paraId="385AEBA3" w14:textId="6C99FBFB" w:rsidR="002D30C1" w:rsidRPr="005A12A7" w:rsidRDefault="00795CD6" w:rsidP="00795CD6">
      <w:pPr>
        <w:pStyle w:val="affd"/>
        <w:rPr>
          <w:rFonts w:ascii="Times New Roman" w:hAnsi="Times New Roman"/>
        </w:rPr>
      </w:pPr>
      <w:r w:rsidRPr="00795CD6">
        <w:rPr>
          <w:noProof/>
        </w:rPr>
        <w:drawing>
          <wp:inline distT="0" distB="0" distL="0" distR="0" wp14:anchorId="6A64BB4D" wp14:editId="2A179C8B">
            <wp:extent cx="5149435" cy="1049978"/>
            <wp:effectExtent l="0" t="0" r="0" b="0"/>
            <wp:docPr id="13618164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816476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183383" cy="105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87561" w14:textId="5C2838BD" w:rsidR="002D30C1" w:rsidRPr="005A12A7" w:rsidRDefault="00000000" w:rsidP="002D30C1">
      <w:pPr>
        <w:pStyle w:val="a4"/>
      </w:pPr>
      <w:fldSimple w:instr=" SEQ Рисунок \* ARABIC ">
        <w:bookmarkStart w:id="134" w:name="_Ref148622701"/>
        <w:r w:rsidR="00552CC9">
          <w:rPr>
            <w:noProof/>
          </w:rPr>
          <w:t>88</w:t>
        </w:r>
        <w:bookmarkEnd w:id="134"/>
      </w:fldSimple>
      <w:r w:rsidR="002D30C1" w:rsidRPr="005A12A7">
        <w:rPr>
          <w:lang w:val="ru-RU"/>
        </w:rPr>
        <w:t xml:space="preserve"> – </w:t>
      </w:r>
      <w:r w:rsidR="002D30C1" w:rsidRPr="005A12A7">
        <w:rPr>
          <w:szCs w:val="24"/>
        </w:rPr>
        <w:t>В</w:t>
      </w:r>
      <w:r w:rsidR="00B514C2" w:rsidRPr="005A12A7">
        <w:rPr>
          <w:szCs w:val="24"/>
          <w:lang w:val="ru-RU"/>
        </w:rPr>
        <w:t>ыбор вида субъекта (залогодатели)</w:t>
      </w:r>
    </w:p>
    <w:p w14:paraId="39CC7FCF" w14:textId="6CD079EB" w:rsidR="002D30C1" w:rsidRPr="00E83D0B" w:rsidRDefault="002D30C1" w:rsidP="00B514C2">
      <w:pPr>
        <w:pStyle w:val="a6"/>
        <w:rPr>
          <w:rFonts w:eastAsia="Calibri"/>
          <w:lang w:val="en-US"/>
        </w:rPr>
      </w:pPr>
      <w:r w:rsidRPr="005A12A7">
        <w:rPr>
          <w:lang w:val="ru-RU"/>
        </w:rPr>
        <w:t xml:space="preserve">Откроется форма создания субъекта. </w:t>
      </w:r>
      <w:r w:rsidR="00795CD6">
        <w:rPr>
          <w:lang w:val="ru-RU"/>
        </w:rPr>
        <w:t>Добавление</w:t>
      </w:r>
      <w:r w:rsidRPr="005A12A7">
        <w:t xml:space="preserve"> субъекта описано </w:t>
      </w:r>
      <w:r w:rsidRPr="005A12A7">
        <w:rPr>
          <w:lang w:val="ru-RU"/>
        </w:rPr>
        <w:t xml:space="preserve">в </w:t>
      </w:r>
      <w:r w:rsidRPr="005A12A7">
        <w:t>п.</w:t>
      </w:r>
      <w:r w:rsidR="00795CD6">
        <w:rPr>
          <w:lang w:val="ru-RU"/>
        </w:rPr>
        <w:t xml:space="preserve"> </w:t>
      </w:r>
      <w:r w:rsidR="00795CD6">
        <w:rPr>
          <w:lang w:val="ru-RU"/>
        </w:rPr>
        <w:fldChar w:fldCharType="begin"/>
      </w:r>
      <w:r w:rsidR="00795CD6">
        <w:rPr>
          <w:lang w:val="ru-RU"/>
        </w:rPr>
        <w:instrText xml:space="preserve"> REF _Ref168503920 \r \h </w:instrText>
      </w:r>
      <w:r w:rsidR="00795CD6">
        <w:rPr>
          <w:lang w:val="ru-RU"/>
        </w:rPr>
      </w:r>
      <w:r w:rsidR="00795CD6">
        <w:rPr>
          <w:lang w:val="ru-RU"/>
        </w:rPr>
        <w:fldChar w:fldCharType="separate"/>
      </w:r>
      <w:r w:rsidR="00552CC9">
        <w:rPr>
          <w:lang w:val="ru-RU"/>
        </w:rPr>
        <w:t>1.6.2.3</w:t>
      </w:r>
      <w:r w:rsidR="00795CD6">
        <w:rPr>
          <w:lang w:val="ru-RU"/>
        </w:rPr>
        <w:fldChar w:fldCharType="end"/>
      </w:r>
      <w:r w:rsidRPr="005A12A7">
        <w:t>.</w:t>
      </w:r>
      <w:r w:rsidR="00E83D0B">
        <w:rPr>
          <w:lang w:val="ru-RU"/>
        </w:rPr>
        <w:t xml:space="preserve"> </w:t>
      </w:r>
      <w:r w:rsidRPr="005A12A7">
        <w:rPr>
          <w:szCs w:val="24"/>
        </w:rPr>
        <w:t xml:space="preserve">Для сохранения внесенных данных нажать кнопку </w:t>
      </w:r>
      <w:r w:rsidRPr="005A12A7">
        <w:rPr>
          <w:b/>
          <w:szCs w:val="24"/>
        </w:rPr>
        <w:t>Сохранить</w:t>
      </w:r>
      <w:r w:rsidRPr="00795CD6">
        <w:rPr>
          <w:bCs/>
          <w:szCs w:val="24"/>
        </w:rPr>
        <w:t>.</w:t>
      </w:r>
    </w:p>
    <w:p w14:paraId="579AD816" w14:textId="77777777" w:rsidR="008007F1" w:rsidRPr="005A12A7" w:rsidRDefault="008007F1" w:rsidP="00B514C2">
      <w:pPr>
        <w:pStyle w:val="a6"/>
        <w:rPr>
          <w:rFonts w:eastAsia="Calibri"/>
        </w:rPr>
      </w:pPr>
    </w:p>
    <w:p w14:paraId="6729B431" w14:textId="70EC9EAC" w:rsidR="004604D4" w:rsidRPr="005A12A7" w:rsidRDefault="004604D4" w:rsidP="004604D4">
      <w:pPr>
        <w:pStyle w:val="31"/>
      </w:pPr>
      <w:r w:rsidRPr="005A12A7">
        <w:t>Должники</w:t>
      </w:r>
    </w:p>
    <w:p w14:paraId="021643AB" w14:textId="2CACAD83" w:rsidR="00B514C2" w:rsidRPr="005A12A7" w:rsidRDefault="00B514C2" w:rsidP="004604D4">
      <w:pPr>
        <w:pStyle w:val="a6"/>
      </w:pPr>
      <w:r w:rsidRPr="005A12A7">
        <w:lastRenderedPageBreak/>
        <w:t xml:space="preserve">На шаге </w:t>
      </w:r>
      <w:r w:rsidRPr="005A12A7">
        <w:rPr>
          <w:b/>
        </w:rPr>
        <w:t>2 Должники</w:t>
      </w:r>
      <w:r w:rsidRPr="005A12A7">
        <w:t xml:space="preserve"> нажать кнопку </w:t>
      </w:r>
      <w:r w:rsidRPr="005A12A7">
        <w:rPr>
          <w:b/>
        </w:rPr>
        <w:t>Добавить</w:t>
      </w:r>
      <w:r w:rsidRPr="005A12A7">
        <w:t xml:space="preserve">. По нажатию кнопки отображается меню выбора вида субъекта. Выбрать требуемый вид субъекта (см. рис. </w:t>
      </w:r>
      <w:r w:rsidRPr="005A12A7">
        <w:fldChar w:fldCharType="begin"/>
      </w:r>
      <w:r w:rsidRPr="005A12A7">
        <w:instrText xml:space="preserve"> REF _Ref148623187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89</w:t>
      </w:r>
      <w:r w:rsidRPr="005A12A7">
        <w:fldChar w:fldCharType="end"/>
      </w:r>
      <w:r w:rsidRPr="005A12A7">
        <w:t>):</w:t>
      </w:r>
    </w:p>
    <w:p w14:paraId="2B2EA25B" w14:textId="77777777" w:rsidR="00B514C2" w:rsidRPr="005A12A7" w:rsidRDefault="00B514C2" w:rsidP="00B514C2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Физическое лицо</w:t>
      </w:r>
      <w:r w:rsidRPr="005A12A7">
        <w:rPr>
          <w:rFonts w:cs="Times New Roman"/>
          <w:lang w:val="ru-RU"/>
        </w:rPr>
        <w:t>;</w:t>
      </w:r>
    </w:p>
    <w:p w14:paraId="37174F7C" w14:textId="77777777" w:rsidR="00B514C2" w:rsidRPr="005A12A7" w:rsidRDefault="00B514C2" w:rsidP="00B514C2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Российское юридическое лицо</w:t>
      </w:r>
      <w:r w:rsidRPr="005A12A7">
        <w:rPr>
          <w:rFonts w:cs="Times New Roman"/>
          <w:lang w:val="ru-RU"/>
        </w:rPr>
        <w:t>;</w:t>
      </w:r>
    </w:p>
    <w:p w14:paraId="14510B09" w14:textId="77777777" w:rsidR="00B514C2" w:rsidRPr="005A12A7" w:rsidRDefault="00B514C2" w:rsidP="00B514C2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Иностранное юридическое лицо</w:t>
      </w:r>
      <w:r w:rsidRPr="005A12A7">
        <w:rPr>
          <w:rFonts w:cs="Times New Roman"/>
          <w:lang w:val="ru-RU"/>
        </w:rPr>
        <w:t>;</w:t>
      </w:r>
    </w:p>
    <w:p w14:paraId="04211A96" w14:textId="77777777" w:rsidR="00B514C2" w:rsidRPr="005A12A7" w:rsidRDefault="00B514C2" w:rsidP="00B514C2">
      <w:pPr>
        <w:pStyle w:val="-0"/>
        <w:rPr>
          <w:rFonts w:cs="Times New Roman"/>
          <w:szCs w:val="24"/>
        </w:rPr>
      </w:pPr>
      <w:r w:rsidRPr="005A12A7">
        <w:rPr>
          <w:rFonts w:cs="Times New Roman"/>
          <w:lang w:val="ru-RU"/>
        </w:rPr>
        <w:t>ППО (</w:t>
      </w:r>
      <w:r w:rsidRPr="005A12A7">
        <w:rPr>
          <w:rFonts w:cs="Times New Roman"/>
        </w:rPr>
        <w:t>Публично-правовое образование</w:t>
      </w:r>
      <w:r w:rsidRPr="005A12A7">
        <w:rPr>
          <w:rFonts w:cs="Times New Roman"/>
          <w:lang w:val="ru-RU"/>
        </w:rPr>
        <w:t>).</w:t>
      </w:r>
    </w:p>
    <w:p w14:paraId="2FAA1EA8" w14:textId="76E3D32E" w:rsidR="00B514C2" w:rsidRPr="005A12A7" w:rsidRDefault="00E83D0B" w:rsidP="00B514C2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D2975A9" wp14:editId="5D00D68D">
            <wp:extent cx="5038117" cy="898674"/>
            <wp:effectExtent l="0" t="0" r="0" b="0"/>
            <wp:docPr id="1133404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404179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065177" cy="90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2B67A" w14:textId="561A0BA1" w:rsidR="00B514C2" w:rsidRPr="005A12A7" w:rsidRDefault="00000000" w:rsidP="00B514C2">
      <w:pPr>
        <w:pStyle w:val="a4"/>
      </w:pPr>
      <w:fldSimple w:instr=" SEQ Рисунок \* ARABIC ">
        <w:bookmarkStart w:id="135" w:name="_Ref148623187"/>
        <w:r w:rsidR="00552CC9">
          <w:rPr>
            <w:noProof/>
          </w:rPr>
          <w:t>89</w:t>
        </w:r>
        <w:bookmarkEnd w:id="135"/>
      </w:fldSimple>
      <w:r w:rsidR="00B514C2" w:rsidRPr="005A12A7">
        <w:rPr>
          <w:lang w:val="ru-RU"/>
        </w:rPr>
        <w:t xml:space="preserve"> – Выбор вида субъекта (должники)</w:t>
      </w:r>
    </w:p>
    <w:p w14:paraId="0EE61DA5" w14:textId="7F696F59" w:rsidR="00B514C2" w:rsidRDefault="00B514C2" w:rsidP="00B514C2">
      <w:pPr>
        <w:pStyle w:val="a6"/>
        <w:rPr>
          <w:rFonts w:eastAsia="Calibri"/>
        </w:rPr>
      </w:pPr>
      <w:r w:rsidRPr="005A12A7">
        <w:t>Откроется форма создания субъекта. Заполнение формы субъекта описано в п.</w:t>
      </w:r>
      <w:r w:rsidR="00E83D0B" w:rsidRPr="00E83D0B">
        <w:rPr>
          <w:lang w:val="ru-RU"/>
        </w:rPr>
        <w:t xml:space="preserve"> </w:t>
      </w:r>
      <w:r w:rsidR="00E83D0B">
        <w:rPr>
          <w:lang w:val="ru-RU"/>
        </w:rPr>
        <w:fldChar w:fldCharType="begin"/>
      </w:r>
      <w:r w:rsidR="00E83D0B">
        <w:rPr>
          <w:lang w:val="ru-RU"/>
        </w:rPr>
        <w:instrText xml:space="preserve"> REF _Ref168503920 \r \h </w:instrText>
      </w:r>
      <w:r w:rsidR="00E83D0B">
        <w:rPr>
          <w:lang w:val="ru-RU"/>
        </w:rPr>
      </w:r>
      <w:r w:rsidR="00E83D0B">
        <w:rPr>
          <w:lang w:val="ru-RU"/>
        </w:rPr>
        <w:fldChar w:fldCharType="separate"/>
      </w:r>
      <w:r w:rsidR="00552CC9">
        <w:rPr>
          <w:lang w:val="ru-RU"/>
        </w:rPr>
        <w:t>1.6.2.3</w:t>
      </w:r>
      <w:r w:rsidR="00E83D0B">
        <w:rPr>
          <w:lang w:val="ru-RU"/>
        </w:rPr>
        <w:fldChar w:fldCharType="end"/>
      </w:r>
      <w:r w:rsidRPr="005A12A7">
        <w:t>.</w:t>
      </w:r>
      <w:r w:rsidR="00E83D0B">
        <w:rPr>
          <w:lang w:val="ru-RU"/>
        </w:rPr>
        <w:t xml:space="preserve"> </w:t>
      </w:r>
      <w:r w:rsidRPr="005A12A7">
        <w:t xml:space="preserve">Для сохранения внесенных данных нажать кнопку </w:t>
      </w:r>
      <w:r w:rsidRPr="005A12A7">
        <w:rPr>
          <w:b/>
        </w:rPr>
        <w:t>Сохранить</w:t>
      </w:r>
      <w:r w:rsidRPr="00E83D0B">
        <w:rPr>
          <w:bCs/>
        </w:rPr>
        <w:t xml:space="preserve">. </w:t>
      </w:r>
    </w:p>
    <w:p w14:paraId="1806C0E1" w14:textId="77777777" w:rsidR="008007F1" w:rsidRPr="005A12A7" w:rsidRDefault="008007F1" w:rsidP="00B514C2">
      <w:pPr>
        <w:pStyle w:val="a6"/>
        <w:rPr>
          <w:rFonts w:eastAsia="Calibri"/>
        </w:rPr>
      </w:pPr>
    </w:p>
    <w:p w14:paraId="3918EE0B" w14:textId="310A09C3" w:rsidR="004604D4" w:rsidRPr="005A12A7" w:rsidRDefault="004604D4" w:rsidP="004604D4">
      <w:pPr>
        <w:pStyle w:val="31"/>
      </w:pPr>
      <w:r w:rsidRPr="005A12A7">
        <w:rPr>
          <w:lang w:val="ru-RU"/>
        </w:rPr>
        <w:t>Первоначальный</w:t>
      </w:r>
      <w:r w:rsidR="00E83D0B">
        <w:rPr>
          <w:lang w:val="ru-RU"/>
        </w:rPr>
        <w:t xml:space="preserve"> владелец закладной</w:t>
      </w:r>
    </w:p>
    <w:p w14:paraId="3B16C8F1" w14:textId="2ABE6EC3" w:rsidR="00A7304B" w:rsidRPr="005A12A7" w:rsidRDefault="00470355" w:rsidP="004604D4">
      <w:pPr>
        <w:pStyle w:val="a6"/>
      </w:pPr>
      <w:r>
        <w:rPr>
          <w:lang w:val="ru-RU"/>
        </w:rPr>
        <w:t>Д</w:t>
      </w:r>
      <w:r w:rsidR="00A7304B" w:rsidRPr="005A12A7">
        <w:rPr>
          <w:bCs/>
        </w:rPr>
        <w:t>ля добавления</w:t>
      </w:r>
      <w:r w:rsidR="00A7304B" w:rsidRPr="005A12A7">
        <w:t xml:space="preserve"> сведений о первоначальном владельце закладной нажать кнопку </w:t>
      </w:r>
      <w:r w:rsidR="00A7304B" w:rsidRPr="005A12A7">
        <w:rPr>
          <w:b/>
        </w:rPr>
        <w:t>Добавить</w:t>
      </w:r>
      <w:r w:rsidR="00A7304B" w:rsidRPr="005A12A7">
        <w:t xml:space="preserve">. По нажатию кнопки отображается меню выбора вида субъекта. Выбрать требуемый вид субъекта (см. рис. </w:t>
      </w:r>
      <w:r w:rsidR="00A7304B" w:rsidRPr="005A12A7">
        <w:fldChar w:fldCharType="begin"/>
      </w:r>
      <w:r w:rsidR="00A7304B" w:rsidRPr="005A12A7">
        <w:instrText xml:space="preserve"> REF _Ref148623659 \h </w:instrText>
      </w:r>
      <w:r w:rsidR="005A12A7">
        <w:instrText xml:space="preserve"> \* MERGEFORMAT </w:instrText>
      </w:r>
      <w:r w:rsidR="00A7304B" w:rsidRPr="005A12A7">
        <w:fldChar w:fldCharType="separate"/>
      </w:r>
      <w:r w:rsidR="00552CC9">
        <w:rPr>
          <w:noProof/>
        </w:rPr>
        <w:t>90</w:t>
      </w:r>
      <w:r w:rsidR="00A7304B" w:rsidRPr="005A12A7">
        <w:fldChar w:fldCharType="end"/>
      </w:r>
      <w:r w:rsidR="00A7304B" w:rsidRPr="005A12A7">
        <w:t>):</w:t>
      </w:r>
    </w:p>
    <w:p w14:paraId="742790B3" w14:textId="77777777" w:rsidR="00A7304B" w:rsidRPr="005A12A7" w:rsidRDefault="00A7304B" w:rsidP="00A7304B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Физическое лицо</w:t>
      </w:r>
      <w:r w:rsidRPr="005A12A7">
        <w:rPr>
          <w:rFonts w:cs="Times New Roman"/>
          <w:lang w:val="ru-RU"/>
        </w:rPr>
        <w:t>;</w:t>
      </w:r>
    </w:p>
    <w:p w14:paraId="2CE72A59" w14:textId="77777777" w:rsidR="00A7304B" w:rsidRPr="005A12A7" w:rsidRDefault="00A7304B" w:rsidP="00A7304B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Российское юридическое лицо</w:t>
      </w:r>
      <w:r w:rsidRPr="005A12A7">
        <w:rPr>
          <w:rFonts w:cs="Times New Roman"/>
          <w:lang w:val="ru-RU"/>
        </w:rPr>
        <w:t>;</w:t>
      </w:r>
    </w:p>
    <w:p w14:paraId="3B5073F8" w14:textId="77777777" w:rsidR="00A7304B" w:rsidRPr="005A12A7" w:rsidRDefault="00A7304B" w:rsidP="00A7304B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Иностранное юридическое лицо</w:t>
      </w:r>
      <w:r w:rsidRPr="005A12A7">
        <w:rPr>
          <w:rFonts w:cs="Times New Roman"/>
          <w:lang w:val="ru-RU"/>
        </w:rPr>
        <w:t>;</w:t>
      </w:r>
    </w:p>
    <w:p w14:paraId="187DD08E" w14:textId="77777777" w:rsidR="00A7304B" w:rsidRPr="005A12A7" w:rsidRDefault="00A7304B" w:rsidP="00A7304B">
      <w:pPr>
        <w:pStyle w:val="-0"/>
        <w:rPr>
          <w:rFonts w:cs="Times New Roman"/>
          <w:szCs w:val="24"/>
        </w:rPr>
      </w:pPr>
      <w:r w:rsidRPr="005A12A7">
        <w:rPr>
          <w:rFonts w:cs="Times New Roman"/>
          <w:lang w:val="ru-RU"/>
        </w:rPr>
        <w:t>ППО (</w:t>
      </w:r>
      <w:r w:rsidRPr="005A12A7">
        <w:rPr>
          <w:rFonts w:cs="Times New Roman"/>
        </w:rPr>
        <w:t>Публично-правовое образование</w:t>
      </w:r>
      <w:r w:rsidRPr="005A12A7">
        <w:rPr>
          <w:rFonts w:cs="Times New Roman"/>
          <w:lang w:val="ru-RU"/>
        </w:rPr>
        <w:t>).</w:t>
      </w:r>
    </w:p>
    <w:p w14:paraId="79118CA1" w14:textId="173F9808" w:rsidR="00A7304B" w:rsidRPr="005A12A7" w:rsidRDefault="0099389B" w:rsidP="00A7304B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DB8207A" wp14:editId="20E2F075">
            <wp:extent cx="4966555" cy="873541"/>
            <wp:effectExtent l="0" t="0" r="0" b="0"/>
            <wp:docPr id="13752894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289432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007044" cy="88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A2C93" w14:textId="266869B6" w:rsidR="00A7304B" w:rsidRPr="005A12A7" w:rsidRDefault="00000000" w:rsidP="00D52589">
      <w:pPr>
        <w:pStyle w:val="a4"/>
        <w:rPr>
          <w:szCs w:val="24"/>
        </w:rPr>
      </w:pPr>
      <w:fldSimple w:instr=" SEQ Рисунок \* ARABIC ">
        <w:bookmarkStart w:id="136" w:name="_Ref148623659"/>
        <w:r w:rsidR="00552CC9">
          <w:rPr>
            <w:noProof/>
          </w:rPr>
          <w:t>90</w:t>
        </w:r>
        <w:bookmarkEnd w:id="136"/>
      </w:fldSimple>
      <w:r w:rsidR="00A7304B" w:rsidRPr="005A12A7">
        <w:rPr>
          <w:lang w:val="ru-RU"/>
        </w:rPr>
        <w:t xml:space="preserve"> – Выбор вида субъекта (</w:t>
      </w:r>
      <w:r w:rsidR="00A7304B" w:rsidRPr="005A12A7">
        <w:rPr>
          <w:szCs w:val="24"/>
        </w:rPr>
        <w:t>Первоначальный владелец закладной</w:t>
      </w:r>
      <w:r w:rsidR="00A7304B" w:rsidRPr="005A12A7">
        <w:rPr>
          <w:szCs w:val="24"/>
          <w:lang w:val="ru-RU"/>
        </w:rPr>
        <w:t>)</w:t>
      </w:r>
    </w:p>
    <w:p w14:paraId="3A53EBD9" w14:textId="00C76939" w:rsidR="00A7304B" w:rsidRDefault="00A7304B" w:rsidP="00A7304B">
      <w:pPr>
        <w:pStyle w:val="a6"/>
        <w:rPr>
          <w:lang w:val="ru-RU"/>
        </w:rPr>
      </w:pPr>
      <w:r w:rsidRPr="005A12A7">
        <w:t>Откроется форма создания субъекта. Заполнение формы субъекта описано в п.</w:t>
      </w:r>
      <w:r w:rsidR="0099389B" w:rsidRPr="0099389B">
        <w:rPr>
          <w:lang w:val="ru-RU"/>
        </w:rPr>
        <w:t xml:space="preserve"> </w:t>
      </w:r>
      <w:r w:rsidR="0099389B">
        <w:rPr>
          <w:lang w:val="ru-RU"/>
        </w:rPr>
        <w:fldChar w:fldCharType="begin"/>
      </w:r>
      <w:r w:rsidR="0099389B">
        <w:rPr>
          <w:lang w:val="ru-RU"/>
        </w:rPr>
        <w:instrText xml:space="preserve"> REF _Ref168503920 \r \h </w:instrText>
      </w:r>
      <w:r w:rsidR="0099389B">
        <w:rPr>
          <w:lang w:val="ru-RU"/>
        </w:rPr>
      </w:r>
      <w:r w:rsidR="0099389B">
        <w:rPr>
          <w:lang w:val="ru-RU"/>
        </w:rPr>
        <w:fldChar w:fldCharType="separate"/>
      </w:r>
      <w:r w:rsidR="00552CC9">
        <w:rPr>
          <w:lang w:val="ru-RU"/>
        </w:rPr>
        <w:t>1.6.2.3</w:t>
      </w:r>
      <w:r w:rsidR="0099389B">
        <w:rPr>
          <w:lang w:val="ru-RU"/>
        </w:rPr>
        <w:fldChar w:fldCharType="end"/>
      </w:r>
      <w:r w:rsidRPr="005A12A7">
        <w:t>.</w:t>
      </w:r>
    </w:p>
    <w:p w14:paraId="30AB4621" w14:textId="77777777" w:rsidR="00CF12F0" w:rsidRDefault="00CF12F0" w:rsidP="00A7304B">
      <w:pPr>
        <w:pStyle w:val="a6"/>
        <w:rPr>
          <w:lang w:val="ru-RU"/>
        </w:rPr>
      </w:pPr>
    </w:p>
    <w:p w14:paraId="17BE2B40" w14:textId="532F0E51" w:rsidR="00DC76DE" w:rsidRDefault="00CF12F0" w:rsidP="00C90224">
      <w:pPr>
        <w:pStyle w:val="a6"/>
        <w:rPr>
          <w:lang w:val="ru-RU"/>
        </w:rPr>
      </w:pPr>
      <w:r>
        <w:rPr>
          <w:lang w:val="ru-RU"/>
        </w:rPr>
        <w:t xml:space="preserve">Примечание – Кроме стандартных полей формы создания субъекта, </w:t>
      </w:r>
      <w:r w:rsidR="00C90224" w:rsidRPr="005A12A7">
        <w:t xml:space="preserve">на шаге </w:t>
      </w:r>
      <w:r w:rsidR="00C90224" w:rsidRPr="005A12A7">
        <w:rPr>
          <w:b/>
          <w:bCs/>
        </w:rPr>
        <w:t>3 Первоначальный</w:t>
      </w:r>
      <w:r w:rsidR="0099389B">
        <w:rPr>
          <w:b/>
          <w:bCs/>
          <w:lang w:val="ru-RU"/>
        </w:rPr>
        <w:t xml:space="preserve"> владелец закладной</w:t>
      </w:r>
      <w:r w:rsidR="00C90224" w:rsidRPr="005A12A7">
        <w:t xml:space="preserve">, </w:t>
      </w:r>
      <w:r w:rsidR="00C90224" w:rsidRPr="005A12A7">
        <w:rPr>
          <w:lang w:val="ru-RU"/>
        </w:rPr>
        <w:t>отображается</w:t>
      </w:r>
      <w:r w:rsidR="00DC76DE">
        <w:rPr>
          <w:lang w:val="ru-RU"/>
        </w:rPr>
        <w:t xml:space="preserve"> поле </w:t>
      </w:r>
      <w:r w:rsidR="00DC76DE" w:rsidRPr="00DC76DE">
        <w:rPr>
          <w:b/>
          <w:bCs/>
          <w:lang w:val="ru-RU"/>
        </w:rPr>
        <w:t>Тип владельца</w:t>
      </w:r>
      <w:r w:rsidR="00DC76DE">
        <w:rPr>
          <w:lang w:val="ru-RU"/>
        </w:rPr>
        <w:t>. Необходимо выбрать одно из значений:</w:t>
      </w:r>
    </w:p>
    <w:p w14:paraId="758DE8F9" w14:textId="77777777" w:rsidR="00DC76DE" w:rsidRPr="00DC76DE" w:rsidRDefault="00DC76DE" w:rsidP="00DC76DE">
      <w:pPr>
        <w:pStyle w:val="a3"/>
        <w:numPr>
          <w:ilvl w:val="0"/>
          <w:numId w:val="32"/>
        </w:numPr>
        <w:rPr>
          <w:rFonts w:cs="Times New Roman"/>
        </w:rPr>
      </w:pPr>
      <w:r w:rsidRPr="00DC76DE">
        <w:rPr>
          <w:rFonts w:cs="Times New Roman"/>
        </w:rPr>
        <w:t>Первоначальный владелец закладной;</w:t>
      </w:r>
    </w:p>
    <w:p w14:paraId="602F9789" w14:textId="77777777" w:rsidR="00DC76DE" w:rsidRPr="00DC76DE" w:rsidRDefault="00DC76DE" w:rsidP="00DC76DE">
      <w:pPr>
        <w:pStyle w:val="a3"/>
        <w:numPr>
          <w:ilvl w:val="0"/>
          <w:numId w:val="32"/>
        </w:numPr>
        <w:rPr>
          <w:rFonts w:cs="Times New Roman"/>
        </w:rPr>
      </w:pPr>
      <w:r w:rsidRPr="00DC76DE">
        <w:rPr>
          <w:rFonts w:cs="Times New Roman"/>
        </w:rPr>
        <w:t>Лицо, осуществляющее права по электронной закладной.</w:t>
      </w:r>
    </w:p>
    <w:p w14:paraId="745DF467" w14:textId="01B121EE" w:rsidR="00ED498D" w:rsidRDefault="00ED498D" w:rsidP="00DC76DE">
      <w:pPr>
        <w:pStyle w:val="a6"/>
        <w:rPr>
          <w:rFonts w:eastAsia="Calibri"/>
        </w:rPr>
      </w:pPr>
      <w:r w:rsidRPr="00DC76DE">
        <w:lastRenderedPageBreak/>
        <w:t xml:space="preserve">Для сохранения внесенных данных нажать кнопку </w:t>
      </w:r>
      <w:r w:rsidRPr="00DC76DE">
        <w:rPr>
          <w:b/>
        </w:rPr>
        <w:t xml:space="preserve">Сохранить. </w:t>
      </w:r>
    </w:p>
    <w:p w14:paraId="7EF78359" w14:textId="77777777" w:rsidR="008007F1" w:rsidRPr="005A12A7" w:rsidRDefault="008007F1" w:rsidP="00ED498D">
      <w:pPr>
        <w:pStyle w:val="a6"/>
        <w:rPr>
          <w:rFonts w:eastAsia="Calibri"/>
        </w:rPr>
      </w:pPr>
    </w:p>
    <w:p w14:paraId="45101626" w14:textId="16931F15" w:rsidR="004604D4" w:rsidRPr="005A12A7" w:rsidRDefault="004604D4" w:rsidP="004604D4">
      <w:pPr>
        <w:pStyle w:val="31"/>
      </w:pPr>
      <w:r w:rsidRPr="005A12A7">
        <w:rPr>
          <w:lang w:val="ru-RU"/>
        </w:rPr>
        <w:t>Обязательства</w:t>
      </w:r>
      <w:r w:rsidR="00D51DA6">
        <w:rPr>
          <w:lang w:val="ru-RU"/>
        </w:rPr>
        <w:t xml:space="preserve"> обеспечения ипотекой</w:t>
      </w:r>
    </w:p>
    <w:p w14:paraId="2E187F8E" w14:textId="0EDE42D6" w:rsidR="00110156" w:rsidRPr="00110156" w:rsidRDefault="00D51DA6" w:rsidP="00ED498D">
      <w:pPr>
        <w:pStyle w:val="a6"/>
        <w:rPr>
          <w:lang w:val="ru-RU"/>
        </w:rPr>
      </w:pPr>
      <w:r>
        <w:rPr>
          <w:lang w:val="ru-RU"/>
        </w:rPr>
        <w:t xml:space="preserve">Шаг </w:t>
      </w:r>
      <w:r w:rsidRPr="00D51DA6">
        <w:rPr>
          <w:b/>
          <w:bCs/>
          <w:lang w:val="ru-RU"/>
        </w:rPr>
        <w:t>4. Обязательства обеспечения ипотекой</w:t>
      </w:r>
      <w:r>
        <w:rPr>
          <w:lang w:val="ru-RU"/>
        </w:rPr>
        <w:t xml:space="preserve"> состоит из двух блоков</w:t>
      </w:r>
      <w:r w:rsidR="00110156">
        <w:rPr>
          <w:lang w:val="ru-RU"/>
        </w:rPr>
        <w:t>.</w:t>
      </w:r>
    </w:p>
    <w:p w14:paraId="101A8035" w14:textId="1BFFE9DA" w:rsidR="00ED498D" w:rsidRPr="005A12A7" w:rsidRDefault="00ED498D" w:rsidP="00ED498D">
      <w:pPr>
        <w:pStyle w:val="a6"/>
      </w:pPr>
      <w:r w:rsidRPr="005A12A7">
        <w:t xml:space="preserve">Блок </w:t>
      </w:r>
      <w:r w:rsidRPr="005A12A7">
        <w:rPr>
          <w:b/>
          <w:bCs/>
        </w:rPr>
        <w:t>4.1. Кредитный договор (иной договор) или иное денежное обязательство, обеспечиваемое ипотекой</w:t>
      </w:r>
      <w:r w:rsidRPr="005A12A7">
        <w:t xml:space="preserve"> содержит поля (см. рис. </w:t>
      </w:r>
      <w:r w:rsidR="00D164C9" w:rsidRPr="005A12A7">
        <w:fldChar w:fldCharType="begin"/>
      </w:r>
      <w:r w:rsidR="00D164C9" w:rsidRPr="005A12A7">
        <w:instrText xml:space="preserve"> REF _Ref148625223 \h </w:instrText>
      </w:r>
      <w:r w:rsidR="005A12A7">
        <w:instrText xml:space="preserve"> \* MERGEFORMAT </w:instrText>
      </w:r>
      <w:r w:rsidR="00D164C9" w:rsidRPr="005A12A7">
        <w:fldChar w:fldCharType="separate"/>
      </w:r>
      <w:r w:rsidR="00552CC9">
        <w:rPr>
          <w:noProof/>
        </w:rPr>
        <w:t>92</w:t>
      </w:r>
      <w:r w:rsidR="00D164C9" w:rsidRPr="005A12A7">
        <w:fldChar w:fldCharType="end"/>
      </w:r>
      <w:r w:rsidRPr="005A12A7">
        <w:t>):</w:t>
      </w:r>
    </w:p>
    <w:p w14:paraId="63B51D89" w14:textId="09BE50A0" w:rsidR="00ED498D" w:rsidRPr="005A12A7" w:rsidRDefault="00ED498D" w:rsidP="00D164C9">
      <w:pPr>
        <w:pStyle w:val="-0"/>
        <w:rPr>
          <w:rFonts w:cs="Times New Roman"/>
          <w:lang w:val="ru-RU"/>
        </w:rPr>
      </w:pPr>
      <w:r w:rsidRPr="005A12A7">
        <w:rPr>
          <w:rFonts w:cs="Times New Roman"/>
        </w:rPr>
        <w:t>Поиск документа – предназначено для поиска ранее созданных документов</w:t>
      </w:r>
      <w:r w:rsidR="00D164C9" w:rsidRPr="005A12A7">
        <w:rPr>
          <w:rFonts w:cs="Times New Roman"/>
          <w:lang w:val="ru-RU"/>
        </w:rPr>
        <w:t>.</w:t>
      </w:r>
    </w:p>
    <w:p w14:paraId="363AF806" w14:textId="7FB6D4CB" w:rsidR="00ED498D" w:rsidRPr="005A12A7" w:rsidRDefault="00D164C9" w:rsidP="00D164C9">
      <w:pPr>
        <w:pStyle w:val="-0"/>
        <w:rPr>
          <w:rFonts w:cs="Times New Roman"/>
        </w:rPr>
      </w:pPr>
      <w:r w:rsidRPr="005A12A7">
        <w:rPr>
          <w:rFonts w:cs="Times New Roman"/>
        </w:rPr>
        <w:t>Тип документа* – выбор</w:t>
      </w:r>
      <w:r w:rsidR="00ED498D" w:rsidRPr="005A12A7">
        <w:rPr>
          <w:rFonts w:cs="Times New Roman"/>
        </w:rPr>
        <w:t xml:space="preserve"> типа документа</w:t>
      </w:r>
      <w:r w:rsidRPr="005A12A7">
        <w:rPr>
          <w:rFonts w:cs="Times New Roman"/>
          <w:lang w:val="ru-RU"/>
        </w:rPr>
        <w:t xml:space="preserve"> из списка</w:t>
      </w:r>
      <w:r w:rsidR="00ED498D" w:rsidRPr="005A12A7">
        <w:rPr>
          <w:rFonts w:cs="Times New Roman"/>
        </w:rPr>
        <w:t>.</w:t>
      </w:r>
    </w:p>
    <w:p w14:paraId="0F49BD33" w14:textId="2DFBEE63" w:rsidR="00ED498D" w:rsidRPr="005A12A7" w:rsidRDefault="00D164C9" w:rsidP="00D164C9">
      <w:pPr>
        <w:pStyle w:val="-0"/>
        <w:rPr>
          <w:rFonts w:cs="Times New Roman"/>
        </w:rPr>
      </w:pPr>
      <w:r w:rsidRPr="005A12A7">
        <w:rPr>
          <w:rFonts w:cs="Times New Roman"/>
        </w:rPr>
        <w:t>Наименование</w:t>
      </w:r>
      <w:r w:rsidRPr="005A12A7">
        <w:rPr>
          <w:rFonts w:cs="Times New Roman"/>
          <w:lang w:val="ru-RU"/>
        </w:rPr>
        <w:t>*</w:t>
      </w:r>
      <w:r w:rsidRPr="005A12A7">
        <w:rPr>
          <w:rFonts w:cs="Times New Roman"/>
        </w:rPr>
        <w:t xml:space="preserve"> – </w:t>
      </w:r>
      <w:r w:rsidRPr="005A12A7">
        <w:rPr>
          <w:rFonts w:cs="Times New Roman"/>
          <w:lang w:val="ru-RU"/>
        </w:rPr>
        <w:t>текстовое поле для ввода</w:t>
      </w:r>
      <w:r w:rsidR="00ED498D" w:rsidRPr="005A12A7">
        <w:rPr>
          <w:rFonts w:cs="Times New Roman"/>
        </w:rPr>
        <w:t xml:space="preserve"> наименования документа.</w:t>
      </w:r>
    </w:p>
    <w:p w14:paraId="1AEBF7CA" w14:textId="77B1D95A" w:rsidR="00ED498D" w:rsidRPr="005A12A7" w:rsidRDefault="00D164C9" w:rsidP="00D164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Номер* – текстовое поле для ввода </w:t>
      </w:r>
      <w:r w:rsidRPr="005A12A7">
        <w:rPr>
          <w:rFonts w:cs="Times New Roman"/>
        </w:rPr>
        <w:t>но</w:t>
      </w:r>
      <w:r w:rsidR="00ED498D" w:rsidRPr="005A12A7">
        <w:rPr>
          <w:rFonts w:cs="Times New Roman"/>
        </w:rPr>
        <w:t>мер</w:t>
      </w:r>
      <w:r w:rsidRPr="005A12A7">
        <w:rPr>
          <w:rFonts w:cs="Times New Roman"/>
          <w:lang w:val="ru-RU"/>
        </w:rPr>
        <w:t>а</w:t>
      </w:r>
      <w:r w:rsidR="00ED498D" w:rsidRPr="005A12A7">
        <w:rPr>
          <w:rFonts w:cs="Times New Roman"/>
        </w:rPr>
        <w:t xml:space="preserve"> документа.</w:t>
      </w:r>
    </w:p>
    <w:p w14:paraId="698DC4F1" w14:textId="64605E5B" w:rsidR="00ED498D" w:rsidRPr="005A12A7" w:rsidRDefault="00ED498D" w:rsidP="00D164C9">
      <w:pPr>
        <w:pStyle w:val="-0"/>
        <w:rPr>
          <w:rFonts w:cs="Times New Roman"/>
        </w:rPr>
      </w:pPr>
      <w:r w:rsidRPr="005A12A7">
        <w:rPr>
          <w:rFonts w:cs="Times New Roman"/>
        </w:rPr>
        <w:t>Серия</w:t>
      </w:r>
      <w:r w:rsidR="00D164C9" w:rsidRPr="005A12A7">
        <w:rPr>
          <w:rFonts w:cs="Times New Roman"/>
          <w:lang w:val="ru-RU"/>
        </w:rPr>
        <w:t>*</w:t>
      </w:r>
      <w:r w:rsidRPr="005A12A7">
        <w:rPr>
          <w:rFonts w:cs="Times New Roman"/>
        </w:rPr>
        <w:t xml:space="preserve"> </w:t>
      </w:r>
      <w:r w:rsidR="00D164C9" w:rsidRPr="005A12A7">
        <w:rPr>
          <w:rFonts w:cs="Times New Roman"/>
          <w:lang w:val="ru-RU"/>
        </w:rPr>
        <w:t xml:space="preserve">– текстовое поле для ввода серии </w:t>
      </w:r>
      <w:r w:rsidRPr="005A12A7">
        <w:rPr>
          <w:rFonts w:cs="Times New Roman"/>
        </w:rPr>
        <w:t>документа.</w:t>
      </w:r>
    </w:p>
    <w:p w14:paraId="7EC9331B" w14:textId="07944225" w:rsidR="00ED498D" w:rsidRPr="005A12A7" w:rsidRDefault="00D164C9" w:rsidP="00D164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Дата выдачи* – поле ввода даты выдачи документа или </w:t>
      </w:r>
      <w:r w:rsidRPr="005A12A7">
        <w:rPr>
          <w:rFonts w:cs="Times New Roman"/>
        </w:rPr>
        <w:t>вы</w:t>
      </w:r>
      <w:r w:rsidR="00ED498D" w:rsidRPr="005A12A7">
        <w:rPr>
          <w:rFonts w:cs="Times New Roman"/>
        </w:rPr>
        <w:t xml:space="preserve">бор даты </w:t>
      </w:r>
      <w:r w:rsidRPr="005A12A7">
        <w:rPr>
          <w:rFonts w:cs="Times New Roman"/>
          <w:lang w:val="ru-RU"/>
        </w:rPr>
        <w:t xml:space="preserve">в </w:t>
      </w:r>
      <w:r w:rsidR="00ED498D" w:rsidRPr="005A12A7">
        <w:rPr>
          <w:rFonts w:cs="Times New Roman"/>
        </w:rPr>
        <w:t>календар</w:t>
      </w:r>
      <w:r w:rsidRPr="005A12A7">
        <w:rPr>
          <w:rFonts w:cs="Times New Roman"/>
          <w:lang w:val="ru-RU"/>
        </w:rPr>
        <w:t>е</w:t>
      </w:r>
      <w:r w:rsidR="00ED498D" w:rsidRPr="005A12A7">
        <w:rPr>
          <w:rFonts w:cs="Times New Roman"/>
        </w:rPr>
        <w:t>.</w:t>
      </w:r>
    </w:p>
    <w:p w14:paraId="07BA7FAF" w14:textId="45719E8D" w:rsidR="00ED498D" w:rsidRPr="005A12A7" w:rsidRDefault="00D164C9" w:rsidP="00D164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Срок действия от – поле ввода </w:t>
      </w:r>
      <w:r w:rsidR="00ED498D" w:rsidRPr="005A12A7">
        <w:rPr>
          <w:rFonts w:cs="Times New Roman"/>
        </w:rPr>
        <w:t xml:space="preserve">начальной даты срока действия документа </w:t>
      </w:r>
      <w:r w:rsidRPr="005A12A7">
        <w:rPr>
          <w:rFonts w:cs="Times New Roman"/>
          <w:lang w:val="ru-RU"/>
        </w:rPr>
        <w:t>(или выбора в</w:t>
      </w:r>
      <w:r w:rsidR="00ED498D" w:rsidRPr="005A12A7">
        <w:rPr>
          <w:rFonts w:cs="Times New Roman"/>
        </w:rPr>
        <w:t xml:space="preserve"> календар</w:t>
      </w:r>
      <w:r w:rsidRPr="005A12A7">
        <w:rPr>
          <w:rFonts w:cs="Times New Roman"/>
          <w:lang w:val="ru-RU"/>
        </w:rPr>
        <w:t>е)</w:t>
      </w:r>
      <w:r w:rsidR="00ED498D" w:rsidRPr="005A12A7">
        <w:rPr>
          <w:rFonts w:cs="Times New Roman"/>
        </w:rPr>
        <w:t>.</w:t>
      </w:r>
    </w:p>
    <w:p w14:paraId="18C10D35" w14:textId="4FA75A0B" w:rsidR="00ED498D" w:rsidRPr="005A12A7" w:rsidRDefault="00D164C9" w:rsidP="00D164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Срок действия до – поле ввода </w:t>
      </w:r>
      <w:r w:rsidR="00ED498D" w:rsidRPr="005A12A7">
        <w:rPr>
          <w:rFonts w:cs="Times New Roman"/>
        </w:rPr>
        <w:t>конечной даты срока действия документ</w:t>
      </w:r>
      <w:r w:rsidR="004002F6" w:rsidRPr="005A12A7">
        <w:rPr>
          <w:rFonts w:cs="Times New Roman"/>
          <w:lang w:val="ru-RU"/>
        </w:rPr>
        <w:t xml:space="preserve"> </w:t>
      </w:r>
      <w:r w:rsidRPr="005A12A7">
        <w:rPr>
          <w:rFonts w:cs="Times New Roman"/>
          <w:lang w:val="ru-RU"/>
        </w:rPr>
        <w:t>(или выбор в</w:t>
      </w:r>
      <w:r w:rsidR="00ED498D" w:rsidRPr="005A12A7">
        <w:rPr>
          <w:rFonts w:cs="Times New Roman"/>
        </w:rPr>
        <w:t xml:space="preserve"> календар</w:t>
      </w:r>
      <w:r w:rsidRPr="005A12A7">
        <w:rPr>
          <w:rFonts w:cs="Times New Roman"/>
          <w:lang w:val="ru-RU"/>
        </w:rPr>
        <w:t>е)</w:t>
      </w:r>
      <w:r w:rsidR="00ED498D" w:rsidRPr="005A12A7">
        <w:rPr>
          <w:rFonts w:cs="Times New Roman"/>
        </w:rPr>
        <w:t>.</w:t>
      </w:r>
    </w:p>
    <w:p w14:paraId="4124594F" w14:textId="0892B978" w:rsidR="00ED498D" w:rsidRPr="005A12A7" w:rsidRDefault="00D164C9" w:rsidP="00D164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Код подразделения – к</w:t>
      </w:r>
      <w:r w:rsidR="00ED498D" w:rsidRPr="005A12A7">
        <w:rPr>
          <w:rFonts w:cs="Times New Roman"/>
        </w:rPr>
        <w:t>од подразделения, выдавшего документ.</w:t>
      </w:r>
    </w:p>
    <w:p w14:paraId="2A83083D" w14:textId="5E6A7ABC" w:rsidR="00ED498D" w:rsidRPr="005A12A7" w:rsidRDefault="00D164C9" w:rsidP="00D164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Орган выдачи – наименование </w:t>
      </w:r>
      <w:r w:rsidRPr="005A12A7">
        <w:rPr>
          <w:rFonts w:cs="Times New Roman"/>
        </w:rPr>
        <w:t>организац</w:t>
      </w:r>
      <w:r w:rsidRPr="005A12A7">
        <w:rPr>
          <w:rFonts w:cs="Times New Roman"/>
          <w:lang w:val="ru-RU"/>
        </w:rPr>
        <w:t>ии</w:t>
      </w:r>
      <w:r w:rsidR="00ED498D" w:rsidRPr="005A12A7">
        <w:rPr>
          <w:rFonts w:cs="Times New Roman"/>
        </w:rPr>
        <w:t>, выдавш</w:t>
      </w:r>
      <w:r w:rsidRPr="005A12A7">
        <w:rPr>
          <w:rFonts w:cs="Times New Roman"/>
          <w:lang w:val="ru-RU"/>
        </w:rPr>
        <w:t xml:space="preserve">ей </w:t>
      </w:r>
      <w:r w:rsidR="00ED498D" w:rsidRPr="005A12A7">
        <w:rPr>
          <w:rFonts w:cs="Times New Roman"/>
        </w:rPr>
        <w:t>документ.</w:t>
      </w:r>
    </w:p>
    <w:p w14:paraId="7FDFCC25" w14:textId="3513384A" w:rsidR="00ED498D" w:rsidRPr="005A12A7" w:rsidRDefault="00ED498D" w:rsidP="00D164C9">
      <w:pPr>
        <w:pStyle w:val="-0"/>
        <w:rPr>
          <w:rFonts w:cs="Times New Roman"/>
        </w:rPr>
      </w:pPr>
      <w:r w:rsidRPr="005A12A7">
        <w:rPr>
          <w:rFonts w:cs="Times New Roman"/>
        </w:rPr>
        <w:t>Дополнительные сведения</w:t>
      </w:r>
      <w:r w:rsidR="00D164C9" w:rsidRPr="005A12A7">
        <w:rPr>
          <w:rFonts w:cs="Times New Roman"/>
          <w:lang w:val="ru-RU"/>
        </w:rPr>
        <w:t xml:space="preserve"> – текстовое поле для ввода комментария</w:t>
      </w:r>
      <w:r w:rsidRPr="005A12A7">
        <w:rPr>
          <w:rFonts w:cs="Times New Roman"/>
        </w:rPr>
        <w:t>.</w:t>
      </w:r>
    </w:p>
    <w:p w14:paraId="47A7AC4A" w14:textId="79595672" w:rsidR="00ED498D" w:rsidRPr="005A12A7" w:rsidRDefault="00ED498D" w:rsidP="00D164C9">
      <w:pPr>
        <w:pStyle w:val="-0"/>
        <w:rPr>
          <w:rFonts w:cs="Times New Roman"/>
        </w:rPr>
      </w:pPr>
      <w:r w:rsidRPr="005A12A7">
        <w:rPr>
          <w:rFonts w:cs="Times New Roman"/>
        </w:rPr>
        <w:t>Источник официальной публикации</w:t>
      </w:r>
      <w:r w:rsidR="004002F6" w:rsidRPr="005A12A7">
        <w:rPr>
          <w:rFonts w:cs="Times New Roman"/>
          <w:lang w:val="ru-RU"/>
        </w:rPr>
        <w:t xml:space="preserve"> – текстовое поле</w:t>
      </w:r>
      <w:r w:rsidRPr="005A12A7">
        <w:rPr>
          <w:rFonts w:cs="Times New Roman"/>
        </w:rPr>
        <w:t>.</w:t>
      </w:r>
    </w:p>
    <w:p w14:paraId="2645BC0A" w14:textId="26ECC531" w:rsidR="006B3099" w:rsidRPr="005A12A7" w:rsidRDefault="006B3099" w:rsidP="00110156">
      <w:pPr>
        <w:pStyle w:val="-0"/>
      </w:pPr>
      <w:r w:rsidRPr="005A12A7">
        <w:t>Реквизиты о нотариальном заверении документа:</w:t>
      </w:r>
    </w:p>
    <w:p w14:paraId="06896EAC" w14:textId="7876F387" w:rsidR="00ED498D" w:rsidRPr="005A12A7" w:rsidRDefault="006B3099">
      <w:pPr>
        <w:pStyle w:val="a3"/>
        <w:numPr>
          <w:ilvl w:val="0"/>
          <w:numId w:val="73"/>
        </w:numPr>
      </w:pPr>
      <w:r w:rsidRPr="005A12A7">
        <w:t>Фамилия – ре</w:t>
      </w:r>
      <w:r w:rsidR="00ED498D" w:rsidRPr="005A12A7">
        <w:t>квизиты (фамилия) нотариуса, зарегистрировавшего документ.</w:t>
      </w:r>
    </w:p>
    <w:p w14:paraId="61678384" w14:textId="0669682D" w:rsidR="00ED498D" w:rsidRPr="005A12A7" w:rsidRDefault="006B3099">
      <w:pPr>
        <w:pStyle w:val="a3"/>
        <w:numPr>
          <w:ilvl w:val="0"/>
          <w:numId w:val="73"/>
        </w:numPr>
      </w:pPr>
      <w:r w:rsidRPr="005A12A7">
        <w:t>Имя – рек</w:t>
      </w:r>
      <w:r w:rsidR="00ED498D" w:rsidRPr="005A12A7">
        <w:t>визиты (имя) нотариуса, зарегистрировавшего документ.</w:t>
      </w:r>
    </w:p>
    <w:p w14:paraId="5B2D4049" w14:textId="14CE29A4" w:rsidR="00ED498D" w:rsidRPr="005A12A7" w:rsidRDefault="006B3099">
      <w:pPr>
        <w:pStyle w:val="a3"/>
        <w:numPr>
          <w:ilvl w:val="0"/>
          <w:numId w:val="73"/>
        </w:numPr>
      </w:pPr>
      <w:r w:rsidRPr="005A12A7">
        <w:t>Отчество – рекв</w:t>
      </w:r>
      <w:r w:rsidR="00ED498D" w:rsidRPr="005A12A7">
        <w:t>изиты (отчество) нотариуса, зарегистрировавшего документ.</w:t>
      </w:r>
    </w:p>
    <w:p w14:paraId="7208087C" w14:textId="64DD2E33" w:rsidR="00ED498D" w:rsidRPr="005A12A7" w:rsidRDefault="006B3099">
      <w:pPr>
        <w:pStyle w:val="a3"/>
        <w:numPr>
          <w:ilvl w:val="0"/>
          <w:numId w:val="73"/>
        </w:numPr>
      </w:pPr>
      <w:r w:rsidRPr="005A12A7">
        <w:t>Номер в реестре – но</w:t>
      </w:r>
      <w:r w:rsidR="00ED498D" w:rsidRPr="005A12A7">
        <w:t>мер нотариального документа в реестре нотариальных действий.</w:t>
      </w:r>
    </w:p>
    <w:p w14:paraId="393A6054" w14:textId="31ACAC6B" w:rsidR="00ED498D" w:rsidRPr="005A12A7" w:rsidRDefault="006B3099">
      <w:pPr>
        <w:pStyle w:val="a3"/>
        <w:numPr>
          <w:ilvl w:val="0"/>
          <w:numId w:val="73"/>
        </w:numPr>
      </w:pPr>
      <w:r w:rsidRPr="005A12A7">
        <w:t xml:space="preserve">Дата регистрации – дата </w:t>
      </w:r>
      <w:r w:rsidR="00ED498D" w:rsidRPr="005A12A7">
        <w:t>регистрации документа.</w:t>
      </w:r>
    </w:p>
    <w:p w14:paraId="35963DDA" w14:textId="645C96D4" w:rsidR="00EB4BBA" w:rsidRPr="005A12A7" w:rsidRDefault="00EB4BBA" w:rsidP="00D164C9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 xml:space="preserve">Блок добавления файла документа (см. рис. </w:t>
      </w:r>
      <w:r w:rsidRPr="005A12A7">
        <w:rPr>
          <w:rFonts w:cs="Times New Roman"/>
          <w:lang w:val="ru-RU"/>
        </w:rPr>
        <w:fldChar w:fldCharType="begin"/>
      </w:r>
      <w:r w:rsidRPr="005A12A7">
        <w:rPr>
          <w:rFonts w:cs="Times New Roman"/>
          <w:lang w:val="ru-RU"/>
        </w:rPr>
        <w:instrText xml:space="preserve"> REF _Ref148629394 \h </w:instrText>
      </w:r>
      <w:r w:rsidR="005A12A7">
        <w:rPr>
          <w:rFonts w:cs="Times New Roman"/>
          <w:lang w:val="ru-RU"/>
        </w:rPr>
        <w:instrText xml:space="preserve"> \* MERGEFORMAT </w:instrText>
      </w:r>
      <w:r w:rsidRPr="005A12A7">
        <w:rPr>
          <w:rFonts w:cs="Times New Roman"/>
          <w:lang w:val="ru-RU"/>
        </w:rPr>
      </w:r>
      <w:r w:rsidRPr="005A12A7">
        <w:rPr>
          <w:rFonts w:cs="Times New Roman"/>
          <w:lang w:val="ru-RU"/>
        </w:rPr>
        <w:fldChar w:fldCharType="separate"/>
      </w:r>
      <w:r w:rsidR="00552CC9" w:rsidRPr="00552CC9">
        <w:rPr>
          <w:rFonts w:cs="Times New Roman"/>
          <w:noProof/>
        </w:rPr>
        <w:t>91</w:t>
      </w:r>
      <w:r w:rsidRPr="005A12A7">
        <w:rPr>
          <w:rFonts w:cs="Times New Roman"/>
          <w:lang w:val="ru-RU"/>
        </w:rPr>
        <w:fldChar w:fldCharType="end"/>
      </w:r>
      <w:r w:rsidRPr="005A12A7">
        <w:rPr>
          <w:rFonts w:cs="Times New Roman"/>
          <w:lang w:val="ru-RU"/>
        </w:rPr>
        <w:t xml:space="preserve">). Добавление файла описано в </w:t>
      </w:r>
      <w:r w:rsidR="00D636BC">
        <w:rPr>
          <w:rFonts w:cs="Times New Roman"/>
          <w:lang w:val="ru-RU"/>
        </w:rPr>
        <w:fldChar w:fldCharType="begin"/>
      </w:r>
      <w:r w:rsidR="00D636BC">
        <w:rPr>
          <w:rFonts w:cs="Times New Roman"/>
          <w:lang w:val="ru-RU"/>
        </w:rPr>
        <w:instrText xml:space="preserve"> REF _Ref168568062 \r \h </w:instrText>
      </w:r>
      <w:r w:rsidR="00D636BC">
        <w:rPr>
          <w:rFonts w:cs="Times New Roman"/>
          <w:lang w:val="ru-RU"/>
        </w:rPr>
      </w:r>
      <w:r w:rsidR="00D636BC">
        <w:rPr>
          <w:rFonts w:cs="Times New Roman"/>
          <w:lang w:val="ru-RU"/>
        </w:rPr>
        <w:fldChar w:fldCharType="separate"/>
      </w:r>
      <w:r w:rsidR="00552CC9">
        <w:rPr>
          <w:rFonts w:cs="Times New Roman"/>
          <w:lang w:val="ru-RU"/>
        </w:rPr>
        <w:t>1.6.2.4</w:t>
      </w:r>
      <w:r w:rsidR="00D636BC">
        <w:rPr>
          <w:rFonts w:cs="Times New Roman"/>
          <w:lang w:val="ru-RU"/>
        </w:rPr>
        <w:fldChar w:fldCharType="end"/>
      </w:r>
      <w:r w:rsidRPr="005A12A7">
        <w:rPr>
          <w:rFonts w:cs="Times New Roman"/>
          <w:lang w:val="ru-RU"/>
        </w:rPr>
        <w:t>.</w:t>
      </w:r>
    </w:p>
    <w:p w14:paraId="4C7FDEC4" w14:textId="0D8F4165" w:rsidR="00EB4BBA" w:rsidRPr="005A12A7" w:rsidRDefault="00D636BC" w:rsidP="00EB4BB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BCC86B9" wp14:editId="2B8F8020">
            <wp:extent cx="5054020" cy="1203588"/>
            <wp:effectExtent l="0" t="0" r="0" b="0"/>
            <wp:docPr id="1287062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062904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076234" cy="1208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E59D8" w14:textId="69CA24B0" w:rsidR="00EB4BBA" w:rsidRPr="005A12A7" w:rsidRDefault="00000000" w:rsidP="00EB4BBA">
      <w:pPr>
        <w:pStyle w:val="a4"/>
      </w:pPr>
      <w:fldSimple w:instr=" SEQ Рисунок \* ARABIC ">
        <w:bookmarkStart w:id="137" w:name="_Ref148629394"/>
        <w:r w:rsidR="00552CC9">
          <w:rPr>
            <w:noProof/>
          </w:rPr>
          <w:t>91</w:t>
        </w:r>
        <w:bookmarkEnd w:id="137"/>
      </w:fldSimple>
      <w:r w:rsidR="00EB4BBA" w:rsidRPr="005A12A7">
        <w:rPr>
          <w:lang w:val="ru-RU"/>
        </w:rPr>
        <w:t xml:space="preserve"> – Добавление файла документа</w:t>
      </w:r>
    </w:p>
    <w:p w14:paraId="0F8E43EB" w14:textId="2AA254BB" w:rsidR="00ED498D" w:rsidRPr="005A12A7" w:rsidRDefault="00ED498D" w:rsidP="00D164C9">
      <w:pPr>
        <w:pStyle w:val="-0"/>
        <w:rPr>
          <w:rFonts w:cs="Times New Roman"/>
        </w:rPr>
      </w:pPr>
      <w:r w:rsidRPr="005A12A7">
        <w:rPr>
          <w:rFonts w:cs="Times New Roman"/>
        </w:rPr>
        <w:t>Место заключения</w:t>
      </w:r>
      <w:r w:rsidR="00EB4BBA" w:rsidRPr="005A12A7">
        <w:rPr>
          <w:rFonts w:cs="Times New Roman"/>
          <w:lang w:val="ru-RU"/>
        </w:rPr>
        <w:t xml:space="preserve"> – текстовое поле</w:t>
      </w:r>
      <w:r w:rsidRPr="005A12A7">
        <w:rPr>
          <w:rFonts w:cs="Times New Roman"/>
        </w:rPr>
        <w:t>.</w:t>
      </w:r>
    </w:p>
    <w:p w14:paraId="5FD05A32" w14:textId="71CB6778" w:rsidR="00ED498D" w:rsidRPr="005A12A7" w:rsidRDefault="00ED498D" w:rsidP="00D164C9">
      <w:pPr>
        <w:pStyle w:val="-0"/>
        <w:rPr>
          <w:rFonts w:cs="Times New Roman"/>
        </w:rPr>
      </w:pPr>
      <w:r w:rsidRPr="005A12A7">
        <w:rPr>
          <w:rFonts w:cs="Times New Roman"/>
        </w:rPr>
        <w:lastRenderedPageBreak/>
        <w:t>Иное основание обязательств</w:t>
      </w:r>
      <w:r w:rsidR="006B3099" w:rsidRPr="005A12A7">
        <w:rPr>
          <w:rFonts w:cs="Times New Roman"/>
          <w:lang w:val="ru-RU"/>
        </w:rPr>
        <w:t xml:space="preserve"> – текстовое поле</w:t>
      </w:r>
      <w:r w:rsidRPr="005A12A7">
        <w:rPr>
          <w:rFonts w:cs="Times New Roman"/>
        </w:rPr>
        <w:t>.</w:t>
      </w:r>
    </w:p>
    <w:p w14:paraId="591C395F" w14:textId="1A5B6CBE" w:rsidR="00ED498D" w:rsidRPr="005A12A7" w:rsidRDefault="00D51DA6" w:rsidP="00ED498D">
      <w:pPr>
        <w:pStyle w:val="affd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EB5AA7F" wp14:editId="14C51E91">
            <wp:extent cx="5661035" cy="3872009"/>
            <wp:effectExtent l="0" t="0" r="0" b="0"/>
            <wp:docPr id="1233384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408" cy="387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EB8A3" w14:textId="6927D423" w:rsidR="00ED498D" w:rsidRPr="005A12A7" w:rsidRDefault="00000000" w:rsidP="00ED498D">
      <w:pPr>
        <w:pStyle w:val="a4"/>
      </w:pPr>
      <w:fldSimple w:instr=" SEQ Рисунок \* ARABIC ">
        <w:bookmarkStart w:id="138" w:name="_Ref148625223"/>
        <w:r w:rsidR="00552CC9">
          <w:rPr>
            <w:noProof/>
          </w:rPr>
          <w:t>92</w:t>
        </w:r>
        <w:bookmarkEnd w:id="138"/>
      </w:fldSimple>
      <w:r w:rsidR="00ED498D" w:rsidRPr="005A12A7">
        <w:rPr>
          <w:lang w:val="ru-RU"/>
        </w:rPr>
        <w:t xml:space="preserve"> – Блок </w:t>
      </w:r>
      <w:r w:rsidR="00ED498D" w:rsidRPr="005A12A7">
        <w:rPr>
          <w:b/>
          <w:bCs/>
          <w:lang w:val="ru-RU"/>
        </w:rPr>
        <w:t xml:space="preserve">4.1 </w:t>
      </w:r>
      <w:r w:rsidR="00ED498D" w:rsidRPr="005A12A7">
        <w:rPr>
          <w:b/>
          <w:bCs/>
          <w:szCs w:val="24"/>
        </w:rPr>
        <w:t>Кредитный договор (иной договор) или иное денежное обязательство, обеспечиваемое ипотекой</w:t>
      </w:r>
    </w:p>
    <w:p w14:paraId="00F40232" w14:textId="77777777" w:rsidR="00ED498D" w:rsidRPr="005A12A7" w:rsidRDefault="00ED498D" w:rsidP="00EB4BBA">
      <w:pPr>
        <w:pStyle w:val="a6"/>
      </w:pPr>
    </w:p>
    <w:p w14:paraId="2C04EA25" w14:textId="72F1ACA3" w:rsidR="00ED498D" w:rsidRPr="005A12A7" w:rsidRDefault="00ED498D" w:rsidP="00EB4BBA">
      <w:pPr>
        <w:pStyle w:val="a6"/>
      </w:pPr>
      <w:r w:rsidRPr="005A12A7">
        <w:t xml:space="preserve">Блок </w:t>
      </w:r>
      <w:r w:rsidRPr="005A12A7">
        <w:rPr>
          <w:b/>
        </w:rPr>
        <w:t xml:space="preserve">4.2. Сумма обязательств </w:t>
      </w:r>
      <w:r w:rsidRPr="005A12A7">
        <w:t xml:space="preserve">содержит следующие поля (см. рис. </w:t>
      </w:r>
      <w:r w:rsidR="00DB5BF8" w:rsidRPr="005A12A7">
        <w:fldChar w:fldCharType="begin"/>
      </w:r>
      <w:r w:rsidR="00DB5BF8" w:rsidRPr="005A12A7">
        <w:instrText xml:space="preserve"> REF _Ref148629929 \h </w:instrText>
      </w:r>
      <w:r w:rsidR="005A12A7">
        <w:instrText xml:space="preserve"> \* MERGEFORMAT </w:instrText>
      </w:r>
      <w:r w:rsidR="00DB5BF8" w:rsidRPr="005A12A7">
        <w:fldChar w:fldCharType="separate"/>
      </w:r>
      <w:r w:rsidR="00552CC9">
        <w:rPr>
          <w:noProof/>
        </w:rPr>
        <w:t>93</w:t>
      </w:r>
      <w:r w:rsidR="00DB5BF8" w:rsidRPr="005A12A7">
        <w:fldChar w:fldCharType="end"/>
      </w:r>
      <w:r w:rsidRPr="005A12A7">
        <w:t>):</w:t>
      </w:r>
    </w:p>
    <w:p w14:paraId="539746D6" w14:textId="77777777" w:rsidR="00ED498D" w:rsidRPr="005A12A7" w:rsidRDefault="00ED498D" w:rsidP="00DB5BF8">
      <w:pPr>
        <w:pStyle w:val="-0"/>
        <w:rPr>
          <w:rFonts w:cs="Times New Roman"/>
        </w:rPr>
      </w:pPr>
      <w:r w:rsidRPr="005A12A7">
        <w:rPr>
          <w:rFonts w:cs="Times New Roman"/>
        </w:rPr>
        <w:t>Сумма основного долга.</w:t>
      </w:r>
    </w:p>
    <w:p w14:paraId="6D856A53" w14:textId="77777777" w:rsidR="00ED498D" w:rsidRPr="005A12A7" w:rsidRDefault="00ED498D" w:rsidP="00DB5BF8">
      <w:pPr>
        <w:pStyle w:val="-0"/>
        <w:rPr>
          <w:rFonts w:cs="Times New Roman"/>
        </w:rPr>
      </w:pPr>
      <w:r w:rsidRPr="005A12A7">
        <w:rPr>
          <w:rFonts w:cs="Times New Roman"/>
        </w:rPr>
        <w:t>Порядок предоставления суммы кредита/займа.</w:t>
      </w:r>
    </w:p>
    <w:p w14:paraId="324CEDEF" w14:textId="77777777" w:rsidR="00ED498D" w:rsidRPr="005A12A7" w:rsidRDefault="00ED498D" w:rsidP="00DB5BF8">
      <w:pPr>
        <w:pStyle w:val="-0"/>
        <w:rPr>
          <w:rFonts w:cs="Times New Roman"/>
        </w:rPr>
      </w:pPr>
      <w:r w:rsidRPr="005A12A7">
        <w:rPr>
          <w:rFonts w:cs="Times New Roman"/>
        </w:rPr>
        <w:t>Остаток основной суммы долга.</w:t>
      </w:r>
    </w:p>
    <w:p w14:paraId="58270CF9" w14:textId="2B27A315" w:rsidR="00DB5BF8" w:rsidRPr="005A12A7" w:rsidRDefault="00810380" w:rsidP="00047ACB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AA828C2" wp14:editId="0A04DB2F">
            <wp:extent cx="5324364" cy="1577364"/>
            <wp:effectExtent l="0" t="0" r="0" b="0"/>
            <wp:docPr id="19609145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914522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337457" cy="158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0C65C" w14:textId="2B457F0F" w:rsidR="00ED498D" w:rsidRPr="005A12A7" w:rsidRDefault="00000000" w:rsidP="00DB5BF8">
      <w:pPr>
        <w:pStyle w:val="a4"/>
      </w:pPr>
      <w:fldSimple w:instr=" SEQ Рисунок \* ARABIC ">
        <w:bookmarkStart w:id="139" w:name="_Ref148629929"/>
        <w:r w:rsidR="00552CC9">
          <w:rPr>
            <w:noProof/>
          </w:rPr>
          <w:t>93</w:t>
        </w:r>
        <w:bookmarkEnd w:id="139"/>
      </w:fldSimple>
      <w:r w:rsidR="00DB5BF8" w:rsidRPr="005A12A7">
        <w:rPr>
          <w:lang w:val="ru-RU"/>
        </w:rPr>
        <w:t xml:space="preserve"> – </w:t>
      </w:r>
      <w:r w:rsidR="00DB5BF8" w:rsidRPr="005A12A7">
        <w:rPr>
          <w:szCs w:val="24"/>
        </w:rPr>
        <w:t>Сумма обязательств</w:t>
      </w:r>
    </w:p>
    <w:p w14:paraId="20772539" w14:textId="77777777" w:rsidR="00ED498D" w:rsidRPr="005A12A7" w:rsidRDefault="00ED498D" w:rsidP="00DB5BF8">
      <w:pPr>
        <w:pStyle w:val="a6"/>
      </w:pPr>
      <w:r w:rsidRPr="005A12A7">
        <w:t xml:space="preserve">Поле </w:t>
      </w:r>
      <w:r w:rsidRPr="005A12A7">
        <w:rPr>
          <w:b/>
        </w:rPr>
        <w:t xml:space="preserve">Сумма основного долга </w:t>
      </w:r>
      <w:r w:rsidRPr="005A12A7">
        <w:t>имеет вариативность значений:</w:t>
      </w:r>
    </w:p>
    <w:p w14:paraId="6E1C3A86" w14:textId="5B1F8C7E" w:rsidR="00DB5BF8" w:rsidRPr="005A12A7" w:rsidRDefault="00ED498D" w:rsidP="00D52589">
      <w:pPr>
        <w:pStyle w:val="-0"/>
        <w:rPr>
          <w:rFonts w:cs="Times New Roman"/>
        </w:rPr>
      </w:pPr>
      <w:r w:rsidRPr="005A12A7">
        <w:rPr>
          <w:rFonts w:cs="Times New Roman"/>
        </w:rPr>
        <w:t>Известна</w:t>
      </w:r>
      <w:r w:rsidR="00DB5BF8" w:rsidRPr="005A12A7">
        <w:rPr>
          <w:rFonts w:cs="Times New Roman"/>
          <w:lang w:val="ru-RU"/>
        </w:rPr>
        <w:t xml:space="preserve">. </w:t>
      </w:r>
      <w:r w:rsidR="00DB5BF8" w:rsidRPr="005A12A7">
        <w:rPr>
          <w:rFonts w:cs="Times New Roman"/>
        </w:rPr>
        <w:t xml:space="preserve">При условии, что сумма основного долга </w:t>
      </w:r>
      <w:r w:rsidR="00DB5BF8" w:rsidRPr="005A12A7">
        <w:rPr>
          <w:rFonts w:cs="Times New Roman"/>
          <w:b/>
        </w:rPr>
        <w:t>известна</w:t>
      </w:r>
      <w:r w:rsidR="00DB5BF8" w:rsidRPr="005A12A7">
        <w:rPr>
          <w:rFonts w:cs="Times New Roman"/>
        </w:rPr>
        <w:t xml:space="preserve">, необходимо установить элемент управления в соответствующее значение и заполнить </w:t>
      </w:r>
      <w:r w:rsidR="00DB5BF8" w:rsidRPr="005A12A7">
        <w:rPr>
          <w:rFonts w:cs="Times New Roman"/>
          <w:lang w:val="ru-RU"/>
        </w:rPr>
        <w:t xml:space="preserve">поля </w:t>
      </w:r>
      <w:r w:rsidR="00DB5BF8" w:rsidRPr="005A12A7">
        <w:rPr>
          <w:rFonts w:cs="Times New Roman"/>
        </w:rPr>
        <w:t xml:space="preserve">(см. рис. </w:t>
      </w:r>
      <w:r w:rsidR="00DB5BF8" w:rsidRPr="005A12A7">
        <w:rPr>
          <w:rFonts w:cs="Times New Roman"/>
        </w:rPr>
        <w:fldChar w:fldCharType="begin"/>
      </w:r>
      <w:r w:rsidR="00DB5BF8" w:rsidRPr="005A12A7">
        <w:rPr>
          <w:rFonts w:cs="Times New Roman"/>
        </w:rPr>
        <w:instrText xml:space="preserve"> REF _Ref148630121 \h </w:instrText>
      </w:r>
      <w:r w:rsidR="005A12A7">
        <w:rPr>
          <w:rFonts w:cs="Times New Roman"/>
        </w:rPr>
        <w:instrText xml:space="preserve"> \* MERGEFORMAT </w:instrText>
      </w:r>
      <w:r w:rsidR="00DB5BF8" w:rsidRPr="005A12A7">
        <w:rPr>
          <w:rFonts w:cs="Times New Roman"/>
        </w:rPr>
      </w:r>
      <w:r w:rsidR="00DB5BF8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94</w:t>
      </w:r>
      <w:r w:rsidR="00DB5BF8" w:rsidRPr="005A12A7">
        <w:rPr>
          <w:rFonts w:cs="Times New Roman"/>
        </w:rPr>
        <w:fldChar w:fldCharType="end"/>
      </w:r>
      <w:r w:rsidR="00DB5BF8" w:rsidRPr="005A12A7">
        <w:rPr>
          <w:rFonts w:cs="Times New Roman"/>
        </w:rPr>
        <w:t>):</w:t>
      </w:r>
    </w:p>
    <w:p w14:paraId="4BFE2383" w14:textId="77777777" w:rsidR="00DB5BF8" w:rsidRPr="005A12A7" w:rsidRDefault="00DB5BF8">
      <w:pPr>
        <w:pStyle w:val="a3"/>
        <w:numPr>
          <w:ilvl w:val="0"/>
          <w:numId w:val="33"/>
        </w:numPr>
        <w:rPr>
          <w:rFonts w:cs="Times New Roman"/>
        </w:rPr>
      </w:pPr>
      <w:r w:rsidRPr="005A12A7">
        <w:rPr>
          <w:rFonts w:cs="Times New Roman"/>
          <w:b/>
        </w:rPr>
        <w:t>Сумма*</w:t>
      </w:r>
      <w:r w:rsidRPr="005A12A7">
        <w:rPr>
          <w:rFonts w:cs="Times New Roman"/>
        </w:rPr>
        <w:t xml:space="preserve"> – поле для ввода значения суммы долга.</w:t>
      </w:r>
    </w:p>
    <w:p w14:paraId="6FA523BE" w14:textId="77777777" w:rsidR="00DB5BF8" w:rsidRPr="005A12A7" w:rsidRDefault="00DB5BF8" w:rsidP="00DD5234">
      <w:pPr>
        <w:pStyle w:val="a3"/>
        <w:rPr>
          <w:rFonts w:cs="Times New Roman"/>
        </w:rPr>
      </w:pPr>
      <w:r w:rsidRPr="005A12A7">
        <w:rPr>
          <w:rFonts w:cs="Times New Roman"/>
          <w:b/>
        </w:rPr>
        <w:lastRenderedPageBreak/>
        <w:t>Валюта*</w:t>
      </w:r>
      <w:r w:rsidRPr="005A12A7">
        <w:rPr>
          <w:rFonts w:cs="Times New Roman"/>
        </w:rPr>
        <w:t xml:space="preserve"> – поле выбора валюты из выпадающего списка. </w:t>
      </w:r>
    </w:p>
    <w:p w14:paraId="66A987AB" w14:textId="09083C5C" w:rsidR="00DB5BF8" w:rsidRPr="005A12A7" w:rsidRDefault="003428E4" w:rsidP="00DB5BF8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C0058C9" wp14:editId="3C32C965">
            <wp:extent cx="4887042" cy="704886"/>
            <wp:effectExtent l="0" t="0" r="0" b="0"/>
            <wp:docPr id="3340674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067427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932498" cy="71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D48D2" w14:textId="36E27152" w:rsidR="00DB5BF8" w:rsidRPr="005A12A7" w:rsidRDefault="00000000" w:rsidP="00DB5BF8">
      <w:pPr>
        <w:pStyle w:val="a4"/>
      </w:pPr>
      <w:fldSimple w:instr=" SEQ Рисунок \* ARABIC ">
        <w:bookmarkStart w:id="140" w:name="_Ref148630121"/>
        <w:r w:rsidR="00552CC9">
          <w:rPr>
            <w:noProof/>
          </w:rPr>
          <w:t>94</w:t>
        </w:r>
        <w:bookmarkEnd w:id="140"/>
      </w:fldSimple>
      <w:r w:rsidR="00DB5BF8" w:rsidRPr="005A12A7">
        <w:rPr>
          <w:lang w:val="ru-RU"/>
        </w:rPr>
        <w:t xml:space="preserve"> – </w:t>
      </w:r>
      <w:r w:rsidR="00DB5BF8" w:rsidRPr="005A12A7">
        <w:rPr>
          <w:szCs w:val="24"/>
        </w:rPr>
        <w:t>Сумма основного долга-известна</w:t>
      </w:r>
    </w:p>
    <w:p w14:paraId="22306063" w14:textId="516CBD2D" w:rsidR="00ED498D" w:rsidRPr="005A12A7" w:rsidRDefault="00ED498D" w:rsidP="001179C0">
      <w:pPr>
        <w:pStyle w:val="-0"/>
        <w:rPr>
          <w:rFonts w:cs="Times New Roman"/>
        </w:rPr>
      </w:pPr>
      <w:r w:rsidRPr="005A12A7">
        <w:rPr>
          <w:rFonts w:cs="Times New Roman"/>
        </w:rPr>
        <w:t>Неизвестна</w:t>
      </w:r>
      <w:r w:rsidR="00DB5BF8" w:rsidRPr="005A12A7">
        <w:rPr>
          <w:rFonts w:cs="Times New Roman"/>
          <w:lang w:val="ru-RU"/>
        </w:rPr>
        <w:t xml:space="preserve">. </w:t>
      </w:r>
      <w:r w:rsidRPr="005A12A7">
        <w:rPr>
          <w:rFonts w:cs="Times New Roman"/>
        </w:rPr>
        <w:t xml:space="preserve">При условии, что сумма основного долга </w:t>
      </w:r>
      <w:r w:rsidRPr="005A12A7">
        <w:rPr>
          <w:rFonts w:cs="Times New Roman"/>
          <w:b/>
        </w:rPr>
        <w:t>неизвестна</w:t>
      </w:r>
      <w:r w:rsidRPr="005A12A7">
        <w:rPr>
          <w:rFonts w:cs="Times New Roman"/>
        </w:rPr>
        <w:t xml:space="preserve">, необходимо установить элемент управления в соответствующее значение и заполнить поля (см. рис. </w:t>
      </w:r>
      <w:r w:rsidR="00DB5BF8" w:rsidRPr="005A12A7">
        <w:rPr>
          <w:rFonts w:cs="Times New Roman"/>
        </w:rPr>
        <w:fldChar w:fldCharType="begin"/>
      </w:r>
      <w:r w:rsidR="00DB5BF8" w:rsidRPr="005A12A7">
        <w:rPr>
          <w:rFonts w:cs="Times New Roman"/>
        </w:rPr>
        <w:instrText xml:space="preserve"> REF _Ref148630214 \h </w:instrText>
      </w:r>
      <w:r w:rsidR="005A12A7">
        <w:rPr>
          <w:rFonts w:cs="Times New Roman"/>
        </w:rPr>
        <w:instrText xml:space="preserve"> \* MERGEFORMAT </w:instrText>
      </w:r>
      <w:r w:rsidR="00DB5BF8" w:rsidRPr="005A12A7">
        <w:rPr>
          <w:rFonts w:cs="Times New Roman"/>
        </w:rPr>
      </w:r>
      <w:r w:rsidR="00DB5BF8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95</w:t>
      </w:r>
      <w:r w:rsidR="00DB5BF8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34EE7B59" w14:textId="77777777" w:rsidR="00ED498D" w:rsidRPr="005A12A7" w:rsidRDefault="00ED498D">
      <w:pPr>
        <w:pStyle w:val="a3"/>
        <w:numPr>
          <w:ilvl w:val="0"/>
          <w:numId w:val="34"/>
        </w:numPr>
        <w:rPr>
          <w:rFonts w:cs="Times New Roman"/>
        </w:rPr>
      </w:pPr>
      <w:r w:rsidRPr="005A12A7">
        <w:rPr>
          <w:rFonts w:cs="Times New Roman"/>
          <w:b/>
        </w:rPr>
        <w:t>Порядок определения суммы основного долга*</w:t>
      </w:r>
      <w:r w:rsidRPr="005A12A7">
        <w:rPr>
          <w:rFonts w:cs="Times New Roman"/>
        </w:rPr>
        <w:t xml:space="preserve"> – поле выбора значений из выпадающего списка.</w:t>
      </w:r>
    </w:p>
    <w:p w14:paraId="3BFEE6D0" w14:textId="15787C62" w:rsidR="00ED498D" w:rsidRPr="005A12A7" w:rsidRDefault="00ED498D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t xml:space="preserve">Условия, позволяющие в надлежащий момент определять сумму основного долга*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 xml:space="preserve">. </w:t>
      </w:r>
    </w:p>
    <w:p w14:paraId="1E89EF70" w14:textId="22619A51" w:rsidR="00DB5BF8" w:rsidRPr="005A12A7" w:rsidRDefault="003428E4" w:rsidP="00DB5BF8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569E17B" wp14:editId="38B9EFE3">
            <wp:extent cx="5101728" cy="1084719"/>
            <wp:effectExtent l="0" t="0" r="0" b="0"/>
            <wp:docPr id="14855299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529977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131913" cy="1091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99F77" w14:textId="2FB26061" w:rsidR="00ED498D" w:rsidRPr="005A12A7" w:rsidRDefault="00000000" w:rsidP="00DB5BF8">
      <w:pPr>
        <w:pStyle w:val="a4"/>
      </w:pPr>
      <w:fldSimple w:instr=" SEQ Рисунок \* ARABIC ">
        <w:bookmarkStart w:id="141" w:name="_Ref148630214"/>
        <w:r w:rsidR="00552CC9">
          <w:rPr>
            <w:noProof/>
          </w:rPr>
          <w:t>95</w:t>
        </w:r>
        <w:bookmarkEnd w:id="141"/>
      </w:fldSimple>
      <w:r w:rsidR="00DB5BF8" w:rsidRPr="005A12A7">
        <w:rPr>
          <w:lang w:val="ru-RU"/>
        </w:rPr>
        <w:t xml:space="preserve"> – </w:t>
      </w:r>
      <w:r w:rsidR="00DB5BF8" w:rsidRPr="005A12A7">
        <w:rPr>
          <w:szCs w:val="24"/>
        </w:rPr>
        <w:t>Сумма основного долга - неизвестна</w:t>
      </w:r>
    </w:p>
    <w:p w14:paraId="66C90541" w14:textId="77777777" w:rsidR="00ED498D" w:rsidRPr="005A12A7" w:rsidRDefault="00ED498D" w:rsidP="00DB5BF8">
      <w:pPr>
        <w:pStyle w:val="a6"/>
        <w:rPr>
          <w:lang w:val="ru-RU"/>
        </w:rPr>
      </w:pPr>
      <w:r w:rsidRPr="005A12A7">
        <w:t xml:space="preserve">Поле </w:t>
      </w:r>
      <w:r w:rsidRPr="005A12A7">
        <w:rPr>
          <w:b/>
          <w:bCs/>
        </w:rPr>
        <w:t>Порядок предоставления суммы кредита/займа</w:t>
      </w:r>
      <w:r w:rsidRPr="005A12A7">
        <w:t>:</w:t>
      </w:r>
    </w:p>
    <w:p w14:paraId="48DB8945" w14:textId="4B825F94" w:rsidR="00ED498D" w:rsidRPr="005A12A7" w:rsidRDefault="00ED498D" w:rsidP="00DB5BF8">
      <w:pPr>
        <w:pStyle w:val="a6"/>
        <w:rPr>
          <w:lang w:val="ru-RU"/>
        </w:rPr>
      </w:pPr>
      <w:r w:rsidRPr="005A12A7">
        <w:rPr>
          <w:b/>
        </w:rPr>
        <w:t>Описание порядка</w:t>
      </w:r>
      <w:r w:rsidRPr="005A12A7">
        <w:t xml:space="preserve"> – </w:t>
      </w:r>
      <w:r w:rsidR="00EC6CD9" w:rsidRPr="005A12A7">
        <w:t>текстовое поле</w:t>
      </w:r>
      <w:r w:rsidRPr="005A12A7">
        <w:t xml:space="preserve"> (см. рис. </w:t>
      </w:r>
      <w:r w:rsidR="00DB5BF8" w:rsidRPr="005A12A7">
        <w:fldChar w:fldCharType="begin"/>
      </w:r>
      <w:r w:rsidR="00DB5BF8" w:rsidRPr="005A12A7">
        <w:instrText xml:space="preserve"> REF _Ref148630390 \h </w:instrText>
      </w:r>
      <w:r w:rsidR="005A12A7">
        <w:instrText xml:space="preserve"> \* MERGEFORMAT </w:instrText>
      </w:r>
      <w:r w:rsidR="00DB5BF8" w:rsidRPr="005A12A7">
        <w:fldChar w:fldCharType="separate"/>
      </w:r>
      <w:r w:rsidR="00552CC9">
        <w:rPr>
          <w:noProof/>
        </w:rPr>
        <w:t>96</w:t>
      </w:r>
      <w:r w:rsidR="00DB5BF8" w:rsidRPr="005A12A7">
        <w:fldChar w:fldCharType="end"/>
      </w:r>
      <w:r w:rsidRPr="005A12A7">
        <w:t>)</w:t>
      </w:r>
      <w:r w:rsidR="00DB5BF8" w:rsidRPr="005A12A7">
        <w:rPr>
          <w:lang w:val="ru-RU"/>
        </w:rPr>
        <w:t>.</w:t>
      </w:r>
    </w:p>
    <w:p w14:paraId="2D10BEF8" w14:textId="7E31492D" w:rsidR="00DB5BF8" w:rsidRPr="005A12A7" w:rsidRDefault="00F1017B" w:rsidP="00DB5BF8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3D147D2" wp14:editId="75E10588">
            <wp:extent cx="4974507" cy="671045"/>
            <wp:effectExtent l="0" t="0" r="0" b="0"/>
            <wp:docPr id="13757337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733789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014092" cy="67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E032B" w14:textId="3BFFEF94" w:rsidR="00ED498D" w:rsidRPr="005A12A7" w:rsidRDefault="00000000" w:rsidP="00DB5BF8">
      <w:pPr>
        <w:pStyle w:val="a4"/>
      </w:pPr>
      <w:fldSimple w:instr=" SEQ Рисунок \* ARABIC ">
        <w:bookmarkStart w:id="142" w:name="_Ref148630390"/>
        <w:r w:rsidR="00552CC9">
          <w:rPr>
            <w:noProof/>
          </w:rPr>
          <w:t>96</w:t>
        </w:r>
        <w:bookmarkEnd w:id="142"/>
      </w:fldSimple>
      <w:r w:rsidR="00DB5BF8" w:rsidRPr="005A12A7">
        <w:t xml:space="preserve"> – Порядок предоставления суммы кредита/займа</w:t>
      </w:r>
    </w:p>
    <w:p w14:paraId="622BBD05" w14:textId="7D666F47" w:rsidR="00ED498D" w:rsidRPr="00047ACB" w:rsidRDefault="00ED498D" w:rsidP="00DB5BF8">
      <w:pPr>
        <w:pStyle w:val="a6"/>
        <w:rPr>
          <w:lang w:val="ru-RU"/>
        </w:rPr>
      </w:pPr>
      <w:r w:rsidRPr="005A12A7">
        <w:t xml:space="preserve">Поле </w:t>
      </w:r>
      <w:r w:rsidRPr="005A12A7">
        <w:rPr>
          <w:b/>
          <w:bCs/>
        </w:rPr>
        <w:t>Остаток основной суммы долга</w:t>
      </w:r>
      <w:r w:rsidRPr="005A12A7">
        <w:t xml:space="preserve"> </w:t>
      </w:r>
      <w:r w:rsidRPr="005A12A7">
        <w:rPr>
          <w:rFonts w:eastAsia="Calibri"/>
          <w:lang w:eastAsia="ru-RU"/>
        </w:rPr>
        <w:t xml:space="preserve">(см. рис. </w:t>
      </w:r>
      <w:r w:rsidR="001179C0" w:rsidRPr="005A12A7">
        <w:rPr>
          <w:rFonts w:eastAsia="Calibri"/>
          <w:lang w:eastAsia="ru-RU"/>
        </w:rPr>
        <w:fldChar w:fldCharType="begin"/>
      </w:r>
      <w:r w:rsidR="001179C0" w:rsidRPr="005A12A7">
        <w:rPr>
          <w:rFonts w:eastAsia="Calibri"/>
          <w:lang w:eastAsia="ru-RU"/>
        </w:rPr>
        <w:instrText xml:space="preserve"> REF _Ref148630517 \h </w:instrText>
      </w:r>
      <w:r w:rsidR="005A12A7">
        <w:rPr>
          <w:rFonts w:eastAsia="Calibri"/>
          <w:lang w:eastAsia="ru-RU"/>
        </w:rPr>
        <w:instrText xml:space="preserve"> \* MERGEFORMAT </w:instrText>
      </w:r>
      <w:r w:rsidR="001179C0" w:rsidRPr="005A12A7">
        <w:rPr>
          <w:rFonts w:eastAsia="Calibri"/>
          <w:lang w:eastAsia="ru-RU"/>
        </w:rPr>
      </w:r>
      <w:r w:rsidR="001179C0" w:rsidRPr="005A12A7">
        <w:rPr>
          <w:rFonts w:eastAsia="Calibri"/>
          <w:lang w:eastAsia="ru-RU"/>
        </w:rPr>
        <w:fldChar w:fldCharType="separate"/>
      </w:r>
      <w:r w:rsidR="00552CC9">
        <w:rPr>
          <w:noProof/>
        </w:rPr>
        <w:t>97</w:t>
      </w:r>
      <w:r w:rsidR="001179C0" w:rsidRPr="005A12A7">
        <w:rPr>
          <w:rFonts w:eastAsia="Calibri"/>
          <w:lang w:eastAsia="ru-RU"/>
        </w:rPr>
        <w:fldChar w:fldCharType="end"/>
      </w:r>
      <w:r w:rsidR="001179C0" w:rsidRPr="005A12A7">
        <w:rPr>
          <w:rFonts w:eastAsia="Calibri"/>
          <w:lang w:val="ru-RU" w:eastAsia="ru-RU"/>
        </w:rPr>
        <w:t>)</w:t>
      </w:r>
      <w:r w:rsidR="00047ACB">
        <w:rPr>
          <w:rFonts w:eastAsia="Calibri"/>
          <w:lang w:val="ru-RU" w:eastAsia="ru-RU"/>
        </w:rPr>
        <w:t xml:space="preserve">. При выставлении флага в чек-боксе </w:t>
      </w:r>
      <w:r w:rsidR="00047ACB" w:rsidRPr="00047ACB">
        <w:rPr>
          <w:rFonts w:eastAsia="Calibri"/>
          <w:b/>
          <w:bCs/>
          <w:lang w:val="ru-RU" w:eastAsia="ru-RU"/>
        </w:rPr>
        <w:t>Указать остаток</w:t>
      </w:r>
      <w:r w:rsidR="00047ACB">
        <w:rPr>
          <w:rFonts w:eastAsia="Calibri"/>
          <w:lang w:val="ru-RU" w:eastAsia="ru-RU"/>
        </w:rPr>
        <w:t xml:space="preserve"> доступны для заполнения следующие поля:</w:t>
      </w:r>
    </w:p>
    <w:p w14:paraId="42FF516B" w14:textId="77777777" w:rsidR="00ED498D" w:rsidRPr="005A12A7" w:rsidRDefault="00ED498D">
      <w:pPr>
        <w:pStyle w:val="a3"/>
        <w:numPr>
          <w:ilvl w:val="0"/>
          <w:numId w:val="35"/>
        </w:numPr>
        <w:rPr>
          <w:rFonts w:cs="Times New Roman"/>
        </w:rPr>
      </w:pPr>
      <w:r w:rsidRPr="005A12A7">
        <w:rPr>
          <w:rFonts w:cs="Times New Roman"/>
          <w:b/>
        </w:rPr>
        <w:t>Сумма</w:t>
      </w:r>
      <w:r w:rsidRPr="005A12A7">
        <w:rPr>
          <w:rFonts w:cs="Times New Roman"/>
        </w:rPr>
        <w:t xml:space="preserve"> – поле для ввода значения суммы долга.</w:t>
      </w:r>
    </w:p>
    <w:p w14:paraId="57E33F3A" w14:textId="77777777" w:rsidR="00ED498D" w:rsidRPr="005A12A7" w:rsidRDefault="00ED498D">
      <w:pPr>
        <w:pStyle w:val="a3"/>
        <w:numPr>
          <w:ilvl w:val="0"/>
          <w:numId w:val="35"/>
        </w:numPr>
        <w:rPr>
          <w:rFonts w:cs="Times New Roman"/>
        </w:rPr>
      </w:pPr>
      <w:r w:rsidRPr="005A12A7">
        <w:rPr>
          <w:rFonts w:cs="Times New Roman"/>
          <w:b/>
        </w:rPr>
        <w:t>Валюта</w:t>
      </w:r>
      <w:r w:rsidRPr="005A12A7">
        <w:rPr>
          <w:rFonts w:cs="Times New Roman"/>
        </w:rPr>
        <w:t xml:space="preserve"> – поле выбора валюты из выпадающего списка. </w:t>
      </w:r>
    </w:p>
    <w:p w14:paraId="43FD673E" w14:textId="77777777" w:rsidR="00ED498D" w:rsidRPr="005A12A7" w:rsidRDefault="00ED498D">
      <w:pPr>
        <w:pStyle w:val="a3"/>
        <w:numPr>
          <w:ilvl w:val="0"/>
          <w:numId w:val="35"/>
        </w:numPr>
        <w:rPr>
          <w:rFonts w:cs="Times New Roman"/>
        </w:rPr>
      </w:pPr>
      <w:r w:rsidRPr="005A12A7">
        <w:rPr>
          <w:rFonts w:cs="Times New Roman"/>
          <w:b/>
        </w:rPr>
        <w:t>На дату</w:t>
      </w:r>
      <w:r w:rsidRPr="005A12A7">
        <w:rPr>
          <w:rFonts w:cs="Times New Roman"/>
        </w:rPr>
        <w:t>- поле выбора даты из выпадающего календаря.</w:t>
      </w:r>
    </w:p>
    <w:p w14:paraId="46DB7913" w14:textId="3E7268A8" w:rsidR="00DB5BF8" w:rsidRPr="005A12A7" w:rsidRDefault="00F1017B" w:rsidP="00047ACB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625CF18" wp14:editId="0B1DC48E">
            <wp:extent cx="4942702" cy="901144"/>
            <wp:effectExtent l="0" t="0" r="0" b="0"/>
            <wp:docPr id="20441552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155255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4983779" cy="90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10D8D" w14:textId="13313BD4" w:rsidR="00ED498D" w:rsidRPr="005A12A7" w:rsidRDefault="00000000" w:rsidP="00DB5BF8">
      <w:pPr>
        <w:pStyle w:val="a4"/>
      </w:pPr>
      <w:fldSimple w:instr=" SEQ Рисунок \* ARABIC ">
        <w:bookmarkStart w:id="143" w:name="_Ref148630517"/>
        <w:r w:rsidR="00552CC9">
          <w:rPr>
            <w:noProof/>
          </w:rPr>
          <w:t>97</w:t>
        </w:r>
        <w:bookmarkEnd w:id="143"/>
      </w:fldSimple>
      <w:r w:rsidR="00DB5BF8" w:rsidRPr="005A12A7">
        <w:rPr>
          <w:lang w:val="ru-RU"/>
        </w:rPr>
        <w:t xml:space="preserve"> – </w:t>
      </w:r>
      <w:r w:rsidR="00DB5BF8" w:rsidRPr="005A12A7">
        <w:rPr>
          <w:szCs w:val="24"/>
        </w:rPr>
        <w:t>Остаток основной суммы долга</w:t>
      </w:r>
    </w:p>
    <w:p w14:paraId="416E80D6" w14:textId="39CA31A8" w:rsidR="004604D4" w:rsidRPr="005A12A7" w:rsidRDefault="004604D4" w:rsidP="004604D4">
      <w:pPr>
        <w:pStyle w:val="31"/>
      </w:pPr>
      <w:r w:rsidRPr="005A12A7">
        <w:rPr>
          <w:lang w:val="ru-RU"/>
        </w:rPr>
        <w:lastRenderedPageBreak/>
        <w:t>Размер процентов</w:t>
      </w:r>
      <w:r w:rsidR="00F1017B">
        <w:rPr>
          <w:lang w:val="ru-RU"/>
        </w:rPr>
        <w:t xml:space="preserve"> по денежному обязательству, обеспеченному ипотекой</w:t>
      </w:r>
    </w:p>
    <w:p w14:paraId="167DFF04" w14:textId="3AD4D475" w:rsidR="001179C0" w:rsidRPr="005A12A7" w:rsidRDefault="001179C0" w:rsidP="004604D4">
      <w:pPr>
        <w:pStyle w:val="a6"/>
      </w:pPr>
      <w:r w:rsidRPr="005A12A7">
        <w:t xml:space="preserve">На шаге </w:t>
      </w:r>
      <w:r w:rsidRPr="005A12A7">
        <w:rPr>
          <w:b/>
        </w:rPr>
        <w:t>5</w:t>
      </w:r>
      <w:r w:rsidR="00F1017B">
        <w:rPr>
          <w:b/>
          <w:lang w:val="ru-RU"/>
        </w:rPr>
        <w:t>.</w:t>
      </w:r>
      <w:r w:rsidRPr="005A12A7">
        <w:rPr>
          <w:b/>
        </w:rPr>
        <w:t xml:space="preserve"> Размер </w:t>
      </w:r>
      <w:r w:rsidRPr="00F1017B">
        <w:rPr>
          <w:b/>
        </w:rPr>
        <w:t xml:space="preserve">процентов </w:t>
      </w:r>
      <w:r w:rsidR="00F1017B" w:rsidRPr="00F1017B">
        <w:rPr>
          <w:b/>
          <w:lang w:val="ru-RU"/>
        </w:rPr>
        <w:t>по денежному обязательству, обеспеченному ипотекой</w:t>
      </w:r>
      <w:r w:rsidR="00F1017B" w:rsidRPr="005A12A7">
        <w:t xml:space="preserve"> </w:t>
      </w:r>
      <w:r w:rsidRPr="005A12A7">
        <w:t>необходимо добавить сведения о размере процентов по денежному обязательству, обеспеченному ипотекой.</w:t>
      </w:r>
    </w:p>
    <w:p w14:paraId="7AAD097A" w14:textId="00DF0561" w:rsidR="001179C0" w:rsidRPr="005A12A7" w:rsidRDefault="001179C0" w:rsidP="001179C0">
      <w:pPr>
        <w:pStyle w:val="a6"/>
      </w:pPr>
      <w:r w:rsidRPr="005A12A7">
        <w:t xml:space="preserve">Блок </w:t>
      </w:r>
      <w:r w:rsidRPr="005A12A7">
        <w:rPr>
          <w:b/>
        </w:rPr>
        <w:t>5.2. Размер фиксированной процентной ставки или условия определения изменяемой процентной ставки</w:t>
      </w:r>
      <w:r w:rsidRPr="005A12A7">
        <w:rPr>
          <w:color w:val="636978"/>
          <w:spacing w:val="2"/>
          <w:shd w:val="clear" w:color="auto" w:fill="F2F2F2"/>
        </w:rPr>
        <w:t xml:space="preserve"> </w:t>
      </w:r>
      <w:r w:rsidRPr="005A12A7">
        <w:t xml:space="preserve">имеет вариативность значений </w:t>
      </w:r>
      <w:r w:rsidRPr="005A12A7">
        <w:rPr>
          <w:b/>
          <w:lang w:val="ru-RU"/>
        </w:rPr>
        <w:t>Т</w:t>
      </w:r>
      <w:r w:rsidRPr="005A12A7">
        <w:rPr>
          <w:b/>
        </w:rPr>
        <w:t xml:space="preserve">ип ставки </w:t>
      </w:r>
      <w:r w:rsidRPr="005A12A7">
        <w:t xml:space="preserve">(см. рис. </w:t>
      </w:r>
      <w:r w:rsidRPr="005A12A7">
        <w:fldChar w:fldCharType="begin"/>
      </w:r>
      <w:r w:rsidRPr="005A12A7">
        <w:instrText xml:space="preserve"> REF _Ref148630776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98</w:t>
      </w:r>
      <w:r w:rsidRPr="005A12A7">
        <w:fldChar w:fldCharType="end"/>
      </w:r>
      <w:r w:rsidRPr="005A12A7">
        <w:t>):</w:t>
      </w:r>
    </w:p>
    <w:p w14:paraId="5B518308" w14:textId="0D5B34EB" w:rsidR="001179C0" w:rsidRPr="005A12A7" w:rsidRDefault="001179C0" w:rsidP="001179C0">
      <w:pPr>
        <w:pStyle w:val="-0"/>
        <w:rPr>
          <w:rFonts w:cs="Times New Roman"/>
        </w:rPr>
      </w:pPr>
      <w:r w:rsidRPr="005A12A7">
        <w:rPr>
          <w:rFonts w:cs="Times New Roman"/>
        </w:rPr>
        <w:t>Фиксированная</w:t>
      </w:r>
      <w:r w:rsidRPr="005A12A7">
        <w:rPr>
          <w:rFonts w:cs="Times New Roman"/>
          <w:lang w:val="ru-RU"/>
        </w:rPr>
        <w:t>;</w:t>
      </w:r>
    </w:p>
    <w:p w14:paraId="611CB188" w14:textId="7F09E579" w:rsidR="001179C0" w:rsidRPr="005A12A7" w:rsidRDefault="001179C0" w:rsidP="001179C0">
      <w:pPr>
        <w:pStyle w:val="-0"/>
        <w:rPr>
          <w:rFonts w:cs="Times New Roman"/>
        </w:rPr>
      </w:pPr>
      <w:r w:rsidRPr="005A12A7">
        <w:rPr>
          <w:rFonts w:cs="Times New Roman"/>
        </w:rPr>
        <w:t>Изменяемая</w:t>
      </w:r>
      <w:r w:rsidRPr="005A12A7">
        <w:rPr>
          <w:rFonts w:cs="Times New Roman"/>
          <w:lang w:val="ru-RU"/>
        </w:rPr>
        <w:t>.</w:t>
      </w:r>
    </w:p>
    <w:p w14:paraId="2737C575" w14:textId="3D79F864" w:rsidR="001179C0" w:rsidRPr="005A12A7" w:rsidRDefault="00B05D43" w:rsidP="001179C0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B3AE81A" wp14:editId="3E52930A">
            <wp:extent cx="5181241" cy="929043"/>
            <wp:effectExtent l="0" t="0" r="0" b="0"/>
            <wp:docPr id="13909142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1424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02426" cy="93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39044" w14:textId="07A12F76" w:rsidR="001179C0" w:rsidRPr="005A12A7" w:rsidRDefault="00000000" w:rsidP="001179C0">
      <w:pPr>
        <w:pStyle w:val="a4"/>
      </w:pPr>
      <w:fldSimple w:instr=" SEQ Рисунок \* ARABIC ">
        <w:bookmarkStart w:id="144" w:name="_Ref148630776"/>
        <w:r w:rsidR="00552CC9">
          <w:rPr>
            <w:noProof/>
          </w:rPr>
          <w:t>98</w:t>
        </w:r>
        <w:bookmarkEnd w:id="144"/>
      </w:fldSimple>
      <w:r w:rsidR="001179C0" w:rsidRPr="005A12A7">
        <w:t xml:space="preserve"> – Тип процентной ставки</w:t>
      </w:r>
    </w:p>
    <w:p w14:paraId="0B77737D" w14:textId="7ABA3E77" w:rsidR="00B05D43" w:rsidRPr="005A12A7" w:rsidRDefault="001179C0" w:rsidP="00B05D43">
      <w:pPr>
        <w:pStyle w:val="a6"/>
      </w:pPr>
      <w:r w:rsidRPr="005A12A7">
        <w:rPr>
          <w:lang w:val="ru-RU"/>
        </w:rPr>
        <w:t>Если выбрано значение</w:t>
      </w:r>
      <w:r w:rsidRPr="005A12A7">
        <w:t xml:space="preserve"> </w:t>
      </w:r>
      <w:r w:rsidRPr="005A12A7">
        <w:rPr>
          <w:b/>
        </w:rPr>
        <w:t>Фиксированная</w:t>
      </w:r>
      <w:r w:rsidRPr="005A12A7">
        <w:t xml:space="preserve">, </w:t>
      </w:r>
      <w:r w:rsidRPr="005A12A7">
        <w:rPr>
          <w:lang w:val="ru-RU"/>
        </w:rPr>
        <w:t xml:space="preserve">то доступны для заполнения следующие поля </w:t>
      </w:r>
      <w:r w:rsidR="00B05D43" w:rsidRPr="005A12A7">
        <w:t xml:space="preserve">(см. рис. </w:t>
      </w:r>
      <w:r w:rsidR="00B05D43" w:rsidRPr="005A12A7">
        <w:fldChar w:fldCharType="begin"/>
      </w:r>
      <w:r w:rsidR="00B05D43" w:rsidRPr="005A12A7">
        <w:instrText xml:space="preserve"> REF _Ref148630776 \h </w:instrText>
      </w:r>
      <w:r w:rsidR="00B05D43">
        <w:instrText xml:space="preserve"> \* MERGEFORMAT </w:instrText>
      </w:r>
      <w:r w:rsidR="00B05D43" w:rsidRPr="005A12A7">
        <w:fldChar w:fldCharType="separate"/>
      </w:r>
      <w:r w:rsidR="00552CC9">
        <w:rPr>
          <w:noProof/>
        </w:rPr>
        <w:t>98</w:t>
      </w:r>
      <w:r w:rsidR="00B05D43" w:rsidRPr="005A12A7">
        <w:fldChar w:fldCharType="end"/>
      </w:r>
      <w:r w:rsidR="00B05D43" w:rsidRPr="005A12A7">
        <w:t>):</w:t>
      </w:r>
    </w:p>
    <w:p w14:paraId="2171E79E" w14:textId="77777777" w:rsidR="001179C0" w:rsidRPr="005A12A7" w:rsidRDefault="001179C0" w:rsidP="001179C0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Размер ставки*</w:t>
      </w:r>
      <w:r w:rsidRPr="005A12A7">
        <w:rPr>
          <w:rFonts w:cs="Times New Roman"/>
        </w:rPr>
        <w:t xml:space="preserve"> – поле ввода значения размера ставки.</w:t>
      </w:r>
    </w:p>
    <w:p w14:paraId="29CF5278" w14:textId="77777777" w:rsidR="001179C0" w:rsidRPr="005A12A7" w:rsidRDefault="001179C0" w:rsidP="001179C0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Размерность*</w:t>
      </w:r>
      <w:r w:rsidRPr="005A12A7">
        <w:rPr>
          <w:rFonts w:cs="Times New Roman"/>
        </w:rPr>
        <w:t xml:space="preserve"> – поле выбора значений из выпадающего списка. </w:t>
      </w:r>
    </w:p>
    <w:p w14:paraId="465C48D2" w14:textId="77777777" w:rsidR="001179C0" w:rsidRPr="005A12A7" w:rsidRDefault="001179C0" w:rsidP="001179C0">
      <w:pPr>
        <w:jc w:val="center"/>
        <w:rPr>
          <w:sz w:val="24"/>
          <w:szCs w:val="24"/>
        </w:rPr>
      </w:pPr>
    </w:p>
    <w:p w14:paraId="5D62690B" w14:textId="724C4DB4" w:rsidR="001179C0" w:rsidRPr="005A12A7" w:rsidRDefault="001179C0" w:rsidP="001179C0">
      <w:pPr>
        <w:pStyle w:val="a6"/>
      </w:pPr>
      <w:r w:rsidRPr="005A12A7">
        <w:t xml:space="preserve">Если выбрано значение </w:t>
      </w:r>
      <w:r w:rsidRPr="005A12A7">
        <w:rPr>
          <w:b/>
        </w:rPr>
        <w:t>Изменяемая</w:t>
      </w:r>
      <w:r w:rsidRPr="005A12A7">
        <w:t xml:space="preserve">, то доступны для заполнения следующие поля (см. рис. </w:t>
      </w:r>
      <w:r w:rsidRPr="005A12A7">
        <w:fldChar w:fldCharType="begin"/>
      </w:r>
      <w:r w:rsidRPr="005A12A7">
        <w:instrText xml:space="preserve"> REF _Ref148631082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99</w:t>
      </w:r>
      <w:r w:rsidRPr="005A12A7">
        <w:fldChar w:fldCharType="end"/>
      </w:r>
      <w:r w:rsidRPr="005A12A7">
        <w:t>):</w:t>
      </w:r>
    </w:p>
    <w:p w14:paraId="2364B326" w14:textId="77777777" w:rsidR="001179C0" w:rsidRPr="005A12A7" w:rsidRDefault="001179C0" w:rsidP="001179C0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Размер ставки*</w:t>
      </w:r>
      <w:r w:rsidRPr="005A12A7">
        <w:rPr>
          <w:rFonts w:cs="Times New Roman"/>
        </w:rPr>
        <w:t xml:space="preserve"> – поле для ввода значения размера ставки.</w:t>
      </w:r>
    </w:p>
    <w:p w14:paraId="69397EB6" w14:textId="77777777" w:rsidR="001179C0" w:rsidRPr="005A12A7" w:rsidRDefault="001179C0" w:rsidP="001179C0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Размерность*</w:t>
      </w:r>
      <w:r w:rsidRPr="005A12A7">
        <w:rPr>
          <w:rFonts w:cs="Times New Roman"/>
        </w:rPr>
        <w:t xml:space="preserve"> – поле выбора значений из выпадающего списка. </w:t>
      </w:r>
    </w:p>
    <w:p w14:paraId="5DBEF803" w14:textId="442B49CE" w:rsidR="001179C0" w:rsidRPr="005A12A7" w:rsidRDefault="001179C0" w:rsidP="001179C0">
      <w:pPr>
        <w:pStyle w:val="-0"/>
        <w:rPr>
          <w:rFonts w:cs="Times New Roman"/>
        </w:rPr>
      </w:pPr>
      <w:r w:rsidRPr="005A12A7">
        <w:rPr>
          <w:rFonts w:cs="Times New Roman"/>
          <w:b/>
          <w:bCs/>
        </w:rPr>
        <w:t>Услови</w:t>
      </w:r>
      <w:r w:rsidR="00F8701C">
        <w:rPr>
          <w:rFonts w:cs="Times New Roman"/>
          <w:b/>
          <w:bCs/>
          <w:lang w:val="ru-RU"/>
        </w:rPr>
        <w:t>е</w:t>
      </w:r>
      <w:r w:rsidRPr="005A12A7">
        <w:rPr>
          <w:rFonts w:cs="Times New Roman"/>
          <w:b/>
          <w:bCs/>
        </w:rPr>
        <w:t xml:space="preserve"> определения изменяемой процентной ставки в течение срока денежного обязательства</w:t>
      </w:r>
      <w:r w:rsidRPr="005A12A7">
        <w:rPr>
          <w:rFonts w:cs="Times New Roman"/>
        </w:rPr>
        <w:t xml:space="preserve">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5C41501F" w14:textId="08C9A318" w:rsidR="001179C0" w:rsidRPr="005A12A7" w:rsidRDefault="00B05D43" w:rsidP="001179C0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A828F55" wp14:editId="30BA2A35">
            <wp:extent cx="5093776" cy="1059243"/>
            <wp:effectExtent l="0" t="0" r="0" b="0"/>
            <wp:docPr id="7892285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228593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110217" cy="106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D7A83" w14:textId="473DBB5F" w:rsidR="001179C0" w:rsidRPr="005A12A7" w:rsidRDefault="00000000" w:rsidP="001179C0">
      <w:pPr>
        <w:pStyle w:val="a4"/>
      </w:pPr>
      <w:fldSimple w:instr=" SEQ Рисунок \* ARABIC ">
        <w:bookmarkStart w:id="145" w:name="_Ref148631082"/>
        <w:r w:rsidR="00552CC9">
          <w:rPr>
            <w:noProof/>
          </w:rPr>
          <w:t>99</w:t>
        </w:r>
        <w:bookmarkEnd w:id="145"/>
      </w:fldSimple>
      <w:r w:rsidR="001179C0" w:rsidRPr="005A12A7">
        <w:rPr>
          <w:lang w:val="ru-RU"/>
        </w:rPr>
        <w:t xml:space="preserve"> – Изменяемая процентная ставка</w:t>
      </w:r>
    </w:p>
    <w:p w14:paraId="663E75A3" w14:textId="29EAE801" w:rsidR="001179C0" w:rsidRPr="005A12A7" w:rsidRDefault="001179C0" w:rsidP="00D5608C">
      <w:pPr>
        <w:pStyle w:val="a6"/>
      </w:pPr>
      <w:r w:rsidRPr="005A12A7">
        <w:t xml:space="preserve">В </w:t>
      </w:r>
      <w:r w:rsidR="00D5608C" w:rsidRPr="005A12A7">
        <w:rPr>
          <w:lang w:val="ru-RU"/>
        </w:rPr>
        <w:t>блоке</w:t>
      </w:r>
      <w:r w:rsidRPr="005A12A7">
        <w:t xml:space="preserve"> </w:t>
      </w:r>
      <w:r w:rsidRPr="005A12A7">
        <w:rPr>
          <w:b/>
        </w:rPr>
        <w:t>5.3 Период начисления процентов</w:t>
      </w:r>
      <w:r w:rsidRPr="00F8701C">
        <w:t xml:space="preserve"> </w:t>
      </w:r>
      <w:r w:rsidR="00D5608C" w:rsidRPr="005A12A7">
        <w:t xml:space="preserve">(см. рис. </w:t>
      </w:r>
      <w:r w:rsidR="00D5608C" w:rsidRPr="005A12A7">
        <w:fldChar w:fldCharType="begin"/>
      </w:r>
      <w:r w:rsidR="00D5608C" w:rsidRPr="005A12A7">
        <w:instrText xml:space="preserve"> REF _Ref148631199 \h </w:instrText>
      </w:r>
      <w:r w:rsidR="005A12A7">
        <w:instrText xml:space="preserve"> \* MERGEFORMAT </w:instrText>
      </w:r>
      <w:r w:rsidR="00D5608C" w:rsidRPr="005A12A7">
        <w:fldChar w:fldCharType="separate"/>
      </w:r>
      <w:r w:rsidR="00552CC9">
        <w:rPr>
          <w:noProof/>
        </w:rPr>
        <w:t>100</w:t>
      </w:r>
      <w:r w:rsidR="00D5608C" w:rsidRPr="005A12A7">
        <w:fldChar w:fldCharType="end"/>
      </w:r>
      <w:r w:rsidR="00D5608C" w:rsidRPr="005A12A7">
        <w:t>)</w:t>
      </w:r>
      <w:r w:rsidR="00D5608C" w:rsidRPr="005A12A7">
        <w:rPr>
          <w:lang w:val="ru-RU"/>
        </w:rPr>
        <w:t xml:space="preserve"> </w:t>
      </w:r>
      <w:r w:rsidRPr="005A12A7">
        <w:t>необходимо заполнить:</w:t>
      </w:r>
    </w:p>
    <w:p w14:paraId="0533DDA3" w14:textId="7F164B49" w:rsidR="001179C0" w:rsidRPr="005A12A7" w:rsidRDefault="001179C0" w:rsidP="00D5608C">
      <w:pPr>
        <w:pStyle w:val="-0"/>
        <w:rPr>
          <w:rFonts w:cs="Times New Roman"/>
        </w:rPr>
      </w:pPr>
      <w:r w:rsidRPr="005A12A7">
        <w:rPr>
          <w:rFonts w:eastAsiaTheme="minorHAnsi" w:cs="Times New Roman"/>
          <w:b/>
        </w:rPr>
        <w:t>Дата начала начисления процентов</w:t>
      </w:r>
      <w:r w:rsidRPr="005A12A7">
        <w:rPr>
          <w:rFonts w:eastAsiaTheme="minorHAnsi" w:cs="Times New Roman"/>
        </w:rPr>
        <w:t>:</w:t>
      </w:r>
    </w:p>
    <w:p w14:paraId="31CA6D83" w14:textId="29C85CA6" w:rsidR="001179C0" w:rsidRPr="005A12A7" w:rsidRDefault="001179C0">
      <w:pPr>
        <w:pStyle w:val="a3"/>
        <w:numPr>
          <w:ilvl w:val="0"/>
          <w:numId w:val="36"/>
        </w:numPr>
        <w:rPr>
          <w:rFonts w:cs="Times New Roman"/>
        </w:rPr>
      </w:pPr>
      <w:r w:rsidRPr="005A12A7">
        <w:rPr>
          <w:rFonts w:cs="Times New Roman"/>
          <w:shd w:val="clear" w:color="auto" w:fill="FFFFFF"/>
        </w:rPr>
        <w:t>За датой выдачи - дата, следующая за датой выдачи кредита или займа</w:t>
      </w:r>
      <w:r w:rsidR="00D5608C" w:rsidRPr="005A12A7">
        <w:rPr>
          <w:rFonts w:cs="Times New Roman"/>
          <w:shd w:val="clear" w:color="auto" w:fill="FFFFFF"/>
        </w:rPr>
        <w:t>;</w:t>
      </w:r>
    </w:p>
    <w:p w14:paraId="3DD81661" w14:textId="069705A1" w:rsidR="001179C0" w:rsidRPr="005A12A7" w:rsidRDefault="001179C0">
      <w:pPr>
        <w:pStyle w:val="a3"/>
        <w:numPr>
          <w:ilvl w:val="0"/>
          <w:numId w:val="36"/>
        </w:numPr>
        <w:rPr>
          <w:rFonts w:cs="Times New Roman"/>
        </w:rPr>
      </w:pPr>
      <w:r w:rsidRPr="005A12A7">
        <w:rPr>
          <w:rFonts w:cs="Times New Roman"/>
          <w:shd w:val="clear" w:color="auto" w:fill="FFFFFF"/>
        </w:rPr>
        <w:t>Иное описание даты</w:t>
      </w:r>
      <w:r w:rsidRPr="005A12A7">
        <w:rPr>
          <w:rFonts w:cs="Times New Roman"/>
        </w:rPr>
        <w:t xml:space="preserve"> - текстовое поле для ввода</w:t>
      </w:r>
      <w:r w:rsidR="00D5608C" w:rsidRPr="005A12A7">
        <w:rPr>
          <w:rFonts w:cs="Times New Roman"/>
        </w:rPr>
        <w:t>.</w:t>
      </w:r>
    </w:p>
    <w:p w14:paraId="25DF4E46" w14:textId="5AA0BD00" w:rsidR="001179C0" w:rsidRPr="005A12A7" w:rsidRDefault="001179C0" w:rsidP="00D5608C">
      <w:pPr>
        <w:pStyle w:val="-0"/>
        <w:ind w:firstLine="964"/>
        <w:rPr>
          <w:rFonts w:eastAsiaTheme="minorHAnsi" w:cs="Times New Roman"/>
          <w:b/>
        </w:rPr>
      </w:pPr>
      <w:r w:rsidRPr="005A12A7">
        <w:rPr>
          <w:rFonts w:eastAsiaTheme="minorHAnsi" w:cs="Times New Roman"/>
          <w:b/>
        </w:rPr>
        <w:t>Дата окончания начисления процентов:</w:t>
      </w:r>
    </w:p>
    <w:p w14:paraId="02CA8E67" w14:textId="2C0EAEC8" w:rsidR="001179C0" w:rsidRPr="005A12A7" w:rsidRDefault="001179C0">
      <w:pPr>
        <w:pStyle w:val="a3"/>
        <w:numPr>
          <w:ilvl w:val="0"/>
          <w:numId w:val="37"/>
        </w:numPr>
        <w:rPr>
          <w:rFonts w:cs="Times New Roman"/>
          <w:shd w:val="clear" w:color="auto" w:fill="FFFFFF"/>
        </w:rPr>
      </w:pPr>
      <w:r w:rsidRPr="005A12A7">
        <w:rPr>
          <w:rFonts w:eastAsiaTheme="minorHAnsi" w:cs="Times New Roman"/>
          <w:szCs w:val="24"/>
          <w:lang w:eastAsia="en-US"/>
        </w:rPr>
        <w:t xml:space="preserve">Дата </w:t>
      </w:r>
      <w:r w:rsidRPr="005A12A7">
        <w:rPr>
          <w:rFonts w:cs="Times New Roman"/>
          <w:shd w:val="clear" w:color="auto" w:fill="FFFFFF"/>
        </w:rPr>
        <w:t>возврата основной суммы долга</w:t>
      </w:r>
      <w:r w:rsidR="00D5608C" w:rsidRPr="005A12A7">
        <w:rPr>
          <w:rFonts w:cs="Times New Roman"/>
          <w:shd w:val="clear" w:color="auto" w:fill="FFFFFF"/>
        </w:rPr>
        <w:t>;</w:t>
      </w:r>
    </w:p>
    <w:p w14:paraId="2FC5B706" w14:textId="4A53F9BC" w:rsidR="001179C0" w:rsidRPr="005A12A7" w:rsidRDefault="001179C0">
      <w:pPr>
        <w:pStyle w:val="a3"/>
        <w:numPr>
          <w:ilvl w:val="0"/>
          <w:numId w:val="37"/>
        </w:numPr>
        <w:rPr>
          <w:rFonts w:cs="Times New Roman"/>
          <w:shd w:val="clear" w:color="auto" w:fill="FFFFFF"/>
        </w:rPr>
      </w:pPr>
      <w:r w:rsidRPr="005A12A7">
        <w:rPr>
          <w:rFonts w:cs="Times New Roman"/>
          <w:shd w:val="clear" w:color="auto" w:fill="FFFFFF"/>
        </w:rPr>
        <w:lastRenderedPageBreak/>
        <w:t>Иное описание даты - текстовое поле для ввода</w:t>
      </w:r>
      <w:r w:rsidR="00D5608C" w:rsidRPr="005A12A7">
        <w:rPr>
          <w:rFonts w:cs="Times New Roman"/>
          <w:shd w:val="clear" w:color="auto" w:fill="FFFFFF"/>
        </w:rPr>
        <w:t>.</w:t>
      </w:r>
    </w:p>
    <w:p w14:paraId="48D6AC58" w14:textId="6B3C4469" w:rsidR="00D5608C" w:rsidRPr="005A12A7" w:rsidRDefault="005C5CFF" w:rsidP="00D5608C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2196290" wp14:editId="683DFBCD">
            <wp:extent cx="5030166" cy="985468"/>
            <wp:effectExtent l="0" t="0" r="0" b="0"/>
            <wp:docPr id="9415467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46762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062904" cy="99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B1E19" w14:textId="63815659" w:rsidR="001179C0" w:rsidRPr="005A12A7" w:rsidRDefault="00000000" w:rsidP="00D5608C">
      <w:pPr>
        <w:pStyle w:val="a4"/>
      </w:pPr>
      <w:fldSimple w:instr=" SEQ Рисунок \* ARABIC ">
        <w:bookmarkStart w:id="146" w:name="_Ref148631199"/>
        <w:r w:rsidR="00552CC9">
          <w:rPr>
            <w:noProof/>
          </w:rPr>
          <w:t>100</w:t>
        </w:r>
        <w:bookmarkEnd w:id="146"/>
      </w:fldSimple>
      <w:r w:rsidR="00D5608C" w:rsidRPr="005A12A7">
        <w:rPr>
          <w:lang w:val="ru-RU"/>
        </w:rPr>
        <w:t xml:space="preserve"> – </w:t>
      </w:r>
      <w:r w:rsidR="00D5608C" w:rsidRPr="005A12A7">
        <w:rPr>
          <w:szCs w:val="24"/>
        </w:rPr>
        <w:t>Период начисления процентов</w:t>
      </w:r>
    </w:p>
    <w:p w14:paraId="4E005903" w14:textId="0DEA695B" w:rsidR="001179C0" w:rsidRPr="005A12A7" w:rsidRDefault="00E51400" w:rsidP="00E51400">
      <w:pPr>
        <w:pStyle w:val="a6"/>
      </w:pPr>
      <w:r w:rsidRPr="005A12A7">
        <w:t>В</w:t>
      </w:r>
      <w:r w:rsidR="001179C0" w:rsidRPr="005A12A7">
        <w:t xml:space="preserve"> </w:t>
      </w:r>
      <w:r w:rsidRPr="005A12A7">
        <w:t>блоке</w:t>
      </w:r>
      <w:r w:rsidR="001179C0" w:rsidRPr="005A12A7">
        <w:t xml:space="preserve"> </w:t>
      </w:r>
      <w:r w:rsidR="001179C0" w:rsidRPr="005A12A7">
        <w:rPr>
          <w:b/>
        </w:rPr>
        <w:t>5.4 Первый процентный период</w:t>
      </w:r>
      <w:r w:rsidR="001179C0" w:rsidRPr="005A12A7">
        <w:rPr>
          <w:color w:val="636978"/>
          <w:spacing w:val="2"/>
          <w:shd w:val="clear" w:color="auto" w:fill="F2F2F2"/>
        </w:rPr>
        <w:t xml:space="preserve"> </w:t>
      </w:r>
      <w:r w:rsidRPr="005A12A7">
        <w:t xml:space="preserve">(см. рис. </w:t>
      </w:r>
      <w:r w:rsidRPr="005A12A7">
        <w:fldChar w:fldCharType="begin"/>
      </w:r>
      <w:r w:rsidRPr="005A12A7">
        <w:instrText xml:space="preserve"> REF _Ref148631403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101</w:t>
      </w:r>
      <w:r w:rsidRPr="005A12A7">
        <w:fldChar w:fldCharType="end"/>
      </w:r>
      <w:r w:rsidRPr="005A12A7">
        <w:t>)</w:t>
      </w:r>
      <w:r w:rsidRPr="005A12A7">
        <w:rPr>
          <w:lang w:val="ru-RU"/>
        </w:rPr>
        <w:t xml:space="preserve"> </w:t>
      </w:r>
      <w:r w:rsidR="001179C0" w:rsidRPr="005A12A7">
        <w:t>указать</w:t>
      </w:r>
      <w:r w:rsidR="001179C0" w:rsidRPr="005A12A7">
        <w:rPr>
          <w:b/>
        </w:rPr>
        <w:t xml:space="preserve"> </w:t>
      </w:r>
      <w:r w:rsidR="001179C0" w:rsidRPr="005A12A7">
        <w:t xml:space="preserve">одно из следующих значений: </w:t>
      </w:r>
    </w:p>
    <w:p w14:paraId="7E63B256" w14:textId="77777777" w:rsidR="001179C0" w:rsidRPr="005A12A7" w:rsidRDefault="001179C0" w:rsidP="00E51400">
      <w:pPr>
        <w:pStyle w:val="-0"/>
        <w:rPr>
          <w:rFonts w:cs="Times New Roman"/>
        </w:rPr>
      </w:pPr>
      <w:r w:rsidRPr="005A12A7">
        <w:rPr>
          <w:rFonts w:cs="Times New Roman"/>
        </w:rPr>
        <w:t>Ближайшая дата платежа.</w:t>
      </w:r>
    </w:p>
    <w:p w14:paraId="51BD7CCF" w14:textId="77777777" w:rsidR="001179C0" w:rsidRPr="005A12A7" w:rsidRDefault="001179C0" w:rsidP="00E51400">
      <w:pPr>
        <w:pStyle w:val="-0"/>
        <w:rPr>
          <w:rFonts w:cs="Times New Roman"/>
        </w:rPr>
      </w:pPr>
      <w:r w:rsidRPr="005A12A7">
        <w:rPr>
          <w:rFonts w:cs="Times New Roman"/>
        </w:rPr>
        <w:t>Дата принятия кредитором платежа в платежном периоде.</w:t>
      </w:r>
    </w:p>
    <w:p w14:paraId="6D69FCDE" w14:textId="77777777" w:rsidR="001179C0" w:rsidRPr="005A12A7" w:rsidRDefault="001179C0" w:rsidP="00E51400">
      <w:pPr>
        <w:pStyle w:val="-0"/>
        <w:rPr>
          <w:rFonts w:cs="Times New Roman"/>
        </w:rPr>
      </w:pPr>
      <w:r w:rsidRPr="005A12A7">
        <w:rPr>
          <w:rFonts w:cs="Times New Roman"/>
        </w:rPr>
        <w:t>Иное описание даты - текстовое поле для ввода.</w:t>
      </w:r>
    </w:p>
    <w:p w14:paraId="454B8B9A" w14:textId="66B1B208" w:rsidR="00E51400" w:rsidRPr="005A12A7" w:rsidRDefault="005C5CFF" w:rsidP="00E51400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A07CE33" wp14:editId="48A7F3BD">
            <wp:extent cx="4942702" cy="1029879"/>
            <wp:effectExtent l="0" t="0" r="0" b="0"/>
            <wp:docPr id="5935258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52584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982701" cy="103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6D187" w14:textId="5CEFC266" w:rsidR="001179C0" w:rsidRPr="005A12A7" w:rsidRDefault="00000000" w:rsidP="00E51400">
      <w:pPr>
        <w:pStyle w:val="a4"/>
      </w:pPr>
      <w:fldSimple w:instr=" SEQ Рисунок \* ARABIC ">
        <w:bookmarkStart w:id="147" w:name="_Ref148631403"/>
        <w:r w:rsidR="00552CC9">
          <w:rPr>
            <w:noProof/>
          </w:rPr>
          <w:t>101</w:t>
        </w:r>
        <w:bookmarkEnd w:id="147"/>
      </w:fldSimple>
      <w:r w:rsidR="00E51400" w:rsidRPr="005A12A7">
        <w:t xml:space="preserve"> – Первый процентный период</w:t>
      </w:r>
    </w:p>
    <w:p w14:paraId="112671B0" w14:textId="455C907F" w:rsidR="001179C0" w:rsidRPr="005A12A7" w:rsidRDefault="00E51400" w:rsidP="00E51400">
      <w:pPr>
        <w:pStyle w:val="a6"/>
      </w:pPr>
      <w:r w:rsidRPr="005A12A7">
        <w:t>В блоке</w:t>
      </w:r>
      <w:r w:rsidR="001179C0" w:rsidRPr="005A12A7">
        <w:t xml:space="preserve"> </w:t>
      </w:r>
      <w:r w:rsidR="001179C0" w:rsidRPr="005A12A7">
        <w:rPr>
          <w:b/>
        </w:rPr>
        <w:t>5.5</w:t>
      </w:r>
      <w:r w:rsidRPr="005A12A7">
        <w:rPr>
          <w:b/>
          <w:lang w:val="ru-RU"/>
        </w:rPr>
        <w:t xml:space="preserve"> </w:t>
      </w:r>
      <w:r w:rsidR="001179C0" w:rsidRPr="005A12A7">
        <w:rPr>
          <w:b/>
        </w:rPr>
        <w:t xml:space="preserve">Базовый процентный период </w:t>
      </w:r>
      <w:r w:rsidRPr="005A12A7">
        <w:t xml:space="preserve">(см. рис. </w:t>
      </w:r>
      <w:r w:rsidR="00091496" w:rsidRPr="005A12A7">
        <w:fldChar w:fldCharType="begin"/>
      </w:r>
      <w:r w:rsidR="00091496" w:rsidRPr="005A12A7">
        <w:instrText xml:space="preserve"> REF _Ref148632018 \h </w:instrText>
      </w:r>
      <w:r w:rsidR="005A12A7">
        <w:instrText xml:space="preserve"> \* MERGEFORMAT </w:instrText>
      </w:r>
      <w:r w:rsidR="00091496" w:rsidRPr="005A12A7">
        <w:fldChar w:fldCharType="separate"/>
      </w:r>
      <w:r w:rsidR="00552CC9">
        <w:rPr>
          <w:noProof/>
        </w:rPr>
        <w:t>102</w:t>
      </w:r>
      <w:r w:rsidR="00091496" w:rsidRPr="005A12A7">
        <w:fldChar w:fldCharType="end"/>
      </w:r>
      <w:r w:rsidRPr="005A12A7">
        <w:t>)</w:t>
      </w:r>
      <w:r w:rsidRPr="005A12A7">
        <w:rPr>
          <w:lang w:val="ru-RU"/>
        </w:rPr>
        <w:t xml:space="preserve"> </w:t>
      </w:r>
      <w:r w:rsidR="001179C0" w:rsidRPr="005A12A7">
        <w:t>устанавлива</w:t>
      </w:r>
      <w:r w:rsidRPr="005A12A7">
        <w:rPr>
          <w:lang w:val="ru-RU"/>
        </w:rPr>
        <w:t>ю</w:t>
      </w:r>
      <w:r w:rsidR="001179C0" w:rsidRPr="005A12A7">
        <w:t>тся значени</w:t>
      </w:r>
      <w:r w:rsidRPr="005A12A7">
        <w:rPr>
          <w:lang w:val="ru-RU"/>
        </w:rPr>
        <w:t>я:</w:t>
      </w:r>
      <w:r w:rsidR="001179C0" w:rsidRPr="005A12A7">
        <w:t xml:space="preserve"> </w:t>
      </w:r>
    </w:p>
    <w:p w14:paraId="0AE41913" w14:textId="296EC84E" w:rsidR="001179C0" w:rsidRPr="005A12A7" w:rsidRDefault="00E51400" w:rsidP="00E51400">
      <w:pPr>
        <w:pStyle w:val="-0"/>
        <w:rPr>
          <w:rFonts w:cs="Times New Roman"/>
        </w:rPr>
      </w:pPr>
      <w:r w:rsidRPr="005A12A7">
        <w:rPr>
          <w:rFonts w:cs="Times New Roman"/>
          <w:lang w:val="ru-RU"/>
        </w:rPr>
        <w:t>Флаг в чек-боксе «</w:t>
      </w:r>
      <w:r w:rsidR="001179C0" w:rsidRPr="005A12A7">
        <w:rPr>
          <w:rFonts w:cs="Times New Roman"/>
        </w:rPr>
        <w:t>Дата начала очередного процентного периода следует за датой окончания предшествующего процентного периода</w:t>
      </w:r>
      <w:r w:rsidRPr="005A12A7">
        <w:rPr>
          <w:rFonts w:cs="Times New Roman"/>
          <w:lang w:val="ru-RU"/>
        </w:rPr>
        <w:t>»</w:t>
      </w:r>
      <w:r w:rsidR="001179C0" w:rsidRPr="005A12A7">
        <w:rPr>
          <w:rFonts w:cs="Times New Roman"/>
        </w:rPr>
        <w:t>.</w:t>
      </w:r>
    </w:p>
    <w:p w14:paraId="5901B8D0" w14:textId="77777777" w:rsidR="001179C0" w:rsidRPr="005A12A7" w:rsidRDefault="001179C0" w:rsidP="00E51400">
      <w:pPr>
        <w:pStyle w:val="-0"/>
        <w:rPr>
          <w:rFonts w:cs="Times New Roman"/>
        </w:rPr>
      </w:pPr>
      <w:r w:rsidRPr="005A12A7">
        <w:rPr>
          <w:rFonts w:cs="Times New Roman"/>
        </w:rPr>
        <w:t>С даты внесения платежа в очередном платежном периоде по дату внесения платежа в последующем платежном периоде.</w:t>
      </w:r>
    </w:p>
    <w:p w14:paraId="7DEED944" w14:textId="723C0259" w:rsidR="00091496" w:rsidRPr="005A12A7" w:rsidRDefault="001179C0" w:rsidP="00091496">
      <w:pPr>
        <w:pStyle w:val="-0"/>
        <w:rPr>
          <w:rFonts w:cs="Times New Roman"/>
        </w:rPr>
      </w:pPr>
      <w:r w:rsidRPr="005A12A7">
        <w:rPr>
          <w:rFonts w:cs="Times New Roman"/>
        </w:rPr>
        <w:t>Указать период.</w:t>
      </w:r>
      <w:r w:rsidR="00E51400" w:rsidRPr="005A12A7">
        <w:rPr>
          <w:rFonts w:cs="Times New Roman"/>
          <w:lang w:val="ru-RU"/>
        </w:rPr>
        <w:t xml:space="preserve"> </w:t>
      </w:r>
      <w:r w:rsidR="00091496" w:rsidRPr="005A12A7">
        <w:rPr>
          <w:rFonts w:cs="Times New Roman"/>
        </w:rPr>
        <w:t xml:space="preserve">При выборе </w:t>
      </w:r>
      <w:r w:rsidR="00091496" w:rsidRPr="005A12A7">
        <w:rPr>
          <w:rFonts w:cs="Times New Roman"/>
          <w:b/>
        </w:rPr>
        <w:t>Указать период</w:t>
      </w:r>
      <w:r w:rsidR="00091496" w:rsidRPr="005A12A7">
        <w:rPr>
          <w:rFonts w:cs="Times New Roman"/>
        </w:rPr>
        <w:t xml:space="preserve"> </w:t>
      </w:r>
      <w:r w:rsidR="00091496" w:rsidRPr="005A12A7">
        <w:rPr>
          <w:rFonts w:cs="Times New Roman"/>
          <w:lang w:val="ru-RU"/>
        </w:rPr>
        <w:t>становятся доступны для заполнения следующие поля</w:t>
      </w:r>
      <w:r w:rsidR="00091496" w:rsidRPr="005A12A7">
        <w:rPr>
          <w:rFonts w:cs="Times New Roman"/>
        </w:rPr>
        <w:t xml:space="preserve"> (см. рис. </w:t>
      </w:r>
      <w:r w:rsidR="00091496" w:rsidRPr="005A12A7">
        <w:rPr>
          <w:rFonts w:cs="Times New Roman"/>
        </w:rPr>
        <w:fldChar w:fldCharType="begin"/>
      </w:r>
      <w:r w:rsidR="00091496" w:rsidRPr="005A12A7">
        <w:rPr>
          <w:rFonts w:cs="Times New Roman"/>
        </w:rPr>
        <w:instrText xml:space="preserve"> REF _Ref148631973 \h </w:instrText>
      </w:r>
      <w:r w:rsidR="005A12A7">
        <w:rPr>
          <w:rFonts w:cs="Times New Roman"/>
        </w:rPr>
        <w:instrText xml:space="preserve"> \* MERGEFORMAT </w:instrText>
      </w:r>
      <w:r w:rsidR="00091496" w:rsidRPr="005A12A7">
        <w:rPr>
          <w:rFonts w:cs="Times New Roman"/>
        </w:rPr>
      </w:r>
      <w:r w:rsidR="00091496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103</w:t>
      </w:r>
      <w:r w:rsidR="00091496" w:rsidRPr="005A12A7">
        <w:rPr>
          <w:rFonts w:cs="Times New Roman"/>
        </w:rPr>
        <w:fldChar w:fldCharType="end"/>
      </w:r>
      <w:r w:rsidR="00091496" w:rsidRPr="005A12A7">
        <w:rPr>
          <w:rFonts w:cs="Times New Roman"/>
        </w:rPr>
        <w:t xml:space="preserve">): </w:t>
      </w:r>
    </w:p>
    <w:p w14:paraId="4F11FCC3" w14:textId="61A56C47" w:rsidR="00091496" w:rsidRPr="005A12A7" w:rsidRDefault="00091496" w:rsidP="00091496">
      <w:pPr>
        <w:pStyle w:val="affffffd"/>
        <w:spacing w:line="360" w:lineRule="auto"/>
        <w:rPr>
          <w:sz w:val="24"/>
          <w:szCs w:val="24"/>
        </w:rPr>
      </w:pPr>
      <w:r w:rsidRPr="005A12A7">
        <w:rPr>
          <w:b/>
          <w:sz w:val="24"/>
          <w:szCs w:val="24"/>
        </w:rPr>
        <w:t>C (1-31</w:t>
      </w:r>
      <w:r w:rsidRPr="005A12A7">
        <w:rPr>
          <w:sz w:val="24"/>
          <w:szCs w:val="24"/>
        </w:rPr>
        <w:t xml:space="preserve">) - </w:t>
      </w:r>
      <w:r w:rsidR="00EC6CD9" w:rsidRPr="005A12A7">
        <w:rPr>
          <w:sz w:val="24"/>
          <w:szCs w:val="24"/>
        </w:rPr>
        <w:t>текстовое поле</w:t>
      </w:r>
      <w:r w:rsidRPr="005A12A7">
        <w:rPr>
          <w:sz w:val="24"/>
          <w:szCs w:val="24"/>
        </w:rPr>
        <w:t>.</w:t>
      </w:r>
    </w:p>
    <w:p w14:paraId="001AB6CF" w14:textId="521DC7E4" w:rsidR="00091496" w:rsidRPr="005A12A7" w:rsidRDefault="00091496" w:rsidP="00091496">
      <w:pPr>
        <w:pStyle w:val="affffffd"/>
        <w:spacing w:line="360" w:lineRule="auto"/>
        <w:rPr>
          <w:sz w:val="24"/>
          <w:szCs w:val="24"/>
        </w:rPr>
      </w:pPr>
      <w:r w:rsidRPr="005A12A7">
        <w:rPr>
          <w:b/>
          <w:sz w:val="24"/>
          <w:szCs w:val="24"/>
        </w:rPr>
        <w:t>По (1-31)</w:t>
      </w:r>
      <w:r w:rsidRPr="005A12A7">
        <w:rPr>
          <w:sz w:val="24"/>
          <w:szCs w:val="24"/>
        </w:rPr>
        <w:t xml:space="preserve"> - </w:t>
      </w:r>
      <w:r w:rsidR="00EC6CD9" w:rsidRPr="005A12A7">
        <w:rPr>
          <w:sz w:val="24"/>
          <w:szCs w:val="24"/>
        </w:rPr>
        <w:t>текстовое поле</w:t>
      </w:r>
      <w:r w:rsidRPr="005A12A7">
        <w:rPr>
          <w:sz w:val="24"/>
          <w:szCs w:val="24"/>
        </w:rPr>
        <w:t>.</w:t>
      </w:r>
    </w:p>
    <w:p w14:paraId="1BE3E13E" w14:textId="77777777" w:rsidR="00091496" w:rsidRPr="005A12A7" w:rsidRDefault="00091496" w:rsidP="00091496">
      <w:pPr>
        <w:pStyle w:val="affffffd"/>
        <w:spacing w:line="360" w:lineRule="auto"/>
        <w:rPr>
          <w:sz w:val="24"/>
          <w:szCs w:val="24"/>
        </w:rPr>
      </w:pPr>
      <w:r w:rsidRPr="005A12A7">
        <w:rPr>
          <w:b/>
          <w:sz w:val="24"/>
          <w:szCs w:val="24"/>
        </w:rPr>
        <w:t>Выбор месяца</w:t>
      </w:r>
      <w:r w:rsidRPr="005A12A7">
        <w:rPr>
          <w:sz w:val="24"/>
          <w:szCs w:val="24"/>
        </w:rPr>
        <w:t xml:space="preserve"> - поле выбора значений из выпадающего списка.</w:t>
      </w:r>
    </w:p>
    <w:p w14:paraId="321BF9E0" w14:textId="628F96C4" w:rsidR="001179C0" w:rsidRPr="005A12A7" w:rsidRDefault="00091496" w:rsidP="00091496">
      <w:pPr>
        <w:pStyle w:val="-0"/>
        <w:rPr>
          <w:rFonts w:cs="Times New Roman"/>
        </w:rPr>
      </w:pPr>
      <w:r w:rsidRPr="005A12A7">
        <w:rPr>
          <w:rFonts w:cs="Times New Roman"/>
          <w:b/>
          <w:szCs w:val="24"/>
        </w:rPr>
        <w:t>Иное</w:t>
      </w:r>
      <w:r w:rsidRPr="005A12A7">
        <w:rPr>
          <w:rFonts w:cs="Times New Roman"/>
          <w:szCs w:val="24"/>
        </w:rPr>
        <w:t xml:space="preserve"> - </w:t>
      </w:r>
      <w:r w:rsidR="00EC6CD9" w:rsidRPr="005A12A7">
        <w:rPr>
          <w:rFonts w:cs="Times New Roman"/>
          <w:szCs w:val="24"/>
        </w:rPr>
        <w:t>текстовое поле</w:t>
      </w:r>
      <w:r w:rsidRPr="005A12A7">
        <w:rPr>
          <w:rFonts w:cs="Times New Roman"/>
          <w:szCs w:val="24"/>
        </w:rPr>
        <w:t>.</w:t>
      </w:r>
    </w:p>
    <w:p w14:paraId="74A16EAA" w14:textId="7FB09C58" w:rsidR="00091496" w:rsidRPr="005A12A7" w:rsidRDefault="005C5CFF" w:rsidP="00091496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56AE86C" wp14:editId="32815749">
            <wp:extent cx="5189192" cy="714005"/>
            <wp:effectExtent l="0" t="0" r="0" b="0"/>
            <wp:docPr id="7153528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52820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231637" cy="7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F5668" w14:textId="3FE01A26" w:rsidR="00091496" w:rsidRPr="005A12A7" w:rsidRDefault="00000000" w:rsidP="00091496">
      <w:pPr>
        <w:pStyle w:val="a4"/>
      </w:pPr>
      <w:fldSimple w:instr=" SEQ Рисунок \* ARABIC ">
        <w:bookmarkStart w:id="148" w:name="_Ref148632018"/>
        <w:r w:rsidR="00552CC9">
          <w:rPr>
            <w:noProof/>
          </w:rPr>
          <w:t>102</w:t>
        </w:r>
        <w:bookmarkEnd w:id="148"/>
      </w:fldSimple>
      <w:r w:rsidR="00091496" w:rsidRPr="005A12A7">
        <w:rPr>
          <w:lang w:val="ru-RU"/>
        </w:rPr>
        <w:t xml:space="preserve"> – </w:t>
      </w:r>
      <w:r w:rsidR="00091496" w:rsidRPr="005A12A7">
        <w:rPr>
          <w:szCs w:val="24"/>
        </w:rPr>
        <w:t>Базовый процентный период</w:t>
      </w:r>
    </w:p>
    <w:p w14:paraId="6E5C558C" w14:textId="77777777" w:rsidR="00091496" w:rsidRPr="005A12A7" w:rsidRDefault="00091496" w:rsidP="00091496">
      <w:pPr>
        <w:pStyle w:val="-0"/>
        <w:numPr>
          <w:ilvl w:val="0"/>
          <w:numId w:val="0"/>
        </w:numPr>
        <w:ind w:left="851"/>
        <w:rPr>
          <w:rFonts w:cs="Times New Roman"/>
        </w:rPr>
      </w:pPr>
    </w:p>
    <w:p w14:paraId="4C041D2E" w14:textId="71F97BA9" w:rsidR="00091496" w:rsidRPr="005A12A7" w:rsidRDefault="005C5CFF" w:rsidP="00091496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0B09FD48" wp14:editId="51A78A92">
            <wp:extent cx="5149435" cy="1254096"/>
            <wp:effectExtent l="0" t="0" r="0" b="0"/>
            <wp:docPr id="5779163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916395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172683" cy="125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879D3" w14:textId="5BDB41EC" w:rsidR="00091496" w:rsidRPr="005A12A7" w:rsidRDefault="00000000" w:rsidP="00091496">
      <w:pPr>
        <w:pStyle w:val="a4"/>
      </w:pPr>
      <w:fldSimple w:instr=" SEQ Рисунок \* ARABIC ">
        <w:bookmarkStart w:id="149" w:name="_Ref148631973"/>
        <w:r w:rsidR="00552CC9">
          <w:rPr>
            <w:noProof/>
          </w:rPr>
          <w:t>103</w:t>
        </w:r>
        <w:bookmarkEnd w:id="149"/>
      </w:fldSimple>
      <w:r w:rsidR="00091496" w:rsidRPr="005A12A7">
        <w:rPr>
          <w:lang w:val="ru-RU"/>
        </w:rPr>
        <w:t xml:space="preserve"> – </w:t>
      </w:r>
      <w:r w:rsidR="00091496" w:rsidRPr="005A12A7">
        <w:rPr>
          <w:szCs w:val="24"/>
        </w:rPr>
        <w:t>Базовый процентный период. Указать период</w:t>
      </w:r>
    </w:p>
    <w:p w14:paraId="1BD0C57C" w14:textId="2C50F33F" w:rsidR="001179C0" w:rsidRPr="005A12A7" w:rsidRDefault="001179C0" w:rsidP="00091496">
      <w:pPr>
        <w:pStyle w:val="a6"/>
        <w:rPr>
          <w:lang w:val="ru-RU"/>
        </w:rPr>
      </w:pPr>
      <w:r w:rsidRPr="005A12A7">
        <w:t xml:space="preserve">В </w:t>
      </w:r>
      <w:r w:rsidR="00091496" w:rsidRPr="005A12A7">
        <w:rPr>
          <w:lang w:val="ru-RU"/>
        </w:rPr>
        <w:t>блоке</w:t>
      </w:r>
      <w:r w:rsidRPr="005A12A7">
        <w:t xml:space="preserve"> </w:t>
      </w:r>
      <w:r w:rsidRPr="005A12A7">
        <w:rPr>
          <w:b/>
        </w:rPr>
        <w:t>5.6</w:t>
      </w:r>
      <w:r w:rsidR="00091496" w:rsidRPr="005A12A7">
        <w:rPr>
          <w:b/>
          <w:lang w:val="ru-RU"/>
        </w:rPr>
        <w:t xml:space="preserve"> </w:t>
      </w:r>
      <w:r w:rsidRPr="005A12A7">
        <w:rPr>
          <w:b/>
        </w:rPr>
        <w:t>Последний процентный период</w:t>
      </w:r>
      <w:r w:rsidRPr="005A12A7">
        <w:t xml:space="preserve"> устанавливается значение </w:t>
      </w:r>
      <w:r w:rsidR="00091496" w:rsidRPr="005A12A7">
        <w:rPr>
          <w:lang w:val="ru-RU"/>
        </w:rPr>
        <w:t>в чек-боксе «</w:t>
      </w:r>
      <w:r w:rsidR="00091496" w:rsidRPr="005A12A7">
        <w:rPr>
          <w:szCs w:val="24"/>
        </w:rPr>
        <w:t>С даты окончания последнего базового процентного периода по дату окончания срока денежного обязательства</w:t>
      </w:r>
      <w:r w:rsidR="00091496" w:rsidRPr="005A12A7">
        <w:rPr>
          <w:lang w:val="ru-RU"/>
        </w:rPr>
        <w:t xml:space="preserve">» </w:t>
      </w:r>
      <w:r w:rsidRPr="005A12A7">
        <w:t xml:space="preserve">(см. рис. </w:t>
      </w:r>
      <w:r w:rsidR="00091496" w:rsidRPr="005A12A7">
        <w:fldChar w:fldCharType="begin"/>
      </w:r>
      <w:r w:rsidR="00091496" w:rsidRPr="005A12A7">
        <w:instrText xml:space="preserve"> REF _Ref148632224 \h </w:instrText>
      </w:r>
      <w:r w:rsidR="005A12A7">
        <w:instrText xml:space="preserve"> \* MERGEFORMAT </w:instrText>
      </w:r>
      <w:r w:rsidR="00091496" w:rsidRPr="005A12A7">
        <w:fldChar w:fldCharType="separate"/>
      </w:r>
      <w:r w:rsidR="00552CC9">
        <w:rPr>
          <w:noProof/>
        </w:rPr>
        <w:t>104</w:t>
      </w:r>
      <w:r w:rsidR="00091496" w:rsidRPr="005A12A7">
        <w:fldChar w:fldCharType="end"/>
      </w:r>
      <w:r w:rsidRPr="005A12A7">
        <w:t>)</w:t>
      </w:r>
      <w:r w:rsidR="00091496" w:rsidRPr="005A12A7">
        <w:rPr>
          <w:lang w:val="ru-RU"/>
        </w:rPr>
        <w:t>.</w:t>
      </w:r>
    </w:p>
    <w:p w14:paraId="6D524A72" w14:textId="39398EB7" w:rsidR="00091496" w:rsidRPr="005A12A7" w:rsidRDefault="005C5CFF" w:rsidP="00091496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024D13A" wp14:editId="3C916493">
            <wp:extent cx="5308462" cy="432411"/>
            <wp:effectExtent l="0" t="0" r="0" b="0"/>
            <wp:docPr id="6576736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673646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403714" cy="44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700D8" w14:textId="406C1CEF" w:rsidR="001179C0" w:rsidRPr="005A12A7" w:rsidRDefault="00000000" w:rsidP="00091496">
      <w:pPr>
        <w:pStyle w:val="a4"/>
      </w:pPr>
      <w:fldSimple w:instr=" SEQ Рисунок \* ARABIC ">
        <w:bookmarkStart w:id="150" w:name="_Ref148632224"/>
        <w:r w:rsidR="00552CC9">
          <w:rPr>
            <w:noProof/>
          </w:rPr>
          <w:t>104</w:t>
        </w:r>
        <w:bookmarkEnd w:id="150"/>
      </w:fldSimple>
      <w:r w:rsidR="00091496" w:rsidRPr="005A12A7">
        <w:rPr>
          <w:lang w:val="ru-RU"/>
        </w:rPr>
        <w:t xml:space="preserve"> – </w:t>
      </w:r>
      <w:r w:rsidR="00091496" w:rsidRPr="005A12A7">
        <w:rPr>
          <w:szCs w:val="24"/>
        </w:rPr>
        <w:t>Последний процентный период</w:t>
      </w:r>
    </w:p>
    <w:p w14:paraId="048B45BF" w14:textId="33903682" w:rsidR="001179C0" w:rsidRPr="005A12A7" w:rsidRDefault="001179C0" w:rsidP="00091496">
      <w:pPr>
        <w:pStyle w:val="a6"/>
      </w:pPr>
      <w:r w:rsidRPr="005A12A7">
        <w:t>В</w:t>
      </w:r>
      <w:r w:rsidR="00091496" w:rsidRPr="005A12A7">
        <w:rPr>
          <w:lang w:val="ru-RU"/>
        </w:rPr>
        <w:t xml:space="preserve"> блоке</w:t>
      </w:r>
      <w:hyperlink r:id="rId159" w:anchor="dst100184" w:history="1">
        <w:r w:rsidRPr="005A12A7">
          <w:t>е</w:t>
        </w:r>
        <w:r w:rsidRPr="005A12A7">
          <w:rPr>
            <w:b/>
          </w:rPr>
          <w:t xml:space="preserve"> 5.7</w:t>
        </w:r>
      </w:hyperlink>
      <w:r w:rsidRPr="005A12A7">
        <w:rPr>
          <w:b/>
        </w:rPr>
        <w:t xml:space="preserve"> Изменение даты окончания процентного периода, если он приходится на не рабочий день</w:t>
      </w:r>
      <w:r w:rsidR="00091496" w:rsidRPr="005A12A7">
        <w:rPr>
          <w:b/>
          <w:lang w:val="ru-RU"/>
        </w:rPr>
        <w:t xml:space="preserve"> </w:t>
      </w:r>
      <w:r w:rsidRPr="005A12A7">
        <w:t>необходимо</w:t>
      </w:r>
      <w:r w:rsidRPr="005A12A7">
        <w:rPr>
          <w:b/>
        </w:rPr>
        <w:t xml:space="preserve"> </w:t>
      </w:r>
      <w:r w:rsidRPr="005A12A7">
        <w:t xml:space="preserve">указать одно из следующих значений (см. рис. </w:t>
      </w:r>
      <w:r w:rsidR="00091496" w:rsidRPr="005A12A7">
        <w:fldChar w:fldCharType="begin"/>
      </w:r>
      <w:r w:rsidR="00091496" w:rsidRPr="005A12A7">
        <w:instrText xml:space="preserve"> REF _Ref148632258 \h </w:instrText>
      </w:r>
      <w:r w:rsidR="005A12A7">
        <w:instrText xml:space="preserve"> \* MERGEFORMAT </w:instrText>
      </w:r>
      <w:r w:rsidR="00091496" w:rsidRPr="005A12A7">
        <w:fldChar w:fldCharType="separate"/>
      </w:r>
      <w:r w:rsidR="00552CC9">
        <w:rPr>
          <w:noProof/>
        </w:rPr>
        <w:t>105</w:t>
      </w:r>
      <w:r w:rsidR="00091496" w:rsidRPr="005A12A7">
        <w:fldChar w:fldCharType="end"/>
      </w:r>
      <w:r w:rsidRPr="005A12A7">
        <w:t xml:space="preserve">): </w:t>
      </w:r>
    </w:p>
    <w:p w14:paraId="6DFF51E1" w14:textId="77777777" w:rsidR="001179C0" w:rsidRPr="005A12A7" w:rsidRDefault="001179C0" w:rsidP="00091496">
      <w:pPr>
        <w:pStyle w:val="-0"/>
        <w:rPr>
          <w:rFonts w:cs="Times New Roman"/>
        </w:rPr>
      </w:pPr>
      <w:r w:rsidRPr="005A12A7">
        <w:rPr>
          <w:rFonts w:cs="Times New Roman"/>
        </w:rPr>
        <w:t>Перенос на ближайший следующий за ним рабочий день.</w:t>
      </w:r>
    </w:p>
    <w:p w14:paraId="76F505FE" w14:textId="77777777" w:rsidR="001179C0" w:rsidRPr="005A12A7" w:rsidRDefault="001179C0" w:rsidP="00091496">
      <w:pPr>
        <w:pStyle w:val="-0"/>
        <w:rPr>
          <w:rFonts w:cs="Times New Roman"/>
        </w:rPr>
      </w:pPr>
      <w:r w:rsidRPr="005A12A7">
        <w:rPr>
          <w:rFonts w:cs="Times New Roman"/>
        </w:rPr>
        <w:t>Перенос на день, предшествующий нерабочему дню.</w:t>
      </w:r>
    </w:p>
    <w:p w14:paraId="30F3D8C9" w14:textId="77777777" w:rsidR="001179C0" w:rsidRPr="005A12A7" w:rsidRDefault="001179C0" w:rsidP="00091496">
      <w:pPr>
        <w:pStyle w:val="-0"/>
        <w:rPr>
          <w:rFonts w:cs="Times New Roman"/>
        </w:rPr>
      </w:pPr>
      <w:r w:rsidRPr="005A12A7">
        <w:rPr>
          <w:rFonts w:cs="Times New Roman"/>
        </w:rPr>
        <w:t>Без изменений.</w:t>
      </w:r>
    </w:p>
    <w:p w14:paraId="15D06612" w14:textId="119FD5C2" w:rsidR="001179C0" w:rsidRPr="005A12A7" w:rsidRDefault="001179C0" w:rsidP="00091496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34D7992C" w14:textId="6A2C1B30" w:rsidR="00091496" w:rsidRPr="005A12A7" w:rsidRDefault="005C5CFF" w:rsidP="00091496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91BF5ED" wp14:editId="7747A3C2">
            <wp:extent cx="5228949" cy="1283228"/>
            <wp:effectExtent l="0" t="0" r="0" b="0"/>
            <wp:docPr id="8923276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327630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249878" cy="128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88C37" w14:textId="44E17955" w:rsidR="001179C0" w:rsidRPr="005A12A7" w:rsidRDefault="00000000" w:rsidP="00091496">
      <w:pPr>
        <w:pStyle w:val="a4"/>
      </w:pPr>
      <w:fldSimple w:instr=" SEQ Рисунок \* ARABIC ">
        <w:bookmarkStart w:id="151" w:name="_Ref148632258"/>
        <w:r w:rsidR="00552CC9">
          <w:rPr>
            <w:noProof/>
          </w:rPr>
          <w:t>105</w:t>
        </w:r>
        <w:bookmarkEnd w:id="151"/>
      </w:fldSimple>
      <w:r w:rsidR="00091496" w:rsidRPr="005A12A7">
        <w:rPr>
          <w:lang w:val="ru-RU"/>
        </w:rPr>
        <w:t xml:space="preserve"> – </w:t>
      </w:r>
      <w:r w:rsidR="00091496" w:rsidRPr="005A12A7">
        <w:rPr>
          <w:szCs w:val="24"/>
        </w:rPr>
        <w:t xml:space="preserve">Изменение даты окончания процентного </w:t>
      </w:r>
      <w:r w:rsidR="00091496" w:rsidRPr="005A12A7">
        <w:rPr>
          <w:szCs w:val="24"/>
        </w:rPr>
        <w:br/>
        <w:t>периода, если он приходится на не рабочий день</w:t>
      </w:r>
    </w:p>
    <w:p w14:paraId="3BF2B10B" w14:textId="0114424F" w:rsidR="001179C0" w:rsidRPr="005A12A7" w:rsidRDefault="001179C0" w:rsidP="00815D24">
      <w:pPr>
        <w:pStyle w:val="a6"/>
      </w:pPr>
      <w:r w:rsidRPr="005A12A7">
        <w:t>В</w:t>
      </w:r>
      <w:r w:rsidR="00091496" w:rsidRPr="005A12A7">
        <w:t xml:space="preserve"> блоке </w:t>
      </w:r>
      <w:r w:rsidR="00091496" w:rsidRPr="005A12A7">
        <w:rPr>
          <w:b/>
          <w:bCs/>
        </w:rPr>
        <w:t>5.8</w:t>
      </w:r>
      <w:r w:rsidR="00091496" w:rsidRPr="005A12A7">
        <w:t xml:space="preserve"> </w:t>
      </w:r>
      <w:r w:rsidRPr="005A12A7">
        <w:rPr>
          <w:b/>
        </w:rPr>
        <w:t xml:space="preserve">Правила начисления процентов за пользование заемными средствами </w:t>
      </w:r>
      <w:r w:rsidRPr="005A12A7">
        <w:t>в</w:t>
      </w:r>
      <w:r w:rsidR="00815D24" w:rsidRPr="005A12A7">
        <w:t>озможен выбор значений</w:t>
      </w:r>
      <w:r w:rsidRPr="005A12A7">
        <w:t xml:space="preserve"> (см. рис. </w:t>
      </w:r>
      <w:r w:rsidR="00815D24" w:rsidRPr="005A12A7">
        <w:fldChar w:fldCharType="begin"/>
      </w:r>
      <w:r w:rsidR="00815D24" w:rsidRPr="005A12A7">
        <w:instrText xml:space="preserve"> REF _Ref148632397 \h </w:instrText>
      </w:r>
      <w:r w:rsidR="005A12A7">
        <w:instrText xml:space="preserve"> \* MERGEFORMAT </w:instrText>
      </w:r>
      <w:r w:rsidR="00815D24" w:rsidRPr="005A12A7">
        <w:fldChar w:fldCharType="separate"/>
      </w:r>
      <w:r w:rsidR="00552CC9">
        <w:rPr>
          <w:noProof/>
        </w:rPr>
        <w:t>106</w:t>
      </w:r>
      <w:r w:rsidR="00815D24" w:rsidRPr="005A12A7">
        <w:fldChar w:fldCharType="end"/>
      </w:r>
      <w:r w:rsidRPr="005A12A7">
        <w:t xml:space="preserve">): </w:t>
      </w:r>
    </w:p>
    <w:p w14:paraId="687EC80A" w14:textId="28E9700B" w:rsidR="001179C0" w:rsidRPr="005A12A7" w:rsidRDefault="001179C0" w:rsidP="00815D24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Регулярность начислений</w:t>
      </w:r>
      <w:r w:rsidRPr="005A12A7">
        <w:rPr>
          <w:rFonts w:cs="Times New Roman"/>
        </w:rPr>
        <w:t>:</w:t>
      </w:r>
      <w:r w:rsidRPr="005A12A7">
        <w:rPr>
          <w:rFonts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62CD07B0" w14:textId="7F5F2BDA" w:rsidR="001179C0" w:rsidRPr="005A12A7" w:rsidRDefault="001179C0">
      <w:pPr>
        <w:pStyle w:val="a3"/>
        <w:numPr>
          <w:ilvl w:val="0"/>
          <w:numId w:val="38"/>
        </w:numPr>
        <w:rPr>
          <w:rFonts w:cs="Times New Roman"/>
        </w:rPr>
      </w:pPr>
      <w:r w:rsidRPr="005A12A7">
        <w:rPr>
          <w:rFonts w:cs="Times New Roman"/>
        </w:rPr>
        <w:t>Ежемесячно.</w:t>
      </w:r>
    </w:p>
    <w:p w14:paraId="6EACE5E4" w14:textId="01223B57" w:rsidR="001179C0" w:rsidRPr="005A12A7" w:rsidRDefault="001179C0">
      <w:pPr>
        <w:pStyle w:val="a3"/>
        <w:numPr>
          <w:ilvl w:val="0"/>
          <w:numId w:val="38"/>
        </w:numPr>
        <w:rPr>
          <w:rFonts w:cs="Times New Roman"/>
        </w:rPr>
      </w:pPr>
      <w:r w:rsidRPr="005A12A7">
        <w:rPr>
          <w:rFonts w:cs="Times New Roman"/>
        </w:rPr>
        <w:t>Ежедневно.</w:t>
      </w:r>
    </w:p>
    <w:p w14:paraId="79FC5ECD" w14:textId="709CF651" w:rsidR="001179C0" w:rsidRPr="005A12A7" w:rsidRDefault="001179C0">
      <w:pPr>
        <w:pStyle w:val="a3"/>
        <w:numPr>
          <w:ilvl w:val="0"/>
          <w:numId w:val="38"/>
        </w:numPr>
        <w:rPr>
          <w:rFonts w:cs="Times New Roman"/>
        </w:rPr>
      </w:pPr>
      <w:r w:rsidRPr="005A12A7">
        <w:rPr>
          <w:rFonts w:cs="Times New Roman"/>
        </w:rPr>
        <w:t xml:space="preserve">Иное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61CDCBCB" w14:textId="035E880F" w:rsidR="001179C0" w:rsidRPr="005A12A7" w:rsidRDefault="001179C0" w:rsidP="00815D24">
      <w:pPr>
        <w:pStyle w:val="-0"/>
        <w:rPr>
          <w:rFonts w:cs="Times New Roman"/>
          <w:b/>
        </w:rPr>
      </w:pPr>
      <w:r w:rsidRPr="005A12A7">
        <w:rPr>
          <w:rFonts w:cs="Times New Roman"/>
          <w:b/>
        </w:rPr>
        <w:t xml:space="preserve">База начислений: </w:t>
      </w:r>
    </w:p>
    <w:p w14:paraId="2F100530" w14:textId="77777777" w:rsidR="001179C0" w:rsidRPr="005A12A7" w:rsidRDefault="001179C0">
      <w:pPr>
        <w:pStyle w:val="a3"/>
        <w:numPr>
          <w:ilvl w:val="0"/>
          <w:numId w:val="39"/>
        </w:numPr>
        <w:rPr>
          <w:rFonts w:cs="Times New Roman"/>
        </w:rPr>
      </w:pPr>
      <w:r w:rsidRPr="005A12A7">
        <w:rPr>
          <w:rFonts w:cs="Times New Roman"/>
        </w:rPr>
        <w:t>Фактическое количество дней в году (365/366).</w:t>
      </w:r>
    </w:p>
    <w:p w14:paraId="14A3BF22" w14:textId="77777777" w:rsidR="001179C0" w:rsidRPr="005A12A7" w:rsidRDefault="001179C0">
      <w:pPr>
        <w:pStyle w:val="a3"/>
        <w:numPr>
          <w:ilvl w:val="0"/>
          <w:numId w:val="39"/>
        </w:numPr>
        <w:rPr>
          <w:rFonts w:cs="Times New Roman"/>
        </w:rPr>
      </w:pPr>
      <w:r w:rsidRPr="005A12A7">
        <w:rPr>
          <w:rFonts w:cs="Times New Roman"/>
        </w:rPr>
        <w:lastRenderedPageBreak/>
        <w:t>360 дней.</w:t>
      </w:r>
    </w:p>
    <w:p w14:paraId="68E833C5" w14:textId="01DB9747" w:rsidR="001179C0" w:rsidRPr="005A12A7" w:rsidRDefault="001179C0">
      <w:pPr>
        <w:pStyle w:val="a3"/>
        <w:numPr>
          <w:ilvl w:val="0"/>
          <w:numId w:val="39"/>
        </w:numPr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2F170427" w14:textId="5B447CFF" w:rsidR="001179C0" w:rsidRPr="005A12A7" w:rsidRDefault="001179C0" w:rsidP="00815D24">
      <w:pPr>
        <w:pStyle w:val="-0"/>
        <w:rPr>
          <w:rFonts w:cs="Times New Roman"/>
        </w:rPr>
      </w:pPr>
      <w:r w:rsidRPr="005A12A7">
        <w:rPr>
          <w:rFonts w:cs="Times New Roman"/>
          <w:b/>
          <w:bCs/>
        </w:rPr>
        <w:t>Округление начисленных процентов (результата расчета)</w:t>
      </w:r>
      <w:r w:rsidRPr="005A12A7">
        <w:rPr>
          <w:rFonts w:cs="Times New Roman"/>
        </w:rPr>
        <w:t xml:space="preserve">: </w:t>
      </w:r>
    </w:p>
    <w:p w14:paraId="2107221D" w14:textId="77777777" w:rsidR="001179C0" w:rsidRPr="005A12A7" w:rsidRDefault="001179C0">
      <w:pPr>
        <w:pStyle w:val="a3"/>
        <w:numPr>
          <w:ilvl w:val="0"/>
          <w:numId w:val="40"/>
        </w:numPr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правилам.</w:t>
      </w:r>
    </w:p>
    <w:p w14:paraId="29B47320" w14:textId="77777777" w:rsidR="001179C0" w:rsidRPr="005A12A7" w:rsidRDefault="001179C0">
      <w:pPr>
        <w:pStyle w:val="a3"/>
        <w:numPr>
          <w:ilvl w:val="0"/>
          <w:numId w:val="40"/>
        </w:numPr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правилам.</w:t>
      </w:r>
    </w:p>
    <w:p w14:paraId="0AB15C22" w14:textId="77777777" w:rsidR="001179C0" w:rsidRPr="005A12A7" w:rsidRDefault="001179C0">
      <w:pPr>
        <w:pStyle w:val="a3"/>
        <w:numPr>
          <w:ilvl w:val="0"/>
          <w:numId w:val="40"/>
        </w:numPr>
        <w:rPr>
          <w:rFonts w:cs="Times New Roman"/>
        </w:rPr>
      </w:pPr>
      <w:r w:rsidRPr="005A12A7">
        <w:rPr>
          <w:rFonts w:cs="Times New Roman"/>
        </w:rPr>
        <w:t>До целых с округлением в меньшую сторону.</w:t>
      </w:r>
    </w:p>
    <w:p w14:paraId="51283F18" w14:textId="77777777" w:rsidR="001179C0" w:rsidRPr="005A12A7" w:rsidRDefault="001179C0">
      <w:pPr>
        <w:pStyle w:val="a3"/>
        <w:numPr>
          <w:ilvl w:val="0"/>
          <w:numId w:val="40"/>
        </w:numPr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сторону.</w:t>
      </w:r>
    </w:p>
    <w:p w14:paraId="10096525" w14:textId="23C290E0" w:rsidR="001179C0" w:rsidRPr="005A12A7" w:rsidRDefault="001179C0">
      <w:pPr>
        <w:pStyle w:val="a3"/>
        <w:numPr>
          <w:ilvl w:val="0"/>
          <w:numId w:val="40"/>
        </w:numPr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537A05B8" w14:textId="28C377E9" w:rsidR="001179C0" w:rsidRPr="005A12A7" w:rsidRDefault="001179C0" w:rsidP="00815D24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Промежуточное округление</w:t>
      </w:r>
      <w:r w:rsidRPr="005A12A7">
        <w:rPr>
          <w:rFonts w:cs="Times New Roman"/>
        </w:rPr>
        <w:t>:</w:t>
      </w:r>
      <w:r w:rsidRPr="005A12A7">
        <w:rPr>
          <w:rFonts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0B3A566A" w14:textId="77777777" w:rsidR="001179C0" w:rsidRPr="005A12A7" w:rsidRDefault="001179C0">
      <w:pPr>
        <w:pStyle w:val="a3"/>
        <w:numPr>
          <w:ilvl w:val="0"/>
          <w:numId w:val="41"/>
        </w:numPr>
        <w:rPr>
          <w:rFonts w:cs="Times New Roman"/>
        </w:rPr>
      </w:pPr>
      <w:r w:rsidRPr="005A12A7">
        <w:rPr>
          <w:rFonts w:cs="Times New Roman"/>
        </w:rPr>
        <w:t>Не производится.</w:t>
      </w:r>
    </w:p>
    <w:p w14:paraId="5811C991" w14:textId="77777777" w:rsidR="001179C0" w:rsidRPr="005A12A7" w:rsidRDefault="001179C0">
      <w:pPr>
        <w:pStyle w:val="a3"/>
        <w:numPr>
          <w:ilvl w:val="0"/>
          <w:numId w:val="41"/>
        </w:numPr>
        <w:rPr>
          <w:rFonts w:cs="Times New Roman"/>
        </w:rPr>
      </w:pPr>
      <w:r w:rsidRPr="005A12A7">
        <w:rPr>
          <w:rFonts w:cs="Times New Roman"/>
        </w:rPr>
        <w:t>Производится ежемесячно.</w:t>
      </w:r>
    </w:p>
    <w:p w14:paraId="3D6EAE32" w14:textId="77777777" w:rsidR="001179C0" w:rsidRPr="005A12A7" w:rsidRDefault="001179C0">
      <w:pPr>
        <w:pStyle w:val="a3"/>
        <w:numPr>
          <w:ilvl w:val="0"/>
          <w:numId w:val="41"/>
        </w:numPr>
        <w:rPr>
          <w:rFonts w:cs="Times New Roman"/>
        </w:rPr>
      </w:pPr>
      <w:r w:rsidRPr="005A12A7">
        <w:rPr>
          <w:rFonts w:cs="Times New Roman"/>
        </w:rPr>
        <w:t>Производится ежедневно.</w:t>
      </w:r>
    </w:p>
    <w:p w14:paraId="5A1D8AEE" w14:textId="04B39801" w:rsidR="001179C0" w:rsidRPr="005A12A7" w:rsidRDefault="001179C0">
      <w:pPr>
        <w:pStyle w:val="a3"/>
        <w:numPr>
          <w:ilvl w:val="0"/>
          <w:numId w:val="41"/>
        </w:numPr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52CDEA65" w14:textId="26B0CD3C" w:rsidR="00815D24" w:rsidRPr="005A12A7" w:rsidRDefault="005C5CFF" w:rsidP="00815D24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7BE3B47" wp14:editId="00226661">
            <wp:extent cx="5308462" cy="2306374"/>
            <wp:effectExtent l="0" t="0" r="0" b="0"/>
            <wp:docPr id="19882961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296143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319199" cy="2311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7B357" w14:textId="09540142" w:rsidR="001179C0" w:rsidRPr="005A12A7" w:rsidRDefault="00815D24" w:rsidP="00815D24">
      <w:pPr>
        <w:pStyle w:val="a4"/>
        <w:rPr>
          <w:noProof/>
        </w:rPr>
      </w:pPr>
      <w:r w:rsidRPr="005A12A7">
        <w:rPr>
          <w:noProof/>
        </w:rPr>
        <w:fldChar w:fldCharType="begin"/>
      </w:r>
      <w:r w:rsidRPr="005A12A7">
        <w:rPr>
          <w:noProof/>
        </w:rPr>
        <w:instrText xml:space="preserve"> SEQ Рисунок \* ARABIC </w:instrText>
      </w:r>
      <w:r w:rsidRPr="005A12A7">
        <w:rPr>
          <w:noProof/>
        </w:rPr>
        <w:fldChar w:fldCharType="separate"/>
      </w:r>
      <w:bookmarkStart w:id="152" w:name="_Ref148632397"/>
      <w:r w:rsidR="00552CC9">
        <w:rPr>
          <w:noProof/>
        </w:rPr>
        <w:t>106</w:t>
      </w:r>
      <w:bookmarkEnd w:id="152"/>
      <w:r w:rsidRPr="005A12A7">
        <w:rPr>
          <w:noProof/>
        </w:rPr>
        <w:fldChar w:fldCharType="end"/>
      </w:r>
      <w:r w:rsidRPr="005A12A7">
        <w:rPr>
          <w:noProof/>
          <w:lang w:val="ru-RU"/>
        </w:rPr>
        <w:t xml:space="preserve"> – </w:t>
      </w:r>
      <w:r w:rsidRPr="005A12A7">
        <w:rPr>
          <w:szCs w:val="24"/>
        </w:rPr>
        <w:t xml:space="preserve">Правила начисления процентов </w:t>
      </w:r>
      <w:r w:rsidR="005C5CFF">
        <w:rPr>
          <w:szCs w:val="24"/>
        </w:rPr>
        <w:br/>
      </w:r>
      <w:r w:rsidRPr="005A12A7">
        <w:rPr>
          <w:szCs w:val="24"/>
        </w:rPr>
        <w:t>за пользование заемными средствами</w:t>
      </w:r>
    </w:p>
    <w:p w14:paraId="525FCEC5" w14:textId="77777777" w:rsidR="006A63CF" w:rsidRPr="005A12A7" w:rsidRDefault="006A63CF" w:rsidP="00815D24">
      <w:pPr>
        <w:pStyle w:val="a6"/>
        <w:rPr>
          <w:rFonts w:eastAsia="Calibri"/>
        </w:rPr>
      </w:pPr>
    </w:p>
    <w:p w14:paraId="77CD68BC" w14:textId="39CFA8CC" w:rsidR="004604D4" w:rsidRPr="005A12A7" w:rsidRDefault="004604D4" w:rsidP="004604D4">
      <w:pPr>
        <w:pStyle w:val="31"/>
      </w:pPr>
      <w:r w:rsidRPr="005A12A7">
        <w:t>Срок уплаты</w:t>
      </w:r>
      <w:r w:rsidR="00890AA3">
        <w:t xml:space="preserve"> </w:t>
      </w:r>
      <w:r w:rsidR="00890AA3">
        <w:rPr>
          <w:lang w:val="ru-RU"/>
        </w:rPr>
        <w:t>суммы обязательства, обеспечиваемого ипотекой (план погашения долга)</w:t>
      </w:r>
    </w:p>
    <w:p w14:paraId="07EA0C8E" w14:textId="167C327A" w:rsidR="00391DA1" w:rsidRPr="005A12A7" w:rsidRDefault="00391DA1" w:rsidP="00391DA1">
      <w:pPr>
        <w:pStyle w:val="a6"/>
      </w:pPr>
      <w:r w:rsidRPr="005A12A7">
        <w:t xml:space="preserve">В </w:t>
      </w:r>
      <w:r w:rsidRPr="005A12A7">
        <w:rPr>
          <w:lang w:val="ru-RU"/>
        </w:rPr>
        <w:t>блоке</w:t>
      </w:r>
      <w:r w:rsidRPr="005A12A7">
        <w:t xml:space="preserve"> </w:t>
      </w:r>
      <w:r w:rsidRPr="005A12A7">
        <w:rPr>
          <w:b/>
        </w:rPr>
        <w:t>6.1. Срок уплаты обязательства, обеспечиваемого ипотекой (план погашения долга)</w:t>
      </w:r>
      <w:r w:rsidRPr="00890AA3">
        <w:rPr>
          <w:color w:val="636978"/>
          <w:spacing w:val="2"/>
        </w:rPr>
        <w:t xml:space="preserve"> </w:t>
      </w:r>
      <w:r w:rsidRPr="005A12A7">
        <w:t xml:space="preserve">указывается срок уплаты суммы обязательства путем описания определения начала и окончания срока (момента, когда обязательство должно быть исполнено). </w:t>
      </w:r>
    </w:p>
    <w:p w14:paraId="38F05BB5" w14:textId="77777777" w:rsidR="00391DA1" w:rsidRPr="005A12A7" w:rsidRDefault="00391DA1" w:rsidP="00391DA1">
      <w:pPr>
        <w:pStyle w:val="a6"/>
      </w:pPr>
      <w:r w:rsidRPr="005A12A7">
        <w:t>В поле</w:t>
      </w:r>
      <w:r w:rsidRPr="005A12A7">
        <w:rPr>
          <w:b/>
        </w:rPr>
        <w:t xml:space="preserve"> Начало срока уплаты суммы обязательства </w:t>
      </w:r>
      <w:r w:rsidRPr="005A12A7">
        <w:t>необходимо</w:t>
      </w:r>
      <w:r w:rsidRPr="005A12A7">
        <w:rPr>
          <w:b/>
        </w:rPr>
        <w:t xml:space="preserve"> </w:t>
      </w:r>
      <w:r w:rsidRPr="005A12A7">
        <w:t>указать</w:t>
      </w:r>
      <w:r w:rsidRPr="005A12A7">
        <w:rPr>
          <w:b/>
        </w:rPr>
        <w:t xml:space="preserve"> </w:t>
      </w:r>
      <w:r w:rsidRPr="005A12A7">
        <w:t>одно из следующих значений:</w:t>
      </w:r>
      <w:r w:rsidRPr="005A12A7">
        <w:rPr>
          <w:color w:val="000000"/>
          <w:sz w:val="30"/>
          <w:szCs w:val="30"/>
          <w:shd w:val="clear" w:color="auto" w:fill="FFFFFF"/>
        </w:rPr>
        <w:t xml:space="preserve"> </w:t>
      </w:r>
    </w:p>
    <w:p w14:paraId="77FB0A77" w14:textId="3C38FB95" w:rsidR="00391DA1" w:rsidRPr="005A12A7" w:rsidRDefault="00391DA1" w:rsidP="00391DA1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С точной даты</w:t>
      </w:r>
      <w:r w:rsidRPr="005A12A7">
        <w:rPr>
          <w:rFonts w:cs="Times New Roman"/>
        </w:rPr>
        <w:t xml:space="preserve"> - поле для ввода даты. По нажатию кнопки </w:t>
      </w:r>
      <w:r w:rsidRPr="005A12A7">
        <w:rPr>
          <w:rFonts w:cs="Times New Roman"/>
          <w:noProof/>
        </w:rPr>
        <w:drawing>
          <wp:inline distT="0" distB="0" distL="0" distR="0" wp14:anchorId="67E5E807" wp14:editId="7A0348FA">
            <wp:extent cx="238095" cy="209524"/>
            <wp:effectExtent l="0" t="0" r="0" b="635"/>
            <wp:docPr id="1196185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85606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2A7">
        <w:rPr>
          <w:rFonts w:cs="Times New Roman"/>
        </w:rPr>
        <w:t xml:space="preserve"> отобразится календарь для выбора даты (см. рис. </w:t>
      </w:r>
      <w:r w:rsidR="00370588" w:rsidRPr="005A12A7">
        <w:rPr>
          <w:rFonts w:cs="Times New Roman"/>
        </w:rPr>
        <w:fldChar w:fldCharType="begin"/>
      </w:r>
      <w:r w:rsidR="00370588" w:rsidRPr="005A12A7">
        <w:rPr>
          <w:rFonts w:cs="Times New Roman"/>
        </w:rPr>
        <w:instrText xml:space="preserve"> REF _Ref148633369 \h </w:instrText>
      </w:r>
      <w:r w:rsidR="005A12A7">
        <w:rPr>
          <w:rFonts w:cs="Times New Roman"/>
        </w:rPr>
        <w:instrText xml:space="preserve"> \* MERGEFORMAT </w:instrText>
      </w:r>
      <w:r w:rsidR="00370588" w:rsidRPr="005A12A7">
        <w:rPr>
          <w:rFonts w:cs="Times New Roman"/>
        </w:rPr>
      </w:r>
      <w:r w:rsidR="00370588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107</w:t>
      </w:r>
      <w:r w:rsidR="00370588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).</w:t>
      </w:r>
    </w:p>
    <w:p w14:paraId="5F9359F9" w14:textId="777A10EE" w:rsidR="00370588" w:rsidRPr="005A12A7" w:rsidRDefault="00890AA3" w:rsidP="00370588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20E87A97" wp14:editId="14EE3B69">
            <wp:extent cx="4131669" cy="1041385"/>
            <wp:effectExtent l="0" t="0" r="0" b="0"/>
            <wp:docPr id="20063109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10902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173745" cy="10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D5DA8" w14:textId="578DDD24" w:rsidR="00391DA1" w:rsidRPr="005A12A7" w:rsidRDefault="00000000" w:rsidP="00370588">
      <w:pPr>
        <w:pStyle w:val="a4"/>
      </w:pPr>
      <w:fldSimple w:instr=" SEQ Рисунок \* ARABIC ">
        <w:bookmarkStart w:id="153" w:name="_Ref148633369"/>
        <w:r w:rsidR="00552CC9">
          <w:rPr>
            <w:noProof/>
          </w:rPr>
          <w:t>107</w:t>
        </w:r>
        <w:bookmarkEnd w:id="153"/>
      </w:fldSimple>
      <w:r w:rsidR="00370588" w:rsidRPr="005A12A7">
        <w:rPr>
          <w:lang w:val="ru-RU"/>
        </w:rPr>
        <w:t xml:space="preserve"> – </w:t>
      </w:r>
      <w:r w:rsidR="00370588" w:rsidRPr="005A12A7">
        <w:rPr>
          <w:szCs w:val="24"/>
        </w:rPr>
        <w:t>Начало срока уплаты обязательств. С точной даты</w:t>
      </w:r>
    </w:p>
    <w:p w14:paraId="47B9CCC7" w14:textId="64382567" w:rsidR="00391DA1" w:rsidRPr="005A12A7" w:rsidRDefault="00391DA1" w:rsidP="00370588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С даты события</w:t>
      </w:r>
      <w:r w:rsidRPr="005A12A7">
        <w:rPr>
          <w:rFonts w:cs="Times New Roman"/>
        </w:rPr>
        <w:t xml:space="preserve">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 xml:space="preserve"> (см. рис. </w:t>
      </w:r>
      <w:r w:rsidR="00370588" w:rsidRPr="005A12A7">
        <w:rPr>
          <w:rFonts w:cs="Times New Roman"/>
        </w:rPr>
        <w:fldChar w:fldCharType="begin"/>
      </w:r>
      <w:r w:rsidR="00370588" w:rsidRPr="005A12A7">
        <w:rPr>
          <w:rFonts w:cs="Times New Roman"/>
        </w:rPr>
        <w:instrText xml:space="preserve"> REF _Ref148633467 \h </w:instrText>
      </w:r>
      <w:r w:rsidR="005A12A7">
        <w:rPr>
          <w:rFonts w:cs="Times New Roman"/>
        </w:rPr>
        <w:instrText xml:space="preserve"> \* MERGEFORMAT </w:instrText>
      </w:r>
      <w:r w:rsidR="00370588" w:rsidRPr="005A12A7">
        <w:rPr>
          <w:rFonts w:cs="Times New Roman"/>
        </w:rPr>
      </w:r>
      <w:r w:rsidR="00370588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108</w:t>
      </w:r>
      <w:r w:rsidR="00370588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).</w:t>
      </w:r>
    </w:p>
    <w:p w14:paraId="4E98FD3B" w14:textId="14FDF77A" w:rsidR="00370588" w:rsidRPr="005A12A7" w:rsidRDefault="004604E0" w:rsidP="00370588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E0BCB66" wp14:editId="0E94C186">
            <wp:extent cx="4082659" cy="1182815"/>
            <wp:effectExtent l="0" t="0" r="0" b="0"/>
            <wp:docPr id="3060493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049389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143697" cy="120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1CC7A" w14:textId="3B0BB2F2" w:rsidR="00391DA1" w:rsidRPr="005A12A7" w:rsidRDefault="00000000" w:rsidP="00370588">
      <w:pPr>
        <w:pStyle w:val="a4"/>
      </w:pPr>
      <w:fldSimple w:instr=" SEQ Рисунок \* ARABIC ">
        <w:bookmarkStart w:id="154" w:name="_Ref148633467"/>
        <w:r w:rsidR="00552CC9">
          <w:rPr>
            <w:noProof/>
          </w:rPr>
          <w:t>108</w:t>
        </w:r>
        <w:bookmarkEnd w:id="154"/>
      </w:fldSimple>
      <w:r w:rsidR="00370588" w:rsidRPr="005A12A7">
        <w:rPr>
          <w:lang w:val="ru-RU"/>
        </w:rPr>
        <w:t xml:space="preserve"> – </w:t>
      </w:r>
      <w:r w:rsidR="00370588" w:rsidRPr="005A12A7">
        <w:rPr>
          <w:szCs w:val="24"/>
        </w:rPr>
        <w:t>Начало срока уплаты обязательств. С даты события</w:t>
      </w:r>
    </w:p>
    <w:p w14:paraId="3B90E007" w14:textId="47951697" w:rsidR="00391DA1" w:rsidRPr="005A12A7" w:rsidRDefault="00391DA1" w:rsidP="00370588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С даты выдачи</w:t>
      </w:r>
      <w:r w:rsidR="00370588" w:rsidRPr="005A12A7">
        <w:rPr>
          <w:rFonts w:cs="Times New Roman"/>
          <w:lang w:val="ru-RU"/>
        </w:rPr>
        <w:t>.</w:t>
      </w:r>
    </w:p>
    <w:p w14:paraId="3FEF3A3E" w14:textId="219E5549" w:rsidR="00391DA1" w:rsidRPr="005A12A7" w:rsidRDefault="00391DA1" w:rsidP="00370588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Иное</w:t>
      </w:r>
      <w:r w:rsidRPr="005A12A7">
        <w:rPr>
          <w:rFonts w:cs="Times New Roman"/>
        </w:rPr>
        <w:t xml:space="preserve">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 xml:space="preserve"> (см. рис. </w:t>
      </w:r>
      <w:r w:rsidR="00370588" w:rsidRPr="005A12A7">
        <w:rPr>
          <w:rFonts w:cs="Times New Roman"/>
        </w:rPr>
        <w:fldChar w:fldCharType="begin"/>
      </w:r>
      <w:r w:rsidR="00370588" w:rsidRPr="005A12A7">
        <w:rPr>
          <w:rFonts w:cs="Times New Roman"/>
        </w:rPr>
        <w:instrText xml:space="preserve"> REF _Ref148633459 \h </w:instrText>
      </w:r>
      <w:r w:rsidR="005A12A7">
        <w:rPr>
          <w:rFonts w:cs="Times New Roman"/>
        </w:rPr>
        <w:instrText xml:space="preserve"> \* MERGEFORMAT </w:instrText>
      </w:r>
      <w:r w:rsidR="00370588" w:rsidRPr="005A12A7">
        <w:rPr>
          <w:rFonts w:cs="Times New Roman"/>
        </w:rPr>
      </w:r>
      <w:r w:rsidR="00370588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109</w:t>
      </w:r>
      <w:r w:rsidR="00370588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).</w:t>
      </w:r>
    </w:p>
    <w:p w14:paraId="4B9F8F6C" w14:textId="318A60BF" w:rsidR="00370588" w:rsidRPr="005A12A7" w:rsidRDefault="004604E0" w:rsidP="00370588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4AE4718" wp14:editId="7B66EDFB">
            <wp:extent cx="4099560" cy="1235781"/>
            <wp:effectExtent l="0" t="0" r="0" b="0"/>
            <wp:docPr id="4498130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813094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134677" cy="124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A4439" w14:textId="6AD2DF3C" w:rsidR="00391DA1" w:rsidRPr="005A12A7" w:rsidRDefault="00000000" w:rsidP="00370588">
      <w:pPr>
        <w:pStyle w:val="a4"/>
      </w:pPr>
      <w:fldSimple w:instr=" SEQ Рисунок \* ARABIC ">
        <w:bookmarkStart w:id="155" w:name="_Ref148633459"/>
        <w:r w:rsidR="00552CC9">
          <w:rPr>
            <w:noProof/>
          </w:rPr>
          <w:t>109</w:t>
        </w:r>
        <w:bookmarkEnd w:id="155"/>
      </w:fldSimple>
      <w:r w:rsidR="00370588" w:rsidRPr="005A12A7">
        <w:rPr>
          <w:lang w:val="ru-RU"/>
        </w:rPr>
        <w:t xml:space="preserve"> – </w:t>
      </w:r>
      <w:r w:rsidR="00370588" w:rsidRPr="005A12A7">
        <w:rPr>
          <w:szCs w:val="24"/>
        </w:rPr>
        <w:t>Начало срока уплаты обязательств. Иное</w:t>
      </w:r>
    </w:p>
    <w:p w14:paraId="1375E8EE" w14:textId="77777777" w:rsidR="00391DA1" w:rsidRPr="005A12A7" w:rsidRDefault="00391DA1" w:rsidP="00370588">
      <w:pPr>
        <w:pStyle w:val="a6"/>
        <w:rPr>
          <w:szCs w:val="24"/>
        </w:rPr>
      </w:pPr>
      <w:r w:rsidRPr="005A12A7">
        <w:rPr>
          <w:rStyle w:val="TimesNewRoman1412"/>
          <w:rFonts w:cs="Times New Roman"/>
          <w:b w:val="0"/>
        </w:rPr>
        <w:t>В поле</w:t>
      </w:r>
      <w:r w:rsidRPr="005A12A7">
        <w:rPr>
          <w:rStyle w:val="TimesNewRoman1412"/>
          <w:rFonts w:cs="Times New Roman"/>
        </w:rPr>
        <w:t xml:space="preserve"> Окончание срока уплаты суммы обязательств </w:t>
      </w:r>
      <w:r w:rsidRPr="005A12A7">
        <w:rPr>
          <w:rStyle w:val="TimesNewRoman1412"/>
          <w:rFonts w:cs="Times New Roman"/>
          <w:b w:val="0"/>
        </w:rPr>
        <w:t>необходимо</w:t>
      </w:r>
      <w:r w:rsidRPr="005A12A7">
        <w:rPr>
          <w:rStyle w:val="TimesNewRoman1412"/>
          <w:rFonts w:cs="Times New Roman"/>
        </w:rPr>
        <w:t xml:space="preserve"> </w:t>
      </w:r>
      <w:r w:rsidRPr="005A12A7">
        <w:rPr>
          <w:szCs w:val="24"/>
        </w:rPr>
        <w:t>указать</w:t>
      </w:r>
      <w:r w:rsidRPr="005A12A7">
        <w:rPr>
          <w:b/>
          <w:szCs w:val="24"/>
        </w:rPr>
        <w:t xml:space="preserve"> </w:t>
      </w:r>
      <w:r w:rsidRPr="005A12A7">
        <w:rPr>
          <w:szCs w:val="24"/>
        </w:rPr>
        <w:t>одно из следующих значений:</w:t>
      </w:r>
      <w:r w:rsidRPr="005A12A7">
        <w:rPr>
          <w:color w:val="000000"/>
          <w:sz w:val="30"/>
          <w:szCs w:val="30"/>
          <w:shd w:val="clear" w:color="auto" w:fill="FFFFFF"/>
        </w:rPr>
        <w:t xml:space="preserve"> </w:t>
      </w:r>
    </w:p>
    <w:p w14:paraId="2D75BEE4" w14:textId="77777777" w:rsidR="00391DA1" w:rsidRPr="005A12A7" w:rsidRDefault="00391DA1" w:rsidP="00370588">
      <w:pPr>
        <w:pStyle w:val="-0"/>
        <w:rPr>
          <w:rStyle w:val="TimesNewRoman1412"/>
          <w:rFonts w:eastAsiaTheme="minorHAnsi" w:cs="Times New Roman"/>
          <w:b w:val="0"/>
          <w:bCs w:val="0"/>
          <w:szCs w:val="24"/>
        </w:rPr>
      </w:pPr>
      <w:r w:rsidRPr="005A12A7">
        <w:rPr>
          <w:rStyle w:val="TimesNewRoman1412"/>
          <w:rFonts w:eastAsiaTheme="minorHAnsi" w:cs="Times New Roman"/>
          <w:szCs w:val="24"/>
        </w:rPr>
        <w:t>Срок определен датой (включительно)</w:t>
      </w:r>
      <w:r w:rsidRPr="005A12A7">
        <w:rPr>
          <w:rStyle w:val="TimesNewRoman1412"/>
          <w:rFonts w:eastAsiaTheme="minorHAnsi" w:cs="Times New Roman"/>
          <w:b w:val="0"/>
          <w:szCs w:val="24"/>
        </w:rPr>
        <w:t xml:space="preserve"> </w:t>
      </w:r>
    </w:p>
    <w:p w14:paraId="1928EECC" w14:textId="66305623" w:rsidR="00391DA1" w:rsidRPr="005A12A7" w:rsidRDefault="00391DA1" w:rsidP="00370588">
      <w:pPr>
        <w:pStyle w:val="a6"/>
      </w:pPr>
      <w:r w:rsidRPr="005A12A7">
        <w:rPr>
          <w:rStyle w:val="TimesNewRoman1412"/>
          <w:rFonts w:eastAsiaTheme="minorHAnsi" w:cs="Times New Roman"/>
          <w:szCs w:val="24"/>
        </w:rPr>
        <w:t xml:space="preserve">Дата* </w:t>
      </w:r>
      <w:r w:rsidR="00370588" w:rsidRPr="005A12A7">
        <w:rPr>
          <w:lang w:val="ru-RU"/>
        </w:rPr>
        <w:t>–</w:t>
      </w:r>
      <w:r w:rsidRPr="005A12A7">
        <w:t xml:space="preserve"> поле для ввода даты. По нажатию кнопки </w:t>
      </w:r>
      <w:r w:rsidRPr="005A12A7">
        <w:rPr>
          <w:noProof/>
        </w:rPr>
        <w:drawing>
          <wp:inline distT="0" distB="0" distL="0" distR="0" wp14:anchorId="23936FA0" wp14:editId="6A2E24B7">
            <wp:extent cx="238095" cy="209524"/>
            <wp:effectExtent l="0" t="0" r="0" b="635"/>
            <wp:docPr id="21149112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85606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2A7">
        <w:t xml:space="preserve"> отобразится календарь для выбора даты (см. рис. </w:t>
      </w:r>
      <w:r w:rsidR="00370588" w:rsidRPr="005A12A7">
        <w:fldChar w:fldCharType="begin"/>
      </w:r>
      <w:r w:rsidR="00370588" w:rsidRPr="005A12A7">
        <w:instrText xml:space="preserve"> REF _Ref148633545 \h </w:instrText>
      </w:r>
      <w:r w:rsidR="005A12A7">
        <w:instrText xml:space="preserve"> \* MERGEFORMAT </w:instrText>
      </w:r>
      <w:r w:rsidR="00370588" w:rsidRPr="005A12A7">
        <w:fldChar w:fldCharType="separate"/>
      </w:r>
      <w:r w:rsidR="00552CC9">
        <w:rPr>
          <w:rStyle w:val="TimesNewRoman1412"/>
          <w:rFonts w:eastAsiaTheme="minorHAnsi" w:cs="Times New Roman"/>
          <w:b w:val="0"/>
          <w:bCs w:val="0"/>
          <w:noProof/>
          <w:szCs w:val="24"/>
        </w:rPr>
        <w:t>110</w:t>
      </w:r>
      <w:r w:rsidR="00370588" w:rsidRPr="005A12A7">
        <w:fldChar w:fldCharType="end"/>
      </w:r>
      <w:r w:rsidRPr="005A12A7">
        <w:t>).</w:t>
      </w:r>
    </w:p>
    <w:p w14:paraId="07086151" w14:textId="5B5B151C" w:rsidR="00370588" w:rsidRPr="005A12A7" w:rsidRDefault="004604E0" w:rsidP="00370588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045AFEF" wp14:editId="53F350EC">
            <wp:extent cx="4542718" cy="778724"/>
            <wp:effectExtent l="0" t="0" r="0" b="0"/>
            <wp:docPr id="11066959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695926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4588279" cy="78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DC3E7" w14:textId="7F82028C" w:rsidR="00391DA1" w:rsidRPr="005A12A7" w:rsidRDefault="00370588" w:rsidP="00370588">
      <w:pPr>
        <w:pStyle w:val="a4"/>
        <w:rPr>
          <w:rStyle w:val="TimesNewRoman1412"/>
          <w:rFonts w:eastAsiaTheme="minorHAnsi" w:cs="Times New Roman"/>
          <w:b w:val="0"/>
          <w:bCs w:val="0"/>
          <w:szCs w:val="24"/>
        </w:rPr>
      </w:pPr>
      <w:r w:rsidRPr="005A12A7">
        <w:rPr>
          <w:rStyle w:val="TimesNewRoman1412"/>
          <w:rFonts w:eastAsiaTheme="minorHAnsi" w:cs="Times New Roman"/>
          <w:b w:val="0"/>
          <w:bCs w:val="0"/>
          <w:szCs w:val="24"/>
        </w:rPr>
        <w:fldChar w:fldCharType="begin"/>
      </w:r>
      <w:r w:rsidRPr="005A12A7">
        <w:rPr>
          <w:rStyle w:val="TimesNewRoman1412"/>
          <w:rFonts w:eastAsiaTheme="minorHAnsi" w:cs="Times New Roman"/>
          <w:b w:val="0"/>
          <w:bCs w:val="0"/>
          <w:szCs w:val="24"/>
        </w:rPr>
        <w:instrText xml:space="preserve"> SEQ Рисунок \* ARABIC </w:instrText>
      </w:r>
      <w:r w:rsidRPr="005A12A7">
        <w:rPr>
          <w:rStyle w:val="TimesNewRoman1412"/>
          <w:rFonts w:eastAsiaTheme="minorHAnsi" w:cs="Times New Roman"/>
          <w:b w:val="0"/>
          <w:bCs w:val="0"/>
          <w:szCs w:val="24"/>
        </w:rPr>
        <w:fldChar w:fldCharType="separate"/>
      </w:r>
      <w:bookmarkStart w:id="156" w:name="_Ref148633545"/>
      <w:r w:rsidR="00552CC9">
        <w:rPr>
          <w:rStyle w:val="TimesNewRoman1412"/>
          <w:rFonts w:eastAsiaTheme="minorHAnsi" w:cs="Times New Roman"/>
          <w:b w:val="0"/>
          <w:bCs w:val="0"/>
          <w:noProof/>
          <w:szCs w:val="24"/>
        </w:rPr>
        <w:t>110</w:t>
      </w:r>
      <w:bookmarkEnd w:id="156"/>
      <w:r w:rsidRPr="005A12A7">
        <w:rPr>
          <w:rStyle w:val="TimesNewRoman1412"/>
          <w:rFonts w:eastAsiaTheme="minorHAnsi" w:cs="Times New Roman"/>
          <w:b w:val="0"/>
          <w:bCs w:val="0"/>
          <w:szCs w:val="24"/>
        </w:rPr>
        <w:fldChar w:fldCharType="end"/>
      </w:r>
      <w:r w:rsidRPr="005A12A7">
        <w:rPr>
          <w:rStyle w:val="TimesNewRoman1412"/>
          <w:rFonts w:eastAsiaTheme="minorHAnsi" w:cs="Times New Roman"/>
          <w:b w:val="0"/>
          <w:bCs w:val="0"/>
          <w:szCs w:val="24"/>
          <w:lang w:val="ru-RU"/>
        </w:rPr>
        <w:t xml:space="preserve"> – </w:t>
      </w:r>
      <w:r w:rsidRPr="005A12A7">
        <w:rPr>
          <w:szCs w:val="24"/>
        </w:rPr>
        <w:t xml:space="preserve">Окончание срока уплаты. </w:t>
      </w:r>
      <w:r w:rsidRPr="005A12A7">
        <w:rPr>
          <w:szCs w:val="24"/>
        </w:rPr>
        <w:br/>
        <w:t>Срок определен датой включительно</w:t>
      </w:r>
    </w:p>
    <w:p w14:paraId="3F47DC0A" w14:textId="77777777" w:rsidR="00391DA1" w:rsidRPr="005A12A7" w:rsidRDefault="00391DA1" w:rsidP="00370588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Срок определен периодом времени</w:t>
      </w:r>
      <w:r w:rsidRPr="005A12A7">
        <w:rPr>
          <w:rFonts w:cs="Times New Roman"/>
        </w:rPr>
        <w:t xml:space="preserve"> – установить значение в одно из положений:</w:t>
      </w:r>
    </w:p>
    <w:p w14:paraId="42D1301E" w14:textId="3CFC2D60" w:rsidR="00391DA1" w:rsidRPr="005A12A7" w:rsidRDefault="00391DA1">
      <w:pPr>
        <w:pStyle w:val="a3"/>
        <w:numPr>
          <w:ilvl w:val="0"/>
          <w:numId w:val="42"/>
        </w:numPr>
        <w:rPr>
          <w:rFonts w:cs="Times New Roman"/>
        </w:rPr>
      </w:pPr>
      <w:r w:rsidRPr="005A12A7">
        <w:rPr>
          <w:rFonts w:cs="Times New Roman"/>
        </w:rPr>
        <w:lastRenderedPageBreak/>
        <w:t xml:space="preserve">При выборе значения </w:t>
      </w:r>
      <w:r w:rsidRPr="005A12A7">
        <w:rPr>
          <w:rFonts w:cs="Times New Roman"/>
          <w:b/>
          <w:bCs/>
        </w:rPr>
        <w:t>Временной период, исчисляемый в днях, неделях, месяцах, кварталах</w:t>
      </w:r>
      <w:r w:rsidRPr="005A12A7">
        <w:rPr>
          <w:rFonts w:cs="Times New Roman"/>
        </w:rPr>
        <w:t xml:space="preserve"> (см. рис. </w:t>
      </w:r>
      <w:r w:rsidR="00B061D4" w:rsidRPr="005A12A7">
        <w:rPr>
          <w:rFonts w:cs="Times New Roman"/>
        </w:rPr>
        <w:fldChar w:fldCharType="begin"/>
      </w:r>
      <w:r w:rsidR="00B061D4" w:rsidRPr="005A12A7">
        <w:rPr>
          <w:rFonts w:cs="Times New Roman"/>
        </w:rPr>
        <w:instrText xml:space="preserve"> REF _Ref148633677 \h </w:instrText>
      </w:r>
      <w:r w:rsidR="005A12A7">
        <w:rPr>
          <w:rFonts w:cs="Times New Roman"/>
        </w:rPr>
        <w:instrText xml:space="preserve"> \* MERGEFORMAT </w:instrText>
      </w:r>
      <w:r w:rsidR="00B061D4" w:rsidRPr="005A12A7">
        <w:rPr>
          <w:rFonts w:cs="Times New Roman"/>
        </w:rPr>
      </w:r>
      <w:r w:rsidR="00B061D4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111</w:t>
      </w:r>
      <w:r w:rsidR="00B061D4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), отображаются поля:</w:t>
      </w:r>
    </w:p>
    <w:p w14:paraId="6E2FC97C" w14:textId="28964349" w:rsidR="00391DA1" w:rsidRPr="005A12A7" w:rsidRDefault="00391DA1" w:rsidP="00B061D4">
      <w:pPr>
        <w:pStyle w:val="a6"/>
        <w:rPr>
          <w:lang w:val="ru-RU"/>
        </w:rPr>
      </w:pPr>
      <w:r w:rsidRPr="005A12A7">
        <w:rPr>
          <w:b/>
        </w:rPr>
        <w:t>Количество*</w:t>
      </w:r>
      <w:r w:rsidRPr="005A12A7">
        <w:t xml:space="preserve"> – </w:t>
      </w:r>
      <w:r w:rsidR="00EC6CD9" w:rsidRPr="005A12A7">
        <w:t>текстовое поле</w:t>
      </w:r>
      <w:r w:rsidR="00B061D4" w:rsidRPr="005A12A7">
        <w:rPr>
          <w:lang w:val="ru-RU"/>
        </w:rPr>
        <w:t>.</w:t>
      </w:r>
    </w:p>
    <w:p w14:paraId="3A518B0A" w14:textId="0E001E24" w:rsidR="00391DA1" w:rsidRPr="005A12A7" w:rsidRDefault="00391DA1" w:rsidP="00B061D4">
      <w:pPr>
        <w:pStyle w:val="a6"/>
        <w:rPr>
          <w:szCs w:val="24"/>
          <w:lang w:val="ru-RU"/>
        </w:rPr>
      </w:pPr>
      <w:r w:rsidRPr="005A12A7">
        <w:rPr>
          <w:b/>
          <w:szCs w:val="24"/>
        </w:rPr>
        <w:t>Единицы времени*</w:t>
      </w:r>
      <w:r w:rsidRPr="005A12A7">
        <w:rPr>
          <w:szCs w:val="24"/>
        </w:rPr>
        <w:t xml:space="preserve"> – </w:t>
      </w:r>
      <w:r w:rsidRPr="005A12A7">
        <w:t>выбор</w:t>
      </w:r>
      <w:r w:rsidRPr="005A12A7">
        <w:rPr>
          <w:szCs w:val="24"/>
        </w:rPr>
        <w:t xml:space="preserve"> значения из выпадающего списка</w:t>
      </w:r>
      <w:r w:rsidR="00B061D4" w:rsidRPr="005A12A7">
        <w:rPr>
          <w:szCs w:val="24"/>
          <w:lang w:val="ru-RU"/>
        </w:rPr>
        <w:t>.</w:t>
      </w:r>
    </w:p>
    <w:p w14:paraId="7684456E" w14:textId="452F867A" w:rsidR="00B061D4" w:rsidRPr="005A12A7" w:rsidRDefault="004604E0" w:rsidP="00B061D4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B46BE67" wp14:editId="5607772D">
            <wp:extent cx="5157387" cy="744415"/>
            <wp:effectExtent l="0" t="0" r="0" b="0"/>
            <wp:docPr id="6878015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801502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189999" cy="749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FD52C" w14:textId="0FB63FB7" w:rsidR="00391DA1" w:rsidRPr="005A12A7" w:rsidRDefault="00000000" w:rsidP="00B061D4">
      <w:pPr>
        <w:pStyle w:val="a4"/>
      </w:pPr>
      <w:fldSimple w:instr=" SEQ Рисунок \* ARABIC ">
        <w:bookmarkStart w:id="157" w:name="_Ref148633677"/>
        <w:r w:rsidR="00552CC9">
          <w:rPr>
            <w:noProof/>
          </w:rPr>
          <w:t>111</w:t>
        </w:r>
        <w:bookmarkEnd w:id="157"/>
      </w:fldSimple>
      <w:r w:rsidR="00B061D4" w:rsidRPr="005A12A7">
        <w:rPr>
          <w:lang w:val="ru-RU"/>
        </w:rPr>
        <w:t xml:space="preserve"> – </w:t>
      </w:r>
      <w:r w:rsidR="00B061D4" w:rsidRPr="005A12A7">
        <w:rPr>
          <w:szCs w:val="24"/>
        </w:rPr>
        <w:t>Окончание срока уплаты обязательств. Срок определен периодом времени. Временной период, исчисляемый в днях, неделях, месяцах, кварталах</w:t>
      </w:r>
    </w:p>
    <w:p w14:paraId="3878350B" w14:textId="5AA2CDFF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t>При выборе значения</w:t>
      </w:r>
      <w:r w:rsidRPr="005A12A7">
        <w:rPr>
          <w:rFonts w:cs="Times New Roman"/>
          <w:b/>
        </w:rPr>
        <w:t xml:space="preserve"> Порядковое значение дня, месяца, года</w:t>
      </w:r>
      <w:r w:rsidRPr="005A12A7">
        <w:rPr>
          <w:rFonts w:cs="Times New Roman"/>
        </w:rPr>
        <w:t xml:space="preserve"> (см. рис. </w:t>
      </w:r>
      <w:r w:rsidR="00B061D4" w:rsidRPr="005A12A7">
        <w:rPr>
          <w:rFonts w:cs="Times New Roman"/>
        </w:rPr>
        <w:fldChar w:fldCharType="begin"/>
      </w:r>
      <w:r w:rsidR="00B061D4" w:rsidRPr="005A12A7">
        <w:rPr>
          <w:rFonts w:cs="Times New Roman"/>
        </w:rPr>
        <w:instrText xml:space="preserve"> REF _Ref148633764 \h </w:instrText>
      </w:r>
      <w:r w:rsidR="005A12A7">
        <w:rPr>
          <w:rFonts w:cs="Times New Roman"/>
        </w:rPr>
        <w:instrText xml:space="preserve"> \* MERGEFORMAT </w:instrText>
      </w:r>
      <w:r w:rsidR="00B061D4" w:rsidRPr="005A12A7">
        <w:rPr>
          <w:rFonts w:cs="Times New Roman"/>
        </w:rPr>
      </w:r>
      <w:r w:rsidR="00B061D4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112</w:t>
      </w:r>
      <w:r w:rsidR="00B061D4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), отображаются поля:</w:t>
      </w:r>
    </w:p>
    <w:p w14:paraId="7697B43F" w14:textId="06D7EDC1" w:rsidR="00391DA1" w:rsidRPr="00367620" w:rsidRDefault="00391DA1" w:rsidP="00B061D4">
      <w:pPr>
        <w:pStyle w:val="a6"/>
        <w:rPr>
          <w:lang w:val="ru-RU"/>
        </w:rPr>
      </w:pPr>
      <w:r w:rsidRPr="005A12A7">
        <w:rPr>
          <w:b/>
        </w:rPr>
        <w:t>День*</w:t>
      </w:r>
      <w:r w:rsidRPr="005A12A7">
        <w:t xml:space="preserve"> – </w:t>
      </w:r>
      <w:r w:rsidR="00EC6CD9" w:rsidRPr="005A12A7">
        <w:t>текстовое поле</w:t>
      </w:r>
      <w:r w:rsidR="00367620">
        <w:rPr>
          <w:lang w:val="ru-RU"/>
        </w:rPr>
        <w:t>.</w:t>
      </w:r>
    </w:p>
    <w:p w14:paraId="34EAB924" w14:textId="24C8ACFA" w:rsidR="00391DA1" w:rsidRPr="00367620" w:rsidRDefault="00391DA1" w:rsidP="00B061D4">
      <w:pPr>
        <w:pStyle w:val="a6"/>
        <w:rPr>
          <w:lang w:val="ru-RU"/>
        </w:rPr>
      </w:pPr>
      <w:r w:rsidRPr="005A12A7">
        <w:rPr>
          <w:b/>
        </w:rPr>
        <w:t>Месяц*</w:t>
      </w:r>
      <w:r w:rsidRPr="005A12A7">
        <w:t xml:space="preserve"> – выбор значения из выпадающего списка</w:t>
      </w:r>
      <w:r w:rsidR="00367620">
        <w:rPr>
          <w:lang w:val="ru-RU"/>
        </w:rPr>
        <w:t>.</w:t>
      </w:r>
    </w:p>
    <w:p w14:paraId="2BCD756B" w14:textId="41A0BE93" w:rsidR="00391DA1" w:rsidRPr="00367620" w:rsidRDefault="00391DA1" w:rsidP="00B061D4">
      <w:pPr>
        <w:pStyle w:val="a6"/>
        <w:rPr>
          <w:b/>
          <w:lang w:val="ru-RU"/>
        </w:rPr>
      </w:pPr>
      <w:r w:rsidRPr="005A12A7">
        <w:rPr>
          <w:b/>
        </w:rPr>
        <w:t xml:space="preserve">Описание количества лет </w:t>
      </w:r>
      <w:r w:rsidRPr="005A12A7">
        <w:t>–</w:t>
      </w:r>
      <w:r w:rsidRPr="005A12A7">
        <w:rPr>
          <w:b/>
        </w:rPr>
        <w:t xml:space="preserve"> </w:t>
      </w:r>
      <w:r w:rsidR="00EC6CD9" w:rsidRPr="005A12A7">
        <w:t>текстовое поле</w:t>
      </w:r>
      <w:r w:rsidR="00367620">
        <w:rPr>
          <w:lang w:val="ru-RU"/>
        </w:rPr>
        <w:t>.</w:t>
      </w:r>
    </w:p>
    <w:p w14:paraId="5E5D7F3A" w14:textId="4EED49A2" w:rsidR="00B061D4" w:rsidRPr="005A12A7" w:rsidRDefault="00A842A1" w:rsidP="00B061D4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02E98BB" wp14:editId="054CD1DD">
            <wp:extent cx="5387975" cy="738002"/>
            <wp:effectExtent l="0" t="0" r="0" b="0"/>
            <wp:docPr id="622802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80219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426340" cy="74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E5534" w14:textId="6F5D9DE5" w:rsidR="00391DA1" w:rsidRPr="005A12A7" w:rsidRDefault="00000000" w:rsidP="00B061D4">
      <w:pPr>
        <w:pStyle w:val="a4"/>
      </w:pPr>
      <w:fldSimple w:instr=" SEQ Рисунок \* ARABIC ">
        <w:bookmarkStart w:id="158" w:name="_Ref148633764"/>
        <w:r w:rsidR="00552CC9">
          <w:rPr>
            <w:noProof/>
          </w:rPr>
          <w:t>112</w:t>
        </w:r>
        <w:bookmarkEnd w:id="158"/>
      </w:fldSimple>
      <w:r w:rsidR="00B061D4" w:rsidRPr="005A12A7">
        <w:rPr>
          <w:lang w:val="ru-RU"/>
        </w:rPr>
        <w:t xml:space="preserve"> – </w:t>
      </w:r>
      <w:r w:rsidR="00B061D4" w:rsidRPr="005A12A7">
        <w:rPr>
          <w:szCs w:val="24"/>
        </w:rPr>
        <w:t xml:space="preserve">Окончание срока уплаты обязательств. </w:t>
      </w:r>
      <w:r w:rsidR="00A842A1">
        <w:rPr>
          <w:szCs w:val="24"/>
          <w:lang w:val="ru-RU"/>
        </w:rPr>
        <w:br/>
      </w:r>
      <w:r w:rsidR="00B061D4" w:rsidRPr="005A12A7">
        <w:rPr>
          <w:szCs w:val="24"/>
        </w:rPr>
        <w:t>Срок определен периодом времени. Порядковое значение дня, месяца, года</w:t>
      </w:r>
    </w:p>
    <w:p w14:paraId="686813B1" w14:textId="710F4CCC" w:rsidR="00391DA1" w:rsidRPr="005A12A7" w:rsidRDefault="00391DA1" w:rsidP="00DD5234">
      <w:pPr>
        <w:pStyle w:val="a3"/>
        <w:rPr>
          <w:rFonts w:cs="Times New Roman"/>
          <w:b/>
        </w:rPr>
      </w:pPr>
      <w:r w:rsidRPr="005A12A7">
        <w:rPr>
          <w:rFonts w:cs="Times New Roman"/>
        </w:rPr>
        <w:t>При выборе значения</w:t>
      </w:r>
      <w:r w:rsidRPr="005A12A7">
        <w:rPr>
          <w:rFonts w:cs="Times New Roman"/>
          <w:b/>
        </w:rPr>
        <w:t xml:space="preserve"> Порядковое значение дня месяца</w:t>
      </w:r>
      <w:r w:rsidRPr="005A12A7">
        <w:rPr>
          <w:rFonts w:cs="Times New Roman"/>
        </w:rPr>
        <w:t xml:space="preserve"> (см. рис. </w:t>
      </w:r>
      <w:r w:rsidR="00B061D4" w:rsidRPr="005A12A7">
        <w:rPr>
          <w:rFonts w:cs="Times New Roman"/>
        </w:rPr>
        <w:fldChar w:fldCharType="begin"/>
      </w:r>
      <w:r w:rsidR="00B061D4" w:rsidRPr="005A12A7">
        <w:rPr>
          <w:rFonts w:cs="Times New Roman"/>
        </w:rPr>
        <w:instrText xml:space="preserve"> REF _Ref148633854 \h </w:instrText>
      </w:r>
      <w:r w:rsidR="005A12A7">
        <w:rPr>
          <w:rFonts w:cs="Times New Roman"/>
        </w:rPr>
        <w:instrText xml:space="preserve"> \* MERGEFORMAT </w:instrText>
      </w:r>
      <w:r w:rsidR="00B061D4" w:rsidRPr="005A12A7">
        <w:rPr>
          <w:rFonts w:cs="Times New Roman"/>
        </w:rPr>
      </w:r>
      <w:r w:rsidR="00B061D4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113</w:t>
      </w:r>
      <w:r w:rsidR="00B061D4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), отображаются поля:</w:t>
      </w:r>
    </w:p>
    <w:p w14:paraId="7BC84D48" w14:textId="04E1C287" w:rsidR="00391DA1" w:rsidRPr="00AE4F5F" w:rsidRDefault="00391DA1" w:rsidP="00B061D4">
      <w:pPr>
        <w:pStyle w:val="a6"/>
        <w:rPr>
          <w:lang w:val="ru-RU"/>
        </w:rPr>
      </w:pPr>
      <w:r w:rsidRPr="005A12A7">
        <w:rPr>
          <w:b/>
        </w:rPr>
        <w:t>День*</w:t>
      </w:r>
      <w:r w:rsidRPr="005A12A7">
        <w:t xml:space="preserve"> – </w:t>
      </w:r>
      <w:r w:rsidR="00EC6CD9" w:rsidRPr="005A12A7">
        <w:t>текстовое поле</w:t>
      </w:r>
      <w:r w:rsidR="00AE4F5F">
        <w:rPr>
          <w:lang w:val="ru-RU"/>
        </w:rPr>
        <w:t>.</w:t>
      </w:r>
    </w:p>
    <w:p w14:paraId="4E49B725" w14:textId="63F06359" w:rsidR="00391DA1" w:rsidRPr="00AE4F5F" w:rsidRDefault="00391DA1" w:rsidP="00B061D4">
      <w:pPr>
        <w:pStyle w:val="a6"/>
        <w:rPr>
          <w:lang w:val="ru-RU"/>
        </w:rPr>
      </w:pPr>
      <w:r w:rsidRPr="005A12A7">
        <w:rPr>
          <w:b/>
        </w:rPr>
        <w:t xml:space="preserve">Месяц* </w:t>
      </w:r>
      <w:r w:rsidRPr="005A12A7">
        <w:t>–</w:t>
      </w:r>
      <w:r w:rsidRPr="005A12A7">
        <w:rPr>
          <w:b/>
        </w:rPr>
        <w:t xml:space="preserve"> </w:t>
      </w:r>
      <w:r w:rsidRPr="005A12A7">
        <w:t>выбор значения из выпадающего списка</w:t>
      </w:r>
      <w:r w:rsidR="00AE4F5F">
        <w:rPr>
          <w:lang w:val="ru-RU"/>
        </w:rPr>
        <w:t>.</w:t>
      </w:r>
    </w:p>
    <w:p w14:paraId="7D03E72C" w14:textId="7EA79B2F" w:rsidR="00391DA1" w:rsidRPr="005A12A7" w:rsidRDefault="00A842A1" w:rsidP="00AE4F5F">
      <w:pPr>
        <w:pStyle w:val="affd"/>
        <w:rPr>
          <w:rFonts w:ascii="Times New Roman" w:hAnsi="Times New Roman"/>
          <w:szCs w:val="24"/>
        </w:rPr>
      </w:pPr>
      <w:r>
        <w:rPr>
          <w:noProof/>
        </w:rPr>
        <w:drawing>
          <wp:inline distT="0" distB="0" distL="0" distR="0" wp14:anchorId="7EF950E8" wp14:editId="1A5189A0">
            <wp:extent cx="5268705" cy="790005"/>
            <wp:effectExtent l="0" t="0" r="0" b="0"/>
            <wp:docPr id="4520298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029869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306649" cy="79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837AC" w14:textId="40D9BF81" w:rsidR="00B061D4" w:rsidRPr="005A12A7" w:rsidRDefault="00000000" w:rsidP="00B061D4">
      <w:pPr>
        <w:pStyle w:val="a4"/>
      </w:pPr>
      <w:fldSimple w:instr=" SEQ Рисунок \* ARABIC ">
        <w:bookmarkStart w:id="159" w:name="_Ref148633854"/>
        <w:r w:rsidR="00552CC9">
          <w:rPr>
            <w:noProof/>
          </w:rPr>
          <w:t>113</w:t>
        </w:r>
        <w:bookmarkEnd w:id="159"/>
      </w:fldSimple>
      <w:r w:rsidR="00B061D4" w:rsidRPr="005A12A7">
        <w:rPr>
          <w:lang w:val="ru-RU"/>
        </w:rPr>
        <w:t xml:space="preserve"> – </w:t>
      </w:r>
      <w:r w:rsidR="00B061D4" w:rsidRPr="005A12A7">
        <w:t xml:space="preserve">Окончание срока уплаты обязательств. </w:t>
      </w:r>
      <w:r w:rsidR="00A842A1">
        <w:rPr>
          <w:lang w:val="ru-RU"/>
        </w:rPr>
        <w:br/>
      </w:r>
      <w:r w:rsidR="00B061D4" w:rsidRPr="005A12A7">
        <w:t>Срок определен периодом времени. Порядковое значение дня, месяца</w:t>
      </w:r>
    </w:p>
    <w:p w14:paraId="39436F67" w14:textId="77777777" w:rsidR="00391DA1" w:rsidRPr="005A12A7" w:rsidRDefault="00391DA1" w:rsidP="00B061D4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Срок определен событием</w:t>
      </w:r>
      <w:r w:rsidRPr="005A12A7">
        <w:rPr>
          <w:rFonts w:cs="Times New Roman"/>
        </w:rPr>
        <w:t xml:space="preserve"> – указывается описание события (см. рис. 31):</w:t>
      </w:r>
    </w:p>
    <w:p w14:paraId="6B159B35" w14:textId="6119B867" w:rsidR="00391DA1" w:rsidRPr="005A12A7" w:rsidRDefault="00391DA1" w:rsidP="00B061D4">
      <w:pPr>
        <w:pStyle w:val="a6"/>
      </w:pPr>
      <w:r w:rsidRPr="005A12A7">
        <w:rPr>
          <w:b/>
        </w:rPr>
        <w:t xml:space="preserve">Событие </w:t>
      </w:r>
      <w:r w:rsidRPr="005A12A7">
        <w:t xml:space="preserve">– </w:t>
      </w:r>
      <w:r w:rsidR="00EC6CD9" w:rsidRPr="005A12A7">
        <w:t>текстовое поле</w:t>
      </w:r>
    </w:p>
    <w:p w14:paraId="2781C86D" w14:textId="089534F6" w:rsidR="00B061D4" w:rsidRPr="005A12A7" w:rsidRDefault="00A842A1" w:rsidP="00B061D4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5F1D72D1" wp14:editId="30BCA9FB">
            <wp:extent cx="5228949" cy="834505"/>
            <wp:effectExtent l="0" t="0" r="0" b="0"/>
            <wp:docPr id="7922313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31340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237760" cy="83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02376" w14:textId="032C5E55" w:rsidR="00391DA1" w:rsidRPr="005A12A7" w:rsidRDefault="00000000" w:rsidP="00B061D4">
      <w:pPr>
        <w:pStyle w:val="a4"/>
      </w:pPr>
      <w:fldSimple w:instr=" SEQ Рисунок \* ARABIC ">
        <w:r w:rsidR="00552CC9">
          <w:rPr>
            <w:noProof/>
          </w:rPr>
          <w:t>114</w:t>
        </w:r>
      </w:fldSimple>
      <w:r w:rsidR="00B061D4" w:rsidRPr="005A12A7">
        <w:t xml:space="preserve"> – Окончание срока уплаты обязательств. </w:t>
      </w:r>
      <w:r w:rsidR="00A842A1">
        <w:rPr>
          <w:lang w:val="ru-RU"/>
        </w:rPr>
        <w:br/>
      </w:r>
      <w:r w:rsidR="00B061D4" w:rsidRPr="005A12A7">
        <w:t>Срок определен событием</w:t>
      </w:r>
    </w:p>
    <w:p w14:paraId="3B4BA76A" w14:textId="177EC096" w:rsidR="00391DA1" w:rsidRPr="005A12A7" w:rsidRDefault="00391DA1" w:rsidP="00B061D4">
      <w:pPr>
        <w:pStyle w:val="a6"/>
      </w:pPr>
      <w:r w:rsidRPr="005A12A7">
        <w:t xml:space="preserve">В </w:t>
      </w:r>
      <w:r w:rsidR="00B061D4" w:rsidRPr="005A12A7">
        <w:rPr>
          <w:lang w:val="ru-RU"/>
        </w:rPr>
        <w:t>блоке</w:t>
      </w:r>
      <w:r w:rsidRPr="005A12A7">
        <w:t xml:space="preserve"> </w:t>
      </w:r>
      <w:r w:rsidRPr="005A12A7">
        <w:rPr>
          <w:b/>
        </w:rPr>
        <w:t>6.2.</w:t>
      </w:r>
      <w:r w:rsidR="00B061D4" w:rsidRPr="005A12A7">
        <w:rPr>
          <w:b/>
          <w:lang w:val="ru-RU"/>
        </w:rPr>
        <w:t xml:space="preserve"> </w:t>
      </w:r>
      <w:r w:rsidRPr="005A12A7">
        <w:rPr>
          <w:b/>
        </w:rPr>
        <w:t>Дата платежа / платежный период</w:t>
      </w:r>
      <w:r w:rsidRPr="005A12A7">
        <w:rPr>
          <w:color w:val="000000"/>
          <w:sz w:val="30"/>
          <w:szCs w:val="30"/>
          <w:shd w:val="clear" w:color="auto" w:fill="FFFFFF"/>
        </w:rPr>
        <w:t xml:space="preserve"> </w:t>
      </w:r>
      <w:r w:rsidRPr="005A12A7">
        <w:t>указывается дата платежа либо дата начала и дата окончания платежного периода путем установления значения в одно из следующих положений:</w:t>
      </w:r>
    </w:p>
    <w:p w14:paraId="60626D6A" w14:textId="4C39C2FE" w:rsidR="00391DA1" w:rsidRPr="005A12A7" w:rsidRDefault="00391DA1" w:rsidP="00B061D4">
      <w:pPr>
        <w:pStyle w:val="-0"/>
        <w:rPr>
          <w:rFonts w:cs="Times New Roman"/>
        </w:rPr>
      </w:pPr>
      <w:r w:rsidRPr="005A12A7">
        <w:rPr>
          <w:rFonts w:cs="Times New Roman"/>
        </w:rPr>
        <w:t>При выборе значения</w:t>
      </w:r>
      <w:r w:rsidRPr="005A12A7">
        <w:rPr>
          <w:rFonts w:cs="Times New Roman"/>
          <w:b/>
        </w:rPr>
        <w:t xml:space="preserve"> Дата платежа*</w:t>
      </w:r>
      <w:r w:rsidRPr="005A12A7">
        <w:rPr>
          <w:rFonts w:cs="Times New Roman"/>
        </w:rPr>
        <w:t xml:space="preserve"> - по нажатию кнопки </w:t>
      </w:r>
      <w:r w:rsidRPr="005A12A7">
        <w:rPr>
          <w:rFonts w:cs="Times New Roman"/>
          <w:noProof/>
        </w:rPr>
        <w:drawing>
          <wp:inline distT="0" distB="0" distL="0" distR="0" wp14:anchorId="6F6AA9CD" wp14:editId="6A011E1F">
            <wp:extent cx="238095" cy="209524"/>
            <wp:effectExtent l="0" t="0" r="0" b="635"/>
            <wp:docPr id="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85606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2A7">
        <w:rPr>
          <w:rFonts w:cs="Times New Roman"/>
        </w:rPr>
        <w:t xml:space="preserve"> отобразится календарь для выбора даты (см. рис. </w:t>
      </w:r>
      <w:r w:rsidR="00B061D4" w:rsidRPr="005A12A7">
        <w:rPr>
          <w:rFonts w:cs="Times New Roman"/>
        </w:rPr>
        <w:fldChar w:fldCharType="begin"/>
      </w:r>
      <w:r w:rsidR="00B061D4" w:rsidRPr="005A12A7">
        <w:rPr>
          <w:rFonts w:cs="Times New Roman"/>
        </w:rPr>
        <w:instrText xml:space="preserve"> REF _Ref148633985 \h </w:instrText>
      </w:r>
      <w:r w:rsidR="005A12A7">
        <w:rPr>
          <w:rFonts w:cs="Times New Roman"/>
        </w:rPr>
        <w:instrText xml:space="preserve"> \* MERGEFORMAT </w:instrText>
      </w:r>
      <w:r w:rsidR="00B061D4" w:rsidRPr="005A12A7">
        <w:rPr>
          <w:rFonts w:cs="Times New Roman"/>
        </w:rPr>
      </w:r>
      <w:r w:rsidR="00B061D4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115</w:t>
      </w:r>
      <w:r w:rsidR="00B061D4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).</w:t>
      </w:r>
    </w:p>
    <w:p w14:paraId="0DCF5165" w14:textId="4C9355EC" w:rsidR="00B061D4" w:rsidRPr="005A12A7" w:rsidRDefault="00A842A1" w:rsidP="00B061D4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B542144" wp14:editId="6038AF55">
            <wp:extent cx="2716564" cy="2211499"/>
            <wp:effectExtent l="0" t="0" r="0" b="0"/>
            <wp:docPr id="11780034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003415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728710" cy="222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B0BED" w14:textId="5416824E" w:rsidR="00B061D4" w:rsidRPr="005A12A7" w:rsidRDefault="00000000" w:rsidP="00B061D4">
      <w:pPr>
        <w:pStyle w:val="a4"/>
      </w:pPr>
      <w:fldSimple w:instr=" SEQ Рисунок \* ARABIC ">
        <w:bookmarkStart w:id="160" w:name="_Ref148633985"/>
        <w:r w:rsidR="00552CC9">
          <w:rPr>
            <w:noProof/>
          </w:rPr>
          <w:t>115</w:t>
        </w:r>
        <w:bookmarkEnd w:id="160"/>
      </w:fldSimple>
      <w:r w:rsidR="00B061D4" w:rsidRPr="005A12A7">
        <w:rPr>
          <w:lang w:val="ru-RU"/>
        </w:rPr>
        <w:t xml:space="preserve"> – </w:t>
      </w:r>
      <w:r w:rsidR="00B061D4" w:rsidRPr="005A12A7">
        <w:t>Дата платежа/платежный период. Дата платежа</w:t>
      </w:r>
    </w:p>
    <w:p w14:paraId="1C3429D3" w14:textId="45EF1CF1" w:rsidR="00391DA1" w:rsidRPr="005A12A7" w:rsidRDefault="00391DA1" w:rsidP="00B061D4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При выборе значения</w:t>
      </w:r>
      <w:r w:rsidRPr="005A12A7">
        <w:rPr>
          <w:rFonts w:cs="Times New Roman"/>
          <w:b/>
        </w:rPr>
        <w:t xml:space="preserve"> Платежный день</w:t>
      </w:r>
      <w:r w:rsidRPr="005A12A7">
        <w:rPr>
          <w:rFonts w:cs="Times New Roman"/>
        </w:rPr>
        <w:t xml:space="preserve"> </w:t>
      </w:r>
      <w:r w:rsidR="00B061D4" w:rsidRPr="005A12A7">
        <w:rPr>
          <w:rFonts w:cs="Times New Roman"/>
          <w:szCs w:val="24"/>
        </w:rPr>
        <w:t xml:space="preserve">(см. рис. </w:t>
      </w:r>
      <w:r w:rsidR="00B061D4" w:rsidRPr="005A12A7">
        <w:rPr>
          <w:rFonts w:cs="Times New Roman"/>
          <w:szCs w:val="24"/>
        </w:rPr>
        <w:fldChar w:fldCharType="begin"/>
      </w:r>
      <w:r w:rsidR="00B061D4" w:rsidRPr="005A12A7">
        <w:rPr>
          <w:rFonts w:cs="Times New Roman"/>
          <w:szCs w:val="24"/>
        </w:rPr>
        <w:instrText xml:space="preserve"> REF _Ref148634083 \h </w:instrText>
      </w:r>
      <w:r w:rsidR="005A12A7">
        <w:rPr>
          <w:rFonts w:cs="Times New Roman"/>
          <w:szCs w:val="24"/>
        </w:rPr>
        <w:instrText xml:space="preserve"> \* MERGEFORMAT </w:instrText>
      </w:r>
      <w:r w:rsidR="00B061D4" w:rsidRPr="005A12A7">
        <w:rPr>
          <w:rFonts w:cs="Times New Roman"/>
          <w:szCs w:val="24"/>
        </w:rPr>
      </w:r>
      <w:r w:rsidR="00B061D4" w:rsidRPr="005A12A7">
        <w:rPr>
          <w:rFonts w:cs="Times New Roman"/>
          <w:szCs w:val="24"/>
        </w:rPr>
        <w:fldChar w:fldCharType="separate"/>
      </w:r>
      <w:r w:rsidR="00552CC9" w:rsidRPr="00552CC9">
        <w:rPr>
          <w:rFonts w:cs="Times New Roman"/>
          <w:noProof/>
        </w:rPr>
        <w:t>116</w:t>
      </w:r>
      <w:r w:rsidR="00B061D4" w:rsidRPr="005A12A7">
        <w:rPr>
          <w:rFonts w:cs="Times New Roman"/>
          <w:szCs w:val="24"/>
        </w:rPr>
        <w:fldChar w:fldCharType="end"/>
      </w:r>
      <w:r w:rsidR="00B061D4" w:rsidRPr="005A12A7">
        <w:rPr>
          <w:rFonts w:cs="Times New Roman"/>
          <w:szCs w:val="24"/>
        </w:rPr>
        <w:t>)</w:t>
      </w:r>
      <w:r w:rsidRPr="005A12A7">
        <w:rPr>
          <w:rFonts w:cs="Times New Roman"/>
        </w:rPr>
        <w:t xml:space="preserve"> указываются значения</w:t>
      </w:r>
      <w:r w:rsidR="00B061D4" w:rsidRPr="005A12A7">
        <w:rPr>
          <w:rFonts w:cs="Times New Roman"/>
          <w:lang w:val="ru-RU"/>
        </w:rPr>
        <w:t>:</w:t>
      </w:r>
    </w:p>
    <w:p w14:paraId="18353C87" w14:textId="1ABCF847" w:rsidR="00391DA1" w:rsidRPr="005A12A7" w:rsidRDefault="00391DA1">
      <w:pPr>
        <w:pStyle w:val="a3"/>
        <w:numPr>
          <w:ilvl w:val="0"/>
          <w:numId w:val="43"/>
        </w:numPr>
        <w:rPr>
          <w:rFonts w:cs="Times New Roman"/>
        </w:rPr>
      </w:pPr>
      <w:r w:rsidRPr="005A12A7">
        <w:rPr>
          <w:rFonts w:cs="Times New Roman"/>
          <w:b/>
        </w:rPr>
        <w:t>День месяца*</w:t>
      </w:r>
      <w:r w:rsidRPr="005A12A7">
        <w:rPr>
          <w:rFonts w:cs="Times New Roman"/>
        </w:rPr>
        <w:t xml:space="preserve"> - выбор значения из выпадающего списка</w:t>
      </w:r>
      <w:r w:rsidR="00B061D4" w:rsidRPr="005A12A7">
        <w:rPr>
          <w:rFonts w:cs="Times New Roman"/>
        </w:rPr>
        <w:t>;</w:t>
      </w:r>
    </w:p>
    <w:p w14:paraId="4D5FB559" w14:textId="5E8D8A17" w:rsidR="00391DA1" w:rsidRPr="005A12A7" w:rsidRDefault="00391DA1">
      <w:pPr>
        <w:pStyle w:val="a3"/>
        <w:numPr>
          <w:ilvl w:val="0"/>
          <w:numId w:val="43"/>
        </w:numPr>
        <w:rPr>
          <w:rFonts w:cs="Times New Roman"/>
        </w:rPr>
      </w:pPr>
      <w:r w:rsidRPr="005A12A7">
        <w:rPr>
          <w:rFonts w:cs="Times New Roman"/>
          <w:b/>
        </w:rPr>
        <w:t xml:space="preserve">Условие* - </w:t>
      </w:r>
      <w:r w:rsidRPr="005A12A7">
        <w:rPr>
          <w:rFonts w:cs="Times New Roman"/>
        </w:rPr>
        <w:t>выбор значения из выпадающего списка</w:t>
      </w:r>
      <w:r w:rsidR="00B061D4" w:rsidRPr="005A12A7">
        <w:rPr>
          <w:rFonts w:cs="Times New Roman"/>
        </w:rPr>
        <w:t>.</w:t>
      </w:r>
    </w:p>
    <w:p w14:paraId="0A0466CA" w14:textId="783F4649" w:rsidR="00B061D4" w:rsidRPr="005A12A7" w:rsidRDefault="00A842A1" w:rsidP="00B061D4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E785CC6" wp14:editId="4FA1F26C">
            <wp:extent cx="3988545" cy="712285"/>
            <wp:effectExtent l="0" t="0" r="0" b="0"/>
            <wp:docPr id="264935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93545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4018483" cy="71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CFAE9" w14:textId="76480FE7" w:rsidR="00391DA1" w:rsidRPr="005A12A7" w:rsidRDefault="00000000" w:rsidP="00B061D4">
      <w:pPr>
        <w:pStyle w:val="a4"/>
      </w:pPr>
      <w:fldSimple w:instr=" SEQ Рисунок \* ARABIC ">
        <w:bookmarkStart w:id="161" w:name="_Ref148634083"/>
        <w:r w:rsidR="00552CC9">
          <w:rPr>
            <w:noProof/>
          </w:rPr>
          <w:t>116</w:t>
        </w:r>
        <w:bookmarkEnd w:id="161"/>
      </w:fldSimple>
      <w:r w:rsidR="00B061D4" w:rsidRPr="005A12A7">
        <w:rPr>
          <w:lang w:val="ru-RU"/>
        </w:rPr>
        <w:t xml:space="preserve"> – </w:t>
      </w:r>
      <w:r w:rsidR="00B061D4" w:rsidRPr="005A12A7">
        <w:rPr>
          <w:szCs w:val="24"/>
        </w:rPr>
        <w:t>Дата платежа/платежный период. Платежный день</w:t>
      </w:r>
    </w:p>
    <w:p w14:paraId="114D0BD3" w14:textId="07F82CE1" w:rsidR="00391DA1" w:rsidRPr="005A12A7" w:rsidRDefault="00391DA1" w:rsidP="00B061D4">
      <w:pPr>
        <w:pStyle w:val="-0"/>
        <w:rPr>
          <w:rFonts w:cs="Times New Roman"/>
        </w:rPr>
      </w:pPr>
      <w:r w:rsidRPr="005A12A7">
        <w:rPr>
          <w:rFonts w:cs="Times New Roman"/>
        </w:rPr>
        <w:t>При выборе значения</w:t>
      </w:r>
      <w:r w:rsidRPr="005A12A7">
        <w:rPr>
          <w:rFonts w:cs="Times New Roman"/>
          <w:b/>
        </w:rPr>
        <w:t xml:space="preserve"> Платежный </w:t>
      </w:r>
      <w:r w:rsidR="00CC5155">
        <w:rPr>
          <w:rFonts w:cs="Times New Roman"/>
          <w:b/>
          <w:lang w:val="ru-RU"/>
        </w:rPr>
        <w:t>период</w:t>
      </w:r>
      <w:r w:rsidRPr="005A12A7">
        <w:rPr>
          <w:rFonts w:cs="Times New Roman"/>
        </w:rPr>
        <w:t xml:space="preserve"> </w:t>
      </w:r>
      <w:r w:rsidR="00CC5155">
        <w:rPr>
          <w:rFonts w:cs="Times New Roman"/>
          <w:lang w:val="ru-RU"/>
        </w:rPr>
        <w:t>(см</w:t>
      </w:r>
      <w:r w:rsidR="00CC5155" w:rsidRPr="00CC5155">
        <w:rPr>
          <w:rFonts w:cs="Times New Roman"/>
        </w:rPr>
        <w:t>.</w:t>
      </w:r>
      <w:r w:rsidR="00CC5155">
        <w:rPr>
          <w:rFonts w:cs="Times New Roman"/>
          <w:lang w:val="ru-RU"/>
        </w:rPr>
        <w:t xml:space="preserve"> рис. </w:t>
      </w:r>
      <w:r w:rsidR="00CC5155">
        <w:rPr>
          <w:rFonts w:cs="Times New Roman"/>
          <w:lang w:val="ru-RU"/>
        </w:rPr>
        <w:fldChar w:fldCharType="begin"/>
      </w:r>
      <w:r w:rsidR="00CC5155">
        <w:rPr>
          <w:rFonts w:cs="Times New Roman"/>
          <w:lang w:val="ru-RU"/>
        </w:rPr>
        <w:instrText xml:space="preserve"> REF _Ref153292188 \h </w:instrText>
      </w:r>
      <w:r w:rsidR="00CC5155">
        <w:rPr>
          <w:rFonts w:cs="Times New Roman"/>
          <w:lang w:val="ru-RU"/>
        </w:rPr>
      </w:r>
      <w:r w:rsidR="00CC5155">
        <w:rPr>
          <w:rFonts w:cs="Times New Roman"/>
          <w:lang w:val="ru-RU"/>
        </w:rPr>
        <w:fldChar w:fldCharType="separate"/>
      </w:r>
      <w:r w:rsidR="00552CC9">
        <w:rPr>
          <w:noProof/>
        </w:rPr>
        <w:t>117</w:t>
      </w:r>
      <w:r w:rsidR="00CC5155">
        <w:rPr>
          <w:rFonts w:cs="Times New Roman"/>
          <w:lang w:val="ru-RU"/>
        </w:rPr>
        <w:fldChar w:fldCharType="end"/>
      </w:r>
      <w:r w:rsidR="00CC5155">
        <w:rPr>
          <w:rFonts w:cs="Times New Roman"/>
          <w:lang w:val="ru-RU"/>
        </w:rPr>
        <w:t xml:space="preserve">) </w:t>
      </w:r>
      <w:r w:rsidRPr="005A12A7">
        <w:rPr>
          <w:rFonts w:cs="Times New Roman"/>
        </w:rPr>
        <w:t>указываются значения:</w:t>
      </w:r>
    </w:p>
    <w:p w14:paraId="53CB4597" w14:textId="494BA020" w:rsidR="00391DA1" w:rsidRPr="005A12A7" w:rsidRDefault="00391DA1">
      <w:pPr>
        <w:pStyle w:val="a3"/>
        <w:numPr>
          <w:ilvl w:val="0"/>
          <w:numId w:val="44"/>
        </w:numPr>
        <w:rPr>
          <w:rFonts w:cs="Times New Roman"/>
        </w:rPr>
      </w:pPr>
      <w:r w:rsidRPr="005A12A7">
        <w:rPr>
          <w:rFonts w:cs="Times New Roman"/>
          <w:b/>
          <w:lang w:val="en-US"/>
        </w:rPr>
        <w:t>C</w:t>
      </w:r>
      <w:r w:rsidRPr="005A12A7">
        <w:rPr>
          <w:rFonts w:cs="Times New Roman"/>
          <w:b/>
        </w:rPr>
        <w:t xml:space="preserve"> дня* </w:t>
      </w:r>
      <w:r w:rsidRPr="005A12A7">
        <w:rPr>
          <w:rFonts w:cs="Times New Roman"/>
        </w:rPr>
        <w:t>- выбор значения из выпадающего списка</w:t>
      </w:r>
      <w:r w:rsidR="00B061D4" w:rsidRPr="005A12A7">
        <w:rPr>
          <w:rFonts w:cs="Times New Roman"/>
        </w:rPr>
        <w:t>.</w:t>
      </w:r>
    </w:p>
    <w:p w14:paraId="38398494" w14:textId="754AD63F" w:rsidR="00391DA1" w:rsidRPr="005A12A7" w:rsidRDefault="00391DA1">
      <w:pPr>
        <w:pStyle w:val="a3"/>
        <w:numPr>
          <w:ilvl w:val="0"/>
          <w:numId w:val="44"/>
        </w:numPr>
        <w:rPr>
          <w:rFonts w:cs="Times New Roman"/>
        </w:rPr>
      </w:pPr>
      <w:r w:rsidRPr="005A12A7">
        <w:rPr>
          <w:rFonts w:cs="Times New Roman"/>
          <w:b/>
        </w:rPr>
        <w:t>По день*</w:t>
      </w:r>
      <w:r w:rsidRPr="005A12A7">
        <w:rPr>
          <w:rFonts w:cs="Times New Roman"/>
        </w:rPr>
        <w:t xml:space="preserve"> - выбор значения из выпадающего списка</w:t>
      </w:r>
      <w:r w:rsidR="00B061D4" w:rsidRPr="005A12A7">
        <w:rPr>
          <w:rFonts w:cs="Times New Roman"/>
        </w:rPr>
        <w:t>.</w:t>
      </w:r>
    </w:p>
    <w:p w14:paraId="119FE9A0" w14:textId="530A1AEF" w:rsidR="00391DA1" w:rsidRDefault="00391DA1">
      <w:pPr>
        <w:pStyle w:val="a3"/>
        <w:numPr>
          <w:ilvl w:val="0"/>
          <w:numId w:val="44"/>
        </w:numPr>
        <w:rPr>
          <w:rFonts w:cs="Times New Roman"/>
        </w:rPr>
      </w:pPr>
      <w:r w:rsidRPr="005A12A7">
        <w:rPr>
          <w:rFonts w:cs="Times New Roman"/>
          <w:b/>
        </w:rPr>
        <w:t xml:space="preserve">Условие* </w:t>
      </w:r>
      <w:r w:rsidRPr="005A12A7">
        <w:rPr>
          <w:rFonts w:cs="Times New Roman"/>
        </w:rPr>
        <w:t>- выбор значения из выпадающего списка</w:t>
      </w:r>
      <w:r w:rsidR="00B061D4" w:rsidRPr="005A12A7">
        <w:rPr>
          <w:rFonts w:cs="Times New Roman"/>
        </w:rPr>
        <w:t>.</w:t>
      </w:r>
    </w:p>
    <w:p w14:paraId="018535C7" w14:textId="1EE17CAE" w:rsidR="00CC5155" w:rsidRDefault="001431F9" w:rsidP="00CC5155">
      <w:pPr>
        <w:pStyle w:val="affd"/>
      </w:pPr>
      <w:r>
        <w:rPr>
          <w:noProof/>
        </w:rPr>
        <w:lastRenderedPageBreak/>
        <w:drawing>
          <wp:inline distT="0" distB="0" distL="0" distR="0" wp14:anchorId="4B78E425" wp14:editId="42C50685">
            <wp:extent cx="5077874" cy="642309"/>
            <wp:effectExtent l="0" t="0" r="0" b="0"/>
            <wp:docPr id="6516167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616770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124976" cy="6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F96B5" w14:textId="250DAB7E" w:rsidR="00CC5155" w:rsidRDefault="00000000" w:rsidP="00CC5155">
      <w:pPr>
        <w:pStyle w:val="a4"/>
        <w:rPr>
          <w:szCs w:val="24"/>
          <w:lang w:val="ru-RU"/>
        </w:rPr>
      </w:pPr>
      <w:fldSimple w:instr=" SEQ Рисунок \* ARABIC ">
        <w:bookmarkStart w:id="162" w:name="_Ref153292188"/>
        <w:r w:rsidR="00552CC9">
          <w:rPr>
            <w:noProof/>
          </w:rPr>
          <w:t>117</w:t>
        </w:r>
        <w:bookmarkEnd w:id="162"/>
      </w:fldSimple>
      <w:r w:rsidR="00CC5155">
        <w:rPr>
          <w:lang w:val="ru-RU"/>
        </w:rPr>
        <w:t xml:space="preserve"> – </w:t>
      </w:r>
      <w:r w:rsidR="00CC5155" w:rsidRPr="005A12A7">
        <w:rPr>
          <w:szCs w:val="24"/>
        </w:rPr>
        <w:t xml:space="preserve">Дата платежа/платежный период. Платежный </w:t>
      </w:r>
      <w:r w:rsidR="00CC5155">
        <w:rPr>
          <w:szCs w:val="24"/>
          <w:lang w:val="ru-RU"/>
        </w:rPr>
        <w:t>период</w:t>
      </w:r>
    </w:p>
    <w:p w14:paraId="2E1CB45D" w14:textId="485209E2" w:rsidR="00CC5155" w:rsidRPr="00CC5155" w:rsidRDefault="00CC5155" w:rsidP="00CC5155">
      <w:pPr>
        <w:pStyle w:val="-0"/>
      </w:pPr>
      <w:r>
        <w:t xml:space="preserve">При выборе значения </w:t>
      </w:r>
      <w:r w:rsidRPr="00CC5155">
        <w:rPr>
          <w:b/>
          <w:bCs/>
        </w:rPr>
        <w:t>Иное</w:t>
      </w:r>
      <w:r w:rsidRPr="00CC5155">
        <w:rPr>
          <w:lang w:val="ru-RU"/>
        </w:rPr>
        <w:t xml:space="preserve"> отображается текстовое поле (см. рис. </w:t>
      </w:r>
      <w:r w:rsidRPr="00CC5155">
        <w:rPr>
          <w:lang w:val="ru-RU"/>
        </w:rPr>
        <w:fldChar w:fldCharType="begin"/>
      </w:r>
      <w:r w:rsidRPr="00CC5155">
        <w:rPr>
          <w:lang w:val="ru-RU"/>
        </w:rPr>
        <w:instrText xml:space="preserve"> REF _Ref153292327 \h </w:instrText>
      </w:r>
      <w:r>
        <w:rPr>
          <w:lang w:val="ru-RU"/>
        </w:rPr>
        <w:instrText xml:space="preserve"> \* MERGEFORMAT </w:instrText>
      </w:r>
      <w:r w:rsidRPr="00CC5155">
        <w:rPr>
          <w:lang w:val="ru-RU"/>
        </w:rPr>
      </w:r>
      <w:r w:rsidRPr="00CC5155">
        <w:rPr>
          <w:lang w:val="ru-RU"/>
        </w:rPr>
        <w:fldChar w:fldCharType="separate"/>
      </w:r>
      <w:r w:rsidR="00552CC9">
        <w:rPr>
          <w:noProof/>
        </w:rPr>
        <w:t>118</w:t>
      </w:r>
      <w:r w:rsidRPr="00CC5155">
        <w:rPr>
          <w:lang w:val="ru-RU"/>
        </w:rPr>
        <w:fldChar w:fldCharType="end"/>
      </w:r>
      <w:r w:rsidRPr="00CC5155">
        <w:rPr>
          <w:lang w:val="ru-RU"/>
        </w:rPr>
        <w:t xml:space="preserve">). </w:t>
      </w:r>
    </w:p>
    <w:p w14:paraId="7475A826" w14:textId="0DF0BD94" w:rsidR="00CC5155" w:rsidRDefault="001431F9" w:rsidP="00CC5155">
      <w:pPr>
        <w:pStyle w:val="affd"/>
      </w:pPr>
      <w:r>
        <w:rPr>
          <w:noProof/>
        </w:rPr>
        <w:drawing>
          <wp:inline distT="0" distB="0" distL="0" distR="0" wp14:anchorId="67A57CC1" wp14:editId="248BDB9F">
            <wp:extent cx="4918848" cy="947326"/>
            <wp:effectExtent l="0" t="0" r="0" b="0"/>
            <wp:docPr id="7007739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773937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4973046" cy="95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5F149" w14:textId="3C76007E" w:rsidR="00CC5155" w:rsidRPr="00CC5155" w:rsidRDefault="00000000" w:rsidP="00CC5155">
      <w:pPr>
        <w:pStyle w:val="a4"/>
      </w:pPr>
      <w:fldSimple w:instr=" SEQ Рисунок \* ARABIC ">
        <w:bookmarkStart w:id="163" w:name="_Ref153292327"/>
        <w:r w:rsidR="00552CC9">
          <w:rPr>
            <w:noProof/>
          </w:rPr>
          <w:t>118</w:t>
        </w:r>
        <w:bookmarkEnd w:id="163"/>
      </w:fldSimple>
      <w:r w:rsidR="00CC5155">
        <w:rPr>
          <w:lang w:val="ru-RU"/>
        </w:rPr>
        <w:t xml:space="preserve"> – </w:t>
      </w:r>
      <w:r w:rsidR="00CC5155" w:rsidRPr="005A12A7">
        <w:rPr>
          <w:szCs w:val="24"/>
        </w:rPr>
        <w:t xml:space="preserve">Дата платежа/платежный период. </w:t>
      </w:r>
      <w:r w:rsidR="00CC5155">
        <w:rPr>
          <w:szCs w:val="24"/>
          <w:lang w:val="ru-RU"/>
        </w:rPr>
        <w:t>Иное</w:t>
      </w:r>
    </w:p>
    <w:p w14:paraId="38140CF7" w14:textId="26BB307D" w:rsidR="00391DA1" w:rsidRPr="005A12A7" w:rsidRDefault="00391DA1" w:rsidP="00B061D4">
      <w:pPr>
        <w:pStyle w:val="a6"/>
      </w:pPr>
      <w:r w:rsidRPr="005A12A7">
        <w:t xml:space="preserve">В </w:t>
      </w:r>
      <w:r w:rsidR="00B061D4" w:rsidRPr="005A12A7">
        <w:rPr>
          <w:lang w:val="ru-RU"/>
        </w:rPr>
        <w:t>блоке</w:t>
      </w:r>
      <w:r w:rsidRPr="005A12A7">
        <w:t xml:space="preserve"> 6.3.</w:t>
      </w:r>
      <w:r w:rsidR="001431F9">
        <w:t xml:space="preserve"> </w:t>
      </w:r>
      <w:r w:rsidRPr="005A12A7">
        <w:rPr>
          <w:b/>
          <w:bCs/>
        </w:rPr>
        <w:t>Изменение платежного дня/окончания платежного периода (по плану) в случае, если он приходится на нерабочий день</w:t>
      </w:r>
      <w:r w:rsidRPr="005A12A7">
        <w:t xml:space="preserve"> указывается одно из следующих значений (см. рис. </w:t>
      </w:r>
      <w:r w:rsidR="004F0EAE" w:rsidRPr="005A12A7">
        <w:fldChar w:fldCharType="begin"/>
      </w:r>
      <w:r w:rsidR="004F0EAE" w:rsidRPr="005A12A7">
        <w:instrText xml:space="preserve"> REF _Ref148634235 \h </w:instrText>
      </w:r>
      <w:r w:rsidR="005A12A7">
        <w:instrText xml:space="preserve"> \* MERGEFORMAT </w:instrText>
      </w:r>
      <w:r w:rsidR="004F0EAE" w:rsidRPr="005A12A7">
        <w:fldChar w:fldCharType="separate"/>
      </w:r>
      <w:r w:rsidR="00552CC9">
        <w:rPr>
          <w:noProof/>
        </w:rPr>
        <w:t>119</w:t>
      </w:r>
      <w:r w:rsidR="004F0EAE" w:rsidRPr="005A12A7">
        <w:fldChar w:fldCharType="end"/>
      </w:r>
      <w:r w:rsidRPr="005A12A7">
        <w:t>):</w:t>
      </w:r>
    </w:p>
    <w:p w14:paraId="74422CAE" w14:textId="77777777" w:rsidR="00391DA1" w:rsidRPr="005A12A7" w:rsidRDefault="00391DA1" w:rsidP="004F0EAE">
      <w:pPr>
        <w:pStyle w:val="-0"/>
        <w:rPr>
          <w:rFonts w:cs="Times New Roman"/>
        </w:rPr>
      </w:pPr>
      <w:r w:rsidRPr="005A12A7">
        <w:rPr>
          <w:rFonts w:cs="Times New Roman"/>
        </w:rPr>
        <w:t>Перенос на ближайший следующий за ним рабочий день.</w:t>
      </w:r>
    </w:p>
    <w:p w14:paraId="29B8FDF5" w14:textId="77777777" w:rsidR="00391DA1" w:rsidRPr="005A12A7" w:rsidRDefault="00391DA1" w:rsidP="004F0EAE">
      <w:pPr>
        <w:pStyle w:val="-0"/>
        <w:rPr>
          <w:rFonts w:cs="Times New Roman"/>
        </w:rPr>
      </w:pPr>
      <w:r w:rsidRPr="005A12A7">
        <w:rPr>
          <w:rFonts w:cs="Times New Roman"/>
        </w:rPr>
        <w:t>Перенос на день, предшествующий нерабочему дню.</w:t>
      </w:r>
    </w:p>
    <w:p w14:paraId="38F36577" w14:textId="77777777" w:rsidR="00391DA1" w:rsidRPr="005A12A7" w:rsidRDefault="00391DA1" w:rsidP="004F0EAE">
      <w:pPr>
        <w:pStyle w:val="-0"/>
        <w:rPr>
          <w:rFonts w:cs="Times New Roman"/>
        </w:rPr>
      </w:pPr>
      <w:r w:rsidRPr="005A12A7">
        <w:rPr>
          <w:rFonts w:cs="Times New Roman"/>
        </w:rPr>
        <w:t>Без изменений.</w:t>
      </w:r>
    </w:p>
    <w:p w14:paraId="6C884851" w14:textId="2DDFDD3D" w:rsidR="00391DA1" w:rsidRPr="005A12A7" w:rsidRDefault="00391DA1" w:rsidP="004F0EA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3FEDB264" w14:textId="6795846F" w:rsidR="004F0EAE" w:rsidRPr="005A12A7" w:rsidRDefault="001431F9" w:rsidP="004F0EA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E068404" wp14:editId="1EE7406C">
            <wp:extent cx="5014263" cy="1699865"/>
            <wp:effectExtent l="0" t="0" r="0" b="0"/>
            <wp:docPr id="42206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06050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029185" cy="170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B14D3" w14:textId="5C7D2C3A" w:rsidR="004F0EAE" w:rsidRPr="005A12A7" w:rsidRDefault="00000000" w:rsidP="004F0EAE">
      <w:pPr>
        <w:pStyle w:val="a4"/>
      </w:pPr>
      <w:fldSimple w:instr=" SEQ Рисунок \* ARABIC ">
        <w:bookmarkStart w:id="164" w:name="_Ref148634235"/>
        <w:r w:rsidR="00552CC9">
          <w:rPr>
            <w:noProof/>
          </w:rPr>
          <w:t>119</w:t>
        </w:r>
        <w:bookmarkEnd w:id="164"/>
      </w:fldSimple>
      <w:r w:rsidR="004F0EAE" w:rsidRPr="005A12A7">
        <w:rPr>
          <w:lang w:val="ru-RU"/>
        </w:rPr>
        <w:t xml:space="preserve"> – </w:t>
      </w:r>
      <w:r w:rsidR="004F0EAE" w:rsidRPr="005A12A7">
        <w:t>Условия изменения платежного дня/окончания платежного</w:t>
      </w:r>
      <w:r w:rsidR="004F0EAE" w:rsidRPr="005A12A7">
        <w:br/>
        <w:t xml:space="preserve"> периода (по плану), если он приходится на нерабочий день</w:t>
      </w:r>
    </w:p>
    <w:p w14:paraId="0EADB551" w14:textId="0AAFF5EE" w:rsidR="00391DA1" w:rsidRPr="005A12A7" w:rsidRDefault="00391DA1" w:rsidP="004F0EAE">
      <w:pPr>
        <w:pStyle w:val="a6"/>
      </w:pPr>
      <w:r w:rsidRPr="005A12A7">
        <w:t xml:space="preserve">В </w:t>
      </w:r>
      <w:r w:rsidR="004F0EAE" w:rsidRPr="005A12A7">
        <w:t>блоке</w:t>
      </w:r>
      <w:r w:rsidRPr="005A12A7">
        <w:t xml:space="preserve"> 6.4</w:t>
      </w:r>
      <w:r w:rsidR="004F0EAE" w:rsidRPr="005A12A7">
        <w:rPr>
          <w:color w:val="636978"/>
          <w:spacing w:val="2"/>
          <w:shd w:val="clear" w:color="auto" w:fill="F2F2F2"/>
          <w:lang w:val="ru-RU"/>
        </w:rPr>
        <w:t xml:space="preserve"> </w:t>
      </w:r>
      <w:r w:rsidRPr="005A12A7">
        <w:rPr>
          <w:b/>
          <w:bCs/>
        </w:rPr>
        <w:t>Порядок определения размера и срока первого платежа</w:t>
      </w:r>
      <w:r w:rsidRPr="005A12A7">
        <w:t xml:space="preserve"> необходимо заполнить:</w:t>
      </w:r>
    </w:p>
    <w:p w14:paraId="3911949B" w14:textId="6F1E1527" w:rsidR="00391DA1" w:rsidRPr="001B1DDB" w:rsidRDefault="00391DA1">
      <w:pPr>
        <w:pStyle w:val="a3"/>
        <w:numPr>
          <w:ilvl w:val="0"/>
          <w:numId w:val="46"/>
        </w:numPr>
        <w:rPr>
          <w:color w:val="000000"/>
          <w:sz w:val="30"/>
          <w:szCs w:val="30"/>
          <w:shd w:val="clear" w:color="auto" w:fill="FFFFFF"/>
        </w:rPr>
      </w:pPr>
      <w:r w:rsidRPr="001B1DDB">
        <w:rPr>
          <w:b/>
        </w:rPr>
        <w:t>Размер общего платежа</w:t>
      </w:r>
      <w:r w:rsidR="00DC11BF" w:rsidRPr="001B1DDB">
        <w:rPr>
          <w:bCs/>
        </w:rPr>
        <w:t>.</w:t>
      </w:r>
      <w:r w:rsidRPr="001B1DDB">
        <w:rPr>
          <w:bCs/>
        </w:rPr>
        <w:t xml:space="preserve"> </w:t>
      </w:r>
      <w:r w:rsidR="00DC11BF" w:rsidRPr="001B1DDB">
        <w:t>Необ</w:t>
      </w:r>
      <w:r w:rsidRPr="001B1DDB">
        <w:t>ходимо</w:t>
      </w:r>
      <w:r w:rsidRPr="001B1DDB">
        <w:rPr>
          <w:b/>
        </w:rPr>
        <w:t xml:space="preserve"> </w:t>
      </w:r>
      <w:r w:rsidRPr="001B1DDB">
        <w:t>указать</w:t>
      </w:r>
      <w:r w:rsidRPr="001B1DDB">
        <w:rPr>
          <w:b/>
        </w:rPr>
        <w:t xml:space="preserve"> </w:t>
      </w:r>
      <w:r w:rsidRPr="001B1DDB">
        <w:t xml:space="preserve">одно из следующих значений (см. рис. </w:t>
      </w:r>
      <w:r w:rsidR="004F0EAE" w:rsidRPr="001B1DDB">
        <w:fldChar w:fldCharType="begin"/>
      </w:r>
      <w:r w:rsidR="004F0EAE" w:rsidRPr="001B1DDB">
        <w:instrText xml:space="preserve"> REF _Ref148634402 \h </w:instrText>
      </w:r>
      <w:r w:rsidR="005A12A7" w:rsidRPr="001B1DDB">
        <w:instrText xml:space="preserve"> \* MERGEFORMAT </w:instrText>
      </w:r>
      <w:r w:rsidR="004F0EAE" w:rsidRPr="001B1DDB">
        <w:fldChar w:fldCharType="separate"/>
      </w:r>
      <w:r w:rsidR="00552CC9">
        <w:rPr>
          <w:noProof/>
        </w:rPr>
        <w:t>120</w:t>
      </w:r>
      <w:r w:rsidR="004F0EAE" w:rsidRPr="001B1DDB">
        <w:fldChar w:fldCharType="end"/>
      </w:r>
      <w:r w:rsidRPr="001B1DDB">
        <w:t>):</w:t>
      </w:r>
    </w:p>
    <w:p w14:paraId="727ED047" w14:textId="5621BD93" w:rsidR="00391DA1" w:rsidRPr="005A12A7" w:rsidRDefault="00391DA1" w:rsidP="0099509B">
      <w:pPr>
        <w:pStyle w:val="-0"/>
        <w:rPr>
          <w:rFonts w:cs="Times New Roman"/>
          <w:b/>
        </w:rPr>
      </w:pPr>
      <w:r w:rsidRPr="005A12A7">
        <w:rPr>
          <w:rFonts w:cs="Times New Roman"/>
        </w:rPr>
        <w:t>Аннуитетный платеж</w:t>
      </w:r>
      <w:r w:rsidR="0099509B" w:rsidRPr="005A12A7">
        <w:rPr>
          <w:rFonts w:cs="Times New Roman"/>
          <w:lang w:val="ru-RU"/>
        </w:rPr>
        <w:t>;</w:t>
      </w:r>
    </w:p>
    <w:p w14:paraId="0609290F" w14:textId="32B50119" w:rsidR="00391DA1" w:rsidRPr="005A12A7" w:rsidRDefault="00391DA1" w:rsidP="0099509B">
      <w:pPr>
        <w:pStyle w:val="-0"/>
        <w:rPr>
          <w:rFonts w:cs="Times New Roman"/>
        </w:rPr>
      </w:pPr>
      <w:r w:rsidRPr="005A12A7">
        <w:rPr>
          <w:rFonts w:cs="Times New Roman"/>
        </w:rPr>
        <w:t>Дифференцированный платеж</w:t>
      </w:r>
      <w:r w:rsidR="0099509B" w:rsidRPr="005A12A7">
        <w:rPr>
          <w:rFonts w:cs="Times New Roman"/>
          <w:lang w:val="ru-RU"/>
        </w:rPr>
        <w:t>;</w:t>
      </w:r>
    </w:p>
    <w:p w14:paraId="2878E244" w14:textId="77777777" w:rsidR="00391DA1" w:rsidRPr="005A12A7" w:rsidRDefault="00391DA1" w:rsidP="0099509B">
      <w:pPr>
        <w:pStyle w:val="-0"/>
        <w:rPr>
          <w:rFonts w:cs="Times New Roman"/>
        </w:rPr>
      </w:pPr>
      <w:r w:rsidRPr="005A12A7">
        <w:rPr>
          <w:rFonts w:cs="Times New Roman"/>
        </w:rPr>
        <w:t>Платеж в денежном выражении - указываются значения:</w:t>
      </w:r>
    </w:p>
    <w:p w14:paraId="408D1EEC" w14:textId="6180D5A1" w:rsidR="00391DA1" w:rsidRPr="005A12A7" w:rsidRDefault="00391DA1" w:rsidP="00391DA1">
      <w:pPr>
        <w:pStyle w:val="affffffd"/>
        <w:spacing w:line="360" w:lineRule="auto"/>
        <w:ind w:left="1440"/>
        <w:rPr>
          <w:sz w:val="24"/>
          <w:szCs w:val="24"/>
        </w:rPr>
      </w:pPr>
      <w:r w:rsidRPr="005A12A7">
        <w:rPr>
          <w:b/>
          <w:sz w:val="24"/>
          <w:szCs w:val="24"/>
        </w:rPr>
        <w:t>Сумма*</w:t>
      </w:r>
      <w:r w:rsidRPr="005A12A7">
        <w:rPr>
          <w:sz w:val="24"/>
          <w:szCs w:val="24"/>
        </w:rPr>
        <w:t xml:space="preserve"> – </w:t>
      </w:r>
      <w:r w:rsidR="00EC6CD9" w:rsidRPr="005A12A7">
        <w:rPr>
          <w:sz w:val="24"/>
          <w:szCs w:val="24"/>
        </w:rPr>
        <w:t>текстовое поле</w:t>
      </w:r>
      <w:r w:rsidR="004F0EAE" w:rsidRPr="005A12A7">
        <w:rPr>
          <w:sz w:val="24"/>
          <w:szCs w:val="24"/>
        </w:rPr>
        <w:t>.</w:t>
      </w:r>
    </w:p>
    <w:p w14:paraId="00E823DF" w14:textId="7A7795CC" w:rsidR="00391DA1" w:rsidRPr="005A12A7" w:rsidRDefault="00391DA1" w:rsidP="00391DA1">
      <w:pPr>
        <w:pStyle w:val="affffffd"/>
        <w:spacing w:line="360" w:lineRule="auto"/>
        <w:ind w:left="1440"/>
        <w:rPr>
          <w:sz w:val="24"/>
          <w:szCs w:val="24"/>
        </w:rPr>
      </w:pPr>
      <w:r w:rsidRPr="005A12A7">
        <w:rPr>
          <w:b/>
          <w:sz w:val="24"/>
          <w:szCs w:val="24"/>
        </w:rPr>
        <w:lastRenderedPageBreak/>
        <w:t>Валюта*</w:t>
      </w:r>
      <w:r w:rsidRPr="005A12A7">
        <w:rPr>
          <w:sz w:val="24"/>
          <w:szCs w:val="24"/>
        </w:rPr>
        <w:t xml:space="preserve"> – выбор значения из выпадающего списка</w:t>
      </w:r>
      <w:r w:rsidR="004F0EAE" w:rsidRPr="005A12A7">
        <w:rPr>
          <w:sz w:val="24"/>
          <w:szCs w:val="24"/>
        </w:rPr>
        <w:t>.</w:t>
      </w:r>
    </w:p>
    <w:p w14:paraId="64B4D735" w14:textId="0F3135DB" w:rsidR="00391DA1" w:rsidRPr="005A12A7" w:rsidRDefault="00391DA1" w:rsidP="0099509B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правило – </w:t>
      </w:r>
      <w:r w:rsidR="00EC6CD9" w:rsidRPr="005A12A7">
        <w:rPr>
          <w:rFonts w:cs="Times New Roman"/>
        </w:rPr>
        <w:t>текстовое поле</w:t>
      </w:r>
      <w:r w:rsidR="0099509B" w:rsidRPr="005A12A7">
        <w:rPr>
          <w:rFonts w:cs="Times New Roman"/>
        </w:rPr>
        <w:t>.</w:t>
      </w:r>
    </w:p>
    <w:p w14:paraId="4FA401C9" w14:textId="667066DA" w:rsidR="004F0EAE" w:rsidRPr="005A12A7" w:rsidRDefault="001431F9" w:rsidP="004F0EA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12696A3" wp14:editId="49AE7B5D">
            <wp:extent cx="4879091" cy="1158892"/>
            <wp:effectExtent l="0" t="0" r="0" b="0"/>
            <wp:docPr id="1766041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0415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905066" cy="116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10B1D" w14:textId="2EA4AAD1" w:rsidR="00391DA1" w:rsidRPr="005A12A7" w:rsidRDefault="00000000" w:rsidP="004F0EAE">
      <w:pPr>
        <w:pStyle w:val="a4"/>
      </w:pPr>
      <w:fldSimple w:instr=" SEQ Рисунок \* ARABIC ">
        <w:bookmarkStart w:id="165" w:name="_Ref148634402"/>
        <w:r w:rsidR="00552CC9">
          <w:rPr>
            <w:noProof/>
          </w:rPr>
          <w:t>120</w:t>
        </w:r>
        <w:bookmarkEnd w:id="165"/>
      </w:fldSimple>
      <w:r w:rsidR="004F0EAE" w:rsidRPr="005A12A7">
        <w:rPr>
          <w:lang w:val="ru-RU"/>
        </w:rPr>
        <w:t xml:space="preserve"> – </w:t>
      </w:r>
      <w:r w:rsidR="004F0EAE" w:rsidRPr="005A12A7">
        <w:rPr>
          <w:szCs w:val="24"/>
        </w:rPr>
        <w:t>Размер общего платежа</w:t>
      </w:r>
    </w:p>
    <w:p w14:paraId="40848782" w14:textId="3A4818B9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  <w:b/>
        </w:rPr>
        <w:t>Платеж рассчитывается на дату</w:t>
      </w:r>
      <w:r w:rsidRPr="005A12A7">
        <w:rPr>
          <w:rFonts w:cs="Times New Roman"/>
        </w:rPr>
        <w:t xml:space="preserve"> </w:t>
      </w:r>
      <w:r w:rsidR="004D69FF" w:rsidRPr="005A12A7">
        <w:rPr>
          <w:rFonts w:cs="Times New Roman"/>
        </w:rPr>
        <w:t>содержит</w:t>
      </w:r>
      <w:r w:rsidRPr="005A12A7">
        <w:rPr>
          <w:rFonts w:cs="Times New Roman"/>
        </w:rPr>
        <w:t xml:space="preserve"> (см. рис. </w:t>
      </w:r>
      <w:r w:rsidR="004F0EAE" w:rsidRPr="005A12A7">
        <w:rPr>
          <w:rFonts w:cs="Times New Roman"/>
        </w:rPr>
        <w:fldChar w:fldCharType="begin"/>
      </w:r>
      <w:r w:rsidR="004F0EAE" w:rsidRPr="005A12A7">
        <w:rPr>
          <w:rFonts w:cs="Times New Roman"/>
        </w:rPr>
        <w:instrText xml:space="preserve"> REF _Ref148634470 \h </w:instrText>
      </w:r>
      <w:r w:rsidR="005A12A7">
        <w:rPr>
          <w:rFonts w:cs="Times New Roman"/>
        </w:rPr>
        <w:instrText xml:space="preserve"> \* MERGEFORMAT </w:instrText>
      </w:r>
      <w:r w:rsidR="004F0EAE" w:rsidRPr="005A12A7">
        <w:rPr>
          <w:rFonts w:cs="Times New Roman"/>
        </w:rPr>
      </w:r>
      <w:r w:rsidR="004F0EA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121</w:t>
      </w:r>
      <w:r w:rsidR="004F0EAE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374F5799" w14:textId="283BEA3C" w:rsidR="00391DA1" w:rsidRPr="005A12A7" w:rsidRDefault="001D540E" w:rsidP="0099509B">
      <w:pPr>
        <w:pStyle w:val="-0"/>
        <w:rPr>
          <w:rFonts w:cs="Times New Roman"/>
        </w:rPr>
      </w:pPr>
      <w:r w:rsidRPr="005A12A7">
        <w:rPr>
          <w:rFonts w:cs="Times New Roman"/>
        </w:rPr>
        <w:t>Чек-бокс «</w:t>
      </w:r>
      <w:r w:rsidR="00391DA1" w:rsidRPr="005A12A7">
        <w:rPr>
          <w:rFonts w:cs="Times New Roman"/>
        </w:rPr>
        <w:t>Возникновения денежного обязательства</w:t>
      </w:r>
      <w:r w:rsidRPr="005A12A7">
        <w:rPr>
          <w:rFonts w:cs="Times New Roman"/>
        </w:rPr>
        <w:t>»;</w:t>
      </w:r>
    </w:p>
    <w:p w14:paraId="79E06C75" w14:textId="60EFC045" w:rsidR="00391DA1" w:rsidRPr="005A12A7" w:rsidRDefault="001D540E" w:rsidP="0099509B">
      <w:pPr>
        <w:pStyle w:val="-0"/>
        <w:rPr>
          <w:rFonts w:cs="Times New Roman"/>
        </w:rPr>
      </w:pPr>
      <w:r w:rsidRPr="005A12A7">
        <w:rPr>
          <w:rStyle w:val="TimesNewRoman1412"/>
          <w:rFonts w:eastAsiaTheme="minorHAnsi" w:cs="Times New Roman"/>
          <w:szCs w:val="24"/>
        </w:rPr>
        <w:t>В д</w:t>
      </w:r>
      <w:r w:rsidR="00391DA1" w:rsidRPr="005A12A7">
        <w:rPr>
          <w:rStyle w:val="TimesNewRoman1412"/>
          <w:rFonts w:eastAsiaTheme="minorHAnsi" w:cs="Times New Roman"/>
          <w:szCs w:val="24"/>
        </w:rPr>
        <w:t>ат</w:t>
      </w:r>
      <w:r w:rsidRPr="005A12A7">
        <w:rPr>
          <w:rStyle w:val="TimesNewRoman1412"/>
          <w:rFonts w:eastAsiaTheme="minorHAnsi" w:cs="Times New Roman"/>
          <w:szCs w:val="24"/>
        </w:rPr>
        <w:t>у</w:t>
      </w:r>
      <w:r w:rsidR="00391DA1" w:rsidRPr="005A12A7">
        <w:rPr>
          <w:rStyle w:val="TimesNewRoman1412"/>
          <w:rFonts w:eastAsiaTheme="minorHAnsi" w:cs="Times New Roman"/>
          <w:szCs w:val="24"/>
        </w:rPr>
        <w:t xml:space="preserve">* </w:t>
      </w:r>
      <w:r w:rsidR="00391DA1" w:rsidRPr="005A12A7">
        <w:rPr>
          <w:rFonts w:cs="Times New Roman"/>
        </w:rPr>
        <w:t xml:space="preserve">- </w:t>
      </w:r>
      <w:r w:rsidR="00171F18" w:rsidRPr="005A12A7">
        <w:rPr>
          <w:rFonts w:cs="Times New Roman"/>
          <w:lang w:val="ru-RU"/>
        </w:rPr>
        <w:t>ввод даты или выбор в календаре</w:t>
      </w:r>
      <w:r w:rsidR="00391DA1" w:rsidRPr="005A12A7">
        <w:rPr>
          <w:rFonts w:cs="Times New Roman"/>
        </w:rPr>
        <w:t xml:space="preserve"> </w:t>
      </w:r>
      <w:r w:rsidR="00391DA1" w:rsidRPr="005A12A7">
        <w:rPr>
          <w:rFonts w:cs="Times New Roman"/>
          <w:noProof/>
        </w:rPr>
        <w:drawing>
          <wp:inline distT="0" distB="0" distL="0" distR="0" wp14:anchorId="5F617DB4" wp14:editId="3A205076">
            <wp:extent cx="238095" cy="209524"/>
            <wp:effectExtent l="0" t="0" r="0" b="635"/>
            <wp:docPr id="21149112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85606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1F18" w:rsidRPr="005A12A7">
        <w:rPr>
          <w:rFonts w:cs="Times New Roman"/>
          <w:lang w:val="ru-RU"/>
        </w:rPr>
        <w:t>.</w:t>
      </w:r>
    </w:p>
    <w:p w14:paraId="4E1421ED" w14:textId="67DB31E4" w:rsidR="004F0EAE" w:rsidRPr="005A12A7" w:rsidRDefault="001431F9" w:rsidP="004F0EA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F15F93A" wp14:editId="3DC04722">
            <wp:extent cx="3354049" cy="1032497"/>
            <wp:effectExtent l="0" t="0" r="0" b="0"/>
            <wp:docPr id="10459957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995753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3380170" cy="104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DC994" w14:textId="36BC7F68" w:rsidR="00391DA1" w:rsidRPr="005A12A7" w:rsidRDefault="00000000" w:rsidP="004F0EAE">
      <w:pPr>
        <w:pStyle w:val="a4"/>
      </w:pPr>
      <w:fldSimple w:instr=" SEQ Рисунок \* ARABIC ">
        <w:bookmarkStart w:id="166" w:name="_Ref148634470"/>
        <w:r w:rsidR="00552CC9">
          <w:rPr>
            <w:noProof/>
          </w:rPr>
          <w:t>121</w:t>
        </w:r>
        <w:bookmarkEnd w:id="166"/>
      </w:fldSimple>
      <w:r w:rsidR="004F0EAE" w:rsidRPr="005A12A7">
        <w:rPr>
          <w:lang w:val="ru-RU"/>
        </w:rPr>
        <w:t xml:space="preserve"> – </w:t>
      </w:r>
      <w:r w:rsidR="004F0EAE" w:rsidRPr="005A12A7">
        <w:rPr>
          <w:szCs w:val="24"/>
        </w:rPr>
        <w:t>Платеж рассчитывается на дату</w:t>
      </w:r>
    </w:p>
    <w:p w14:paraId="6D6982E1" w14:textId="77777777" w:rsidR="00391DA1" w:rsidRPr="005A12A7" w:rsidRDefault="00391DA1" w:rsidP="00391DA1">
      <w:pPr>
        <w:spacing w:line="360" w:lineRule="auto"/>
        <w:rPr>
          <w:sz w:val="24"/>
          <w:szCs w:val="24"/>
        </w:rPr>
      </w:pPr>
    </w:p>
    <w:p w14:paraId="03CED878" w14:textId="4B7BC6ED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t>В поле</w:t>
      </w:r>
      <w:r w:rsidRPr="005A12A7">
        <w:rPr>
          <w:rFonts w:cs="Times New Roman"/>
          <w:b/>
        </w:rPr>
        <w:t xml:space="preserve"> Значение платежа на указанную дату </w:t>
      </w:r>
      <w:r w:rsidRPr="005A12A7">
        <w:rPr>
          <w:rFonts w:cs="Times New Roman"/>
        </w:rPr>
        <w:t>необходимо</w:t>
      </w:r>
      <w:r w:rsidRPr="005A12A7">
        <w:rPr>
          <w:rFonts w:cs="Times New Roman"/>
          <w:b/>
        </w:rPr>
        <w:t xml:space="preserve">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 xml:space="preserve">одно из следующих значений (см. рис. </w:t>
      </w:r>
      <w:r w:rsidR="004F0EAE" w:rsidRPr="005A12A7">
        <w:rPr>
          <w:rFonts w:cs="Times New Roman"/>
        </w:rPr>
        <w:fldChar w:fldCharType="begin"/>
      </w:r>
      <w:r w:rsidR="004F0EAE" w:rsidRPr="005A12A7">
        <w:rPr>
          <w:rFonts w:cs="Times New Roman"/>
        </w:rPr>
        <w:instrText xml:space="preserve"> REF _Ref148634530 \h </w:instrText>
      </w:r>
      <w:r w:rsidR="005A12A7">
        <w:rPr>
          <w:rFonts w:cs="Times New Roman"/>
        </w:rPr>
        <w:instrText xml:space="preserve"> \* MERGEFORMAT </w:instrText>
      </w:r>
      <w:r w:rsidR="004F0EAE" w:rsidRPr="005A12A7">
        <w:rPr>
          <w:rFonts w:cs="Times New Roman"/>
        </w:rPr>
      </w:r>
      <w:r w:rsidR="004F0EA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122</w:t>
      </w:r>
      <w:r w:rsidR="004F0EAE" w:rsidRPr="005A12A7">
        <w:rPr>
          <w:rFonts w:cs="Times New Roman"/>
        </w:rPr>
        <w:fldChar w:fldCharType="end"/>
      </w:r>
      <w:r w:rsidRPr="005A12A7">
        <w:rPr>
          <w:rFonts w:cs="Times New Roman"/>
        </w:rPr>
        <w:t xml:space="preserve">): </w:t>
      </w:r>
    </w:p>
    <w:p w14:paraId="31532845" w14:textId="03B15AB9" w:rsidR="00391DA1" w:rsidRPr="005A12A7" w:rsidRDefault="00391DA1" w:rsidP="0099509B">
      <w:pPr>
        <w:pStyle w:val="-0"/>
        <w:rPr>
          <w:rFonts w:cs="Times New Roman"/>
        </w:rPr>
      </w:pPr>
      <w:r w:rsidRPr="005A12A7">
        <w:rPr>
          <w:rFonts w:cs="Times New Roman"/>
        </w:rPr>
        <w:t>Нет</w:t>
      </w:r>
      <w:r w:rsidR="0099509B" w:rsidRPr="005A12A7">
        <w:rPr>
          <w:rFonts w:cs="Times New Roman"/>
        </w:rPr>
        <w:t>;</w:t>
      </w:r>
    </w:p>
    <w:p w14:paraId="5E3CAD24" w14:textId="61BF375A" w:rsidR="00391DA1" w:rsidRPr="005A12A7" w:rsidRDefault="00391DA1" w:rsidP="0099509B">
      <w:pPr>
        <w:pStyle w:val="-0"/>
        <w:rPr>
          <w:rFonts w:cs="Times New Roman"/>
        </w:rPr>
      </w:pPr>
      <w:r w:rsidRPr="005A12A7">
        <w:rPr>
          <w:rFonts w:cs="Times New Roman"/>
        </w:rPr>
        <w:t>Размер платежа</w:t>
      </w:r>
      <w:r w:rsidR="001D540E" w:rsidRPr="005A12A7">
        <w:rPr>
          <w:rFonts w:cs="Times New Roman"/>
        </w:rPr>
        <w:t>. При выборе значения отображаются дополнительные поля:</w:t>
      </w:r>
    </w:p>
    <w:p w14:paraId="58CB2242" w14:textId="0A63AA13" w:rsidR="00391DA1" w:rsidRPr="005A12A7" w:rsidRDefault="00391DA1" w:rsidP="00391DA1">
      <w:pPr>
        <w:pStyle w:val="affffffd"/>
        <w:spacing w:line="360" w:lineRule="auto"/>
        <w:ind w:left="1440"/>
        <w:rPr>
          <w:sz w:val="24"/>
          <w:szCs w:val="24"/>
        </w:rPr>
      </w:pPr>
      <w:r w:rsidRPr="005A12A7">
        <w:rPr>
          <w:b/>
          <w:sz w:val="24"/>
          <w:szCs w:val="24"/>
        </w:rPr>
        <w:t>Сумма*</w:t>
      </w:r>
      <w:r w:rsidRPr="005A12A7">
        <w:rPr>
          <w:sz w:val="24"/>
          <w:szCs w:val="24"/>
        </w:rPr>
        <w:t xml:space="preserve"> – </w:t>
      </w:r>
      <w:r w:rsidR="00EC6CD9" w:rsidRPr="005A12A7">
        <w:rPr>
          <w:sz w:val="24"/>
          <w:szCs w:val="24"/>
        </w:rPr>
        <w:t>текстовое поле</w:t>
      </w:r>
      <w:r w:rsidR="0099509B" w:rsidRPr="005A12A7">
        <w:rPr>
          <w:sz w:val="24"/>
          <w:szCs w:val="24"/>
        </w:rPr>
        <w:t>;</w:t>
      </w:r>
    </w:p>
    <w:p w14:paraId="03EE1233" w14:textId="72C9C5AD" w:rsidR="00391DA1" w:rsidRPr="005A12A7" w:rsidRDefault="00391DA1" w:rsidP="00391DA1">
      <w:pPr>
        <w:pStyle w:val="affffffd"/>
        <w:spacing w:line="360" w:lineRule="auto"/>
        <w:ind w:left="1440"/>
        <w:rPr>
          <w:sz w:val="24"/>
          <w:szCs w:val="24"/>
        </w:rPr>
      </w:pPr>
      <w:r w:rsidRPr="005A12A7">
        <w:rPr>
          <w:b/>
          <w:sz w:val="24"/>
          <w:szCs w:val="24"/>
        </w:rPr>
        <w:t>Валюта*</w:t>
      </w:r>
      <w:r w:rsidRPr="005A12A7">
        <w:rPr>
          <w:sz w:val="24"/>
          <w:szCs w:val="24"/>
        </w:rPr>
        <w:t xml:space="preserve"> – выбор значения из выпадающего списка</w:t>
      </w:r>
      <w:r w:rsidR="0099509B" w:rsidRPr="005A12A7">
        <w:rPr>
          <w:sz w:val="24"/>
          <w:szCs w:val="24"/>
        </w:rPr>
        <w:t>.</w:t>
      </w:r>
    </w:p>
    <w:p w14:paraId="737B4D65" w14:textId="3E6F5210" w:rsidR="004F0EAE" w:rsidRPr="005A12A7" w:rsidRDefault="001431F9" w:rsidP="004F0EA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FAC1770" wp14:editId="1B8FFDDA">
            <wp:extent cx="4322500" cy="859835"/>
            <wp:effectExtent l="0" t="0" r="0" b="0"/>
            <wp:docPr id="17240963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096349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358722" cy="86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CE84C" w14:textId="555DB414" w:rsidR="00391DA1" w:rsidRPr="005A12A7" w:rsidRDefault="00000000" w:rsidP="004F0EAE">
      <w:pPr>
        <w:pStyle w:val="a4"/>
      </w:pPr>
      <w:fldSimple w:instr=" SEQ Рисунок \* ARABIC ">
        <w:bookmarkStart w:id="167" w:name="_Ref148634530"/>
        <w:r w:rsidR="00552CC9">
          <w:rPr>
            <w:noProof/>
          </w:rPr>
          <w:t>122</w:t>
        </w:r>
        <w:bookmarkEnd w:id="167"/>
      </w:fldSimple>
      <w:r w:rsidR="004F0EAE" w:rsidRPr="005A12A7">
        <w:rPr>
          <w:lang w:val="ru-RU"/>
        </w:rPr>
        <w:t xml:space="preserve"> – </w:t>
      </w:r>
      <w:r w:rsidR="004F0EAE" w:rsidRPr="005A12A7">
        <w:rPr>
          <w:szCs w:val="24"/>
        </w:rPr>
        <w:t>Значение платежа на указанную дату</w:t>
      </w:r>
    </w:p>
    <w:p w14:paraId="2ACBBEA7" w14:textId="4A7E632C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t>В поле</w:t>
      </w:r>
      <w:r w:rsidRPr="005A12A7">
        <w:rPr>
          <w:rFonts w:cs="Times New Roman"/>
          <w:b/>
        </w:rPr>
        <w:t xml:space="preserve"> Условия перерасчета платежа</w:t>
      </w:r>
      <w:r w:rsidRPr="005A12A7">
        <w:rPr>
          <w:rFonts w:cs="Times New Roman"/>
          <w:color w:val="636978"/>
          <w:spacing w:val="2"/>
          <w:shd w:val="clear" w:color="auto" w:fill="FAFAFA"/>
        </w:rPr>
        <w:t xml:space="preserve"> </w:t>
      </w:r>
      <w:r w:rsidRPr="005A12A7">
        <w:rPr>
          <w:rFonts w:cs="Times New Roman"/>
        </w:rPr>
        <w:t>необходимо</w:t>
      </w:r>
      <w:r w:rsidRPr="005A12A7">
        <w:rPr>
          <w:rFonts w:cs="Times New Roman"/>
          <w:b/>
        </w:rPr>
        <w:t xml:space="preserve">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 xml:space="preserve">одно из следующих значений (см. рис. </w:t>
      </w:r>
      <w:r w:rsidR="004F0EAE" w:rsidRPr="005A12A7">
        <w:rPr>
          <w:rFonts w:cs="Times New Roman"/>
        </w:rPr>
        <w:fldChar w:fldCharType="begin"/>
      </w:r>
      <w:r w:rsidR="004F0EAE" w:rsidRPr="005A12A7">
        <w:rPr>
          <w:rFonts w:cs="Times New Roman"/>
        </w:rPr>
        <w:instrText xml:space="preserve"> REF _Ref148634640 \h </w:instrText>
      </w:r>
      <w:r w:rsidR="005A12A7">
        <w:rPr>
          <w:rFonts w:cs="Times New Roman"/>
        </w:rPr>
        <w:instrText xml:space="preserve"> \* MERGEFORMAT </w:instrText>
      </w:r>
      <w:r w:rsidR="004F0EAE" w:rsidRPr="005A12A7">
        <w:rPr>
          <w:rFonts w:cs="Times New Roman"/>
        </w:rPr>
      </w:r>
      <w:r w:rsidR="004F0EA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123</w:t>
      </w:r>
      <w:r w:rsidR="004F0EAE" w:rsidRPr="005A12A7">
        <w:rPr>
          <w:rFonts w:cs="Times New Roman"/>
        </w:rPr>
        <w:fldChar w:fldCharType="end"/>
      </w:r>
      <w:r w:rsidRPr="005A12A7">
        <w:rPr>
          <w:rFonts w:cs="Times New Roman"/>
        </w:rPr>
        <w:t xml:space="preserve">): </w:t>
      </w:r>
    </w:p>
    <w:p w14:paraId="655DE382" w14:textId="0DC9FA80" w:rsidR="00391DA1" w:rsidRPr="005A12A7" w:rsidRDefault="00391DA1" w:rsidP="0099509B">
      <w:pPr>
        <w:pStyle w:val="-0"/>
        <w:rPr>
          <w:rFonts w:cs="Times New Roman"/>
        </w:rPr>
      </w:pPr>
      <w:r w:rsidRPr="005A12A7">
        <w:rPr>
          <w:rFonts w:cs="Times New Roman"/>
        </w:rPr>
        <w:t>Условия – выбрать из выпадающего списка одно или несколько значений</w:t>
      </w:r>
      <w:r w:rsidR="004F0EAE" w:rsidRPr="005A12A7">
        <w:rPr>
          <w:rFonts w:cs="Times New Roman"/>
        </w:rPr>
        <w:t>;</w:t>
      </w:r>
    </w:p>
    <w:p w14:paraId="5DEDE012" w14:textId="4F3508F7" w:rsidR="00391DA1" w:rsidRPr="005A12A7" w:rsidRDefault="00391DA1" w:rsidP="0099509B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– </w:t>
      </w:r>
      <w:r w:rsidR="00EC6CD9" w:rsidRPr="005A12A7">
        <w:rPr>
          <w:rFonts w:cs="Times New Roman"/>
        </w:rPr>
        <w:t>текстовое поле</w:t>
      </w:r>
      <w:r w:rsidR="004F0EAE" w:rsidRPr="005A12A7">
        <w:rPr>
          <w:rFonts w:cs="Times New Roman"/>
        </w:rPr>
        <w:t>.</w:t>
      </w:r>
    </w:p>
    <w:p w14:paraId="4F240EE5" w14:textId="647CBD53" w:rsidR="004F0EAE" w:rsidRPr="005A12A7" w:rsidRDefault="00895046" w:rsidP="004F0EAE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2077F88A" wp14:editId="74B82626">
            <wp:extent cx="4194700" cy="1391124"/>
            <wp:effectExtent l="0" t="0" r="0" b="0"/>
            <wp:docPr id="1449184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184420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4215528" cy="139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9F752" w14:textId="63473817" w:rsidR="00391DA1" w:rsidRPr="005A12A7" w:rsidRDefault="00000000" w:rsidP="004F0EAE">
      <w:pPr>
        <w:pStyle w:val="a4"/>
      </w:pPr>
      <w:fldSimple w:instr=" SEQ Рисунок \* ARABIC ">
        <w:bookmarkStart w:id="168" w:name="_Ref148634640"/>
        <w:r w:rsidR="00552CC9">
          <w:rPr>
            <w:noProof/>
          </w:rPr>
          <w:t>123</w:t>
        </w:r>
        <w:bookmarkEnd w:id="168"/>
      </w:fldSimple>
      <w:r w:rsidR="004F0EAE" w:rsidRPr="005A12A7">
        <w:rPr>
          <w:lang w:val="ru-RU"/>
        </w:rPr>
        <w:t xml:space="preserve"> – </w:t>
      </w:r>
      <w:r w:rsidR="004F0EAE" w:rsidRPr="005A12A7">
        <w:rPr>
          <w:szCs w:val="24"/>
        </w:rPr>
        <w:t>Условия перерасчета платежа</w:t>
      </w:r>
    </w:p>
    <w:p w14:paraId="08F35F1A" w14:textId="2397F869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t>В поле</w:t>
      </w:r>
      <w:r w:rsidRPr="005A12A7">
        <w:rPr>
          <w:rFonts w:cs="Times New Roman"/>
          <w:b/>
        </w:rPr>
        <w:t xml:space="preserve"> Округление результата расчета размера общего платежа </w:t>
      </w:r>
      <w:r w:rsidRPr="005A12A7">
        <w:rPr>
          <w:rFonts w:cs="Times New Roman"/>
        </w:rPr>
        <w:t>необходимо</w:t>
      </w:r>
      <w:r w:rsidRPr="005A12A7">
        <w:rPr>
          <w:rFonts w:cs="Times New Roman"/>
          <w:b/>
        </w:rPr>
        <w:t xml:space="preserve">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>одно из следующих значений (см. рис.</w:t>
      </w:r>
      <w:r w:rsidR="001D540E" w:rsidRPr="005A12A7">
        <w:rPr>
          <w:rFonts w:cs="Times New Roman"/>
        </w:rPr>
        <w:t xml:space="preserve"> </w:t>
      </w:r>
      <w:r w:rsidR="001D540E" w:rsidRPr="005A12A7">
        <w:rPr>
          <w:rFonts w:cs="Times New Roman"/>
        </w:rPr>
        <w:fldChar w:fldCharType="begin"/>
      </w:r>
      <w:r w:rsidR="001D540E" w:rsidRPr="005A12A7">
        <w:rPr>
          <w:rFonts w:cs="Times New Roman"/>
        </w:rPr>
        <w:instrText xml:space="preserve"> REF _Ref148688687 \h </w:instrText>
      </w:r>
      <w:r w:rsidR="005A12A7">
        <w:rPr>
          <w:rFonts w:cs="Times New Roman"/>
        </w:rPr>
        <w:instrText xml:space="preserve"> \* MERGEFORMAT </w:instrText>
      </w:r>
      <w:r w:rsidR="001D540E" w:rsidRPr="005A12A7">
        <w:rPr>
          <w:rFonts w:cs="Times New Roman"/>
        </w:rPr>
      </w:r>
      <w:r w:rsidR="001D540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124</w:t>
      </w:r>
      <w:r w:rsidR="001D540E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7B9424C2" w14:textId="46D3D388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</w:t>
      </w:r>
      <w:r w:rsidR="001D540E" w:rsidRPr="005A12A7">
        <w:rPr>
          <w:rFonts w:cs="Times New Roman"/>
          <w:lang w:val="ru-RU"/>
        </w:rPr>
        <w:t>;</w:t>
      </w:r>
    </w:p>
    <w:p w14:paraId="7D532F24" w14:textId="305ED035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</w:t>
      </w:r>
      <w:r w:rsidR="001D540E" w:rsidRPr="005A12A7">
        <w:rPr>
          <w:rFonts w:cs="Times New Roman"/>
          <w:lang w:val="ru-RU"/>
        </w:rPr>
        <w:t>;</w:t>
      </w:r>
    </w:p>
    <w:p w14:paraId="7B448444" w14:textId="40665267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меньшую сторону</w:t>
      </w:r>
      <w:r w:rsidR="001D540E" w:rsidRPr="005A12A7">
        <w:rPr>
          <w:rFonts w:cs="Times New Roman"/>
          <w:lang w:val="ru-RU"/>
        </w:rPr>
        <w:t>;</w:t>
      </w:r>
    </w:p>
    <w:p w14:paraId="0E931F37" w14:textId="30740865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</w:t>
      </w:r>
      <w:r w:rsidR="001D540E" w:rsidRPr="005A12A7">
        <w:rPr>
          <w:rFonts w:cs="Times New Roman"/>
          <w:lang w:val="ru-RU"/>
        </w:rPr>
        <w:t>;</w:t>
      </w:r>
    </w:p>
    <w:p w14:paraId="3D2133DB" w14:textId="326B45C8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="006B2F93" w:rsidRPr="005A12A7">
        <w:rPr>
          <w:rFonts w:cs="Times New Roman"/>
          <w:lang w:val="ru-RU"/>
        </w:rPr>
        <w:t>.</w:t>
      </w:r>
    </w:p>
    <w:p w14:paraId="56810E6B" w14:textId="3D54571A" w:rsidR="001D540E" w:rsidRPr="005A12A7" w:rsidRDefault="00895046" w:rsidP="001D540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79E58C9" wp14:editId="6D77CA9E">
            <wp:extent cx="4002744" cy="1620703"/>
            <wp:effectExtent l="0" t="0" r="0" b="0"/>
            <wp:docPr id="19298503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85036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4029761" cy="163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8CE9C" w14:textId="34D1D0D2" w:rsidR="00391DA1" w:rsidRPr="005A12A7" w:rsidRDefault="00000000" w:rsidP="001D540E">
      <w:pPr>
        <w:pStyle w:val="a4"/>
      </w:pPr>
      <w:fldSimple w:instr=" SEQ Рисунок \* ARABIC ">
        <w:bookmarkStart w:id="169" w:name="_Ref148688687"/>
        <w:r w:rsidR="00552CC9">
          <w:rPr>
            <w:noProof/>
          </w:rPr>
          <w:t>124</w:t>
        </w:r>
        <w:bookmarkEnd w:id="169"/>
      </w:fldSimple>
      <w:r w:rsidR="001D540E" w:rsidRPr="005A12A7">
        <w:rPr>
          <w:lang w:val="ru-RU"/>
        </w:rPr>
        <w:t xml:space="preserve"> – </w:t>
      </w:r>
      <w:r w:rsidR="001D540E" w:rsidRPr="005A12A7">
        <w:rPr>
          <w:szCs w:val="24"/>
        </w:rPr>
        <w:t xml:space="preserve">Округление результата расчета </w:t>
      </w:r>
      <w:r w:rsidR="001D540E" w:rsidRPr="005A12A7">
        <w:rPr>
          <w:szCs w:val="24"/>
        </w:rPr>
        <w:br/>
        <w:t>размера общего платежа</w:t>
      </w:r>
    </w:p>
    <w:p w14:paraId="70F35A11" w14:textId="67A3BFD4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t>В поле</w:t>
      </w:r>
      <w:r w:rsidRPr="005A12A7">
        <w:rPr>
          <w:rFonts w:cs="Times New Roman"/>
          <w:b/>
        </w:rPr>
        <w:t xml:space="preserve"> Размер платежа для погашения процентов </w:t>
      </w:r>
      <w:r w:rsidRPr="005A12A7">
        <w:rPr>
          <w:rFonts w:cs="Times New Roman"/>
        </w:rPr>
        <w:t>необходимо</w:t>
      </w:r>
      <w:r w:rsidRPr="005A12A7">
        <w:rPr>
          <w:rFonts w:cs="Times New Roman"/>
          <w:b/>
        </w:rPr>
        <w:t xml:space="preserve">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 xml:space="preserve">одно из следующих значений (см. рис. </w:t>
      </w:r>
      <w:r w:rsidR="001D540E" w:rsidRPr="005A12A7">
        <w:rPr>
          <w:rFonts w:cs="Times New Roman"/>
        </w:rPr>
        <w:fldChar w:fldCharType="begin"/>
      </w:r>
      <w:r w:rsidR="001D540E" w:rsidRPr="005A12A7">
        <w:rPr>
          <w:rFonts w:cs="Times New Roman"/>
        </w:rPr>
        <w:instrText xml:space="preserve"> REF _Ref148688751 \h </w:instrText>
      </w:r>
      <w:r w:rsidR="005A12A7">
        <w:rPr>
          <w:rFonts w:cs="Times New Roman"/>
        </w:rPr>
        <w:instrText xml:space="preserve"> \* MERGEFORMAT </w:instrText>
      </w:r>
      <w:r w:rsidR="001D540E" w:rsidRPr="005A12A7">
        <w:rPr>
          <w:rFonts w:cs="Times New Roman"/>
        </w:rPr>
      </w:r>
      <w:r w:rsidR="001D540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125</w:t>
      </w:r>
      <w:r w:rsidR="001D540E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42D33696" w14:textId="33D67048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Проценты не погашаются из суммы платежа</w:t>
      </w:r>
      <w:r w:rsidR="001D540E" w:rsidRPr="005A12A7">
        <w:rPr>
          <w:rFonts w:cs="Times New Roman"/>
          <w:lang w:val="ru-RU"/>
        </w:rPr>
        <w:t>;</w:t>
      </w:r>
    </w:p>
    <w:p w14:paraId="3BE1EE6F" w14:textId="449E36A0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Проценты за пользование заемными средствами, начисленные за первый процентный период по формуле простых процентов</w:t>
      </w:r>
      <w:r w:rsidR="001D540E" w:rsidRPr="005A12A7">
        <w:rPr>
          <w:rFonts w:cs="Times New Roman"/>
          <w:lang w:val="ru-RU"/>
        </w:rPr>
        <w:t>;</w:t>
      </w:r>
    </w:p>
    <w:p w14:paraId="6584FF46" w14:textId="16552436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– </w:t>
      </w:r>
      <w:r w:rsidR="00EC6CD9" w:rsidRPr="005A12A7">
        <w:rPr>
          <w:rFonts w:cs="Times New Roman"/>
        </w:rPr>
        <w:t>текстовое поле</w:t>
      </w:r>
      <w:r w:rsidR="001D540E" w:rsidRPr="005A12A7">
        <w:rPr>
          <w:rFonts w:cs="Times New Roman"/>
          <w:lang w:val="ru-RU"/>
        </w:rPr>
        <w:t>.</w:t>
      </w:r>
    </w:p>
    <w:p w14:paraId="56A4A6C2" w14:textId="6EC6FC20" w:rsidR="001D540E" w:rsidRPr="005A12A7" w:rsidRDefault="00895046" w:rsidP="001D540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2C359EC" wp14:editId="233708A1">
            <wp:extent cx="3970492" cy="1303584"/>
            <wp:effectExtent l="0" t="0" r="0" b="0"/>
            <wp:docPr id="19237662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766233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004937" cy="131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2104C" w14:textId="090EE02A" w:rsidR="00391DA1" w:rsidRPr="005A12A7" w:rsidRDefault="00000000" w:rsidP="001D540E">
      <w:pPr>
        <w:pStyle w:val="a4"/>
      </w:pPr>
      <w:fldSimple w:instr=" SEQ Рисунок \* ARABIC ">
        <w:bookmarkStart w:id="170" w:name="_Ref148688751"/>
        <w:r w:rsidR="00552CC9">
          <w:rPr>
            <w:noProof/>
          </w:rPr>
          <w:t>125</w:t>
        </w:r>
        <w:bookmarkEnd w:id="170"/>
      </w:fldSimple>
      <w:r w:rsidR="001D540E" w:rsidRPr="005A12A7">
        <w:rPr>
          <w:lang w:val="ru-RU"/>
        </w:rPr>
        <w:t xml:space="preserve"> – </w:t>
      </w:r>
      <w:r w:rsidR="001D540E" w:rsidRPr="005A12A7">
        <w:rPr>
          <w:szCs w:val="24"/>
        </w:rPr>
        <w:t>Размер платежа для погашения процентов</w:t>
      </w:r>
    </w:p>
    <w:p w14:paraId="5180228F" w14:textId="1CE97211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lastRenderedPageBreak/>
        <w:t xml:space="preserve">В поле </w:t>
      </w:r>
      <w:r w:rsidRPr="005A12A7">
        <w:rPr>
          <w:rFonts w:cs="Times New Roman"/>
          <w:b/>
          <w:bCs/>
        </w:rPr>
        <w:t>Округление результата расчета размера платежа для погашения процентов</w:t>
      </w:r>
      <w:r w:rsidRPr="005A12A7">
        <w:rPr>
          <w:rFonts w:cs="Times New Roman"/>
        </w:rPr>
        <w:t xml:space="preserve"> необходимо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</w:rPr>
        <w:t xml:space="preserve"> одно из следующих значений</w:t>
      </w:r>
      <w:r w:rsidR="001D540E" w:rsidRPr="005A12A7">
        <w:rPr>
          <w:rFonts w:cs="Times New Roman"/>
        </w:rPr>
        <w:t xml:space="preserve"> (см. рис. </w:t>
      </w:r>
      <w:r w:rsidR="001D540E" w:rsidRPr="005A12A7">
        <w:rPr>
          <w:rFonts w:cs="Times New Roman"/>
        </w:rPr>
        <w:fldChar w:fldCharType="begin"/>
      </w:r>
      <w:r w:rsidR="001D540E" w:rsidRPr="005A12A7">
        <w:rPr>
          <w:rFonts w:cs="Times New Roman"/>
        </w:rPr>
        <w:instrText xml:space="preserve"> REF _Ref148688946 \h </w:instrText>
      </w:r>
      <w:r w:rsidR="005A12A7">
        <w:rPr>
          <w:rFonts w:cs="Times New Roman"/>
        </w:rPr>
        <w:instrText xml:space="preserve"> \* MERGEFORMAT </w:instrText>
      </w:r>
      <w:r w:rsidR="001D540E" w:rsidRPr="005A12A7">
        <w:rPr>
          <w:rFonts w:cs="Times New Roman"/>
        </w:rPr>
      </w:r>
      <w:r w:rsidR="001D540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126</w:t>
      </w:r>
      <w:r w:rsidR="001D540E" w:rsidRPr="005A12A7">
        <w:rPr>
          <w:rFonts w:cs="Times New Roman"/>
        </w:rPr>
        <w:fldChar w:fldCharType="end"/>
      </w:r>
      <w:r w:rsidR="001D540E" w:rsidRPr="005A12A7">
        <w:rPr>
          <w:rFonts w:cs="Times New Roman"/>
        </w:rPr>
        <w:t>)</w:t>
      </w:r>
      <w:r w:rsidRPr="005A12A7">
        <w:rPr>
          <w:rFonts w:cs="Times New Roman"/>
        </w:rPr>
        <w:t>:</w:t>
      </w:r>
    </w:p>
    <w:p w14:paraId="3BBABA84" w14:textId="128CAB09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</w:t>
      </w:r>
      <w:r w:rsidR="001D540E" w:rsidRPr="005A12A7">
        <w:rPr>
          <w:rFonts w:cs="Times New Roman"/>
          <w:lang w:val="ru-RU"/>
        </w:rPr>
        <w:t>;</w:t>
      </w:r>
    </w:p>
    <w:p w14:paraId="059234D8" w14:textId="398A34D0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</w:t>
      </w:r>
      <w:r w:rsidR="001D540E" w:rsidRPr="005A12A7">
        <w:rPr>
          <w:rFonts w:cs="Times New Roman"/>
          <w:lang w:val="ru-RU"/>
        </w:rPr>
        <w:t>;</w:t>
      </w:r>
    </w:p>
    <w:p w14:paraId="5502029B" w14:textId="0618E06A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меньшую сторону</w:t>
      </w:r>
      <w:r w:rsidR="001D540E" w:rsidRPr="005A12A7">
        <w:rPr>
          <w:rFonts w:cs="Times New Roman"/>
          <w:lang w:val="ru-RU"/>
        </w:rPr>
        <w:t>;</w:t>
      </w:r>
    </w:p>
    <w:p w14:paraId="492AE0BB" w14:textId="0D290D16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</w:t>
      </w:r>
      <w:r w:rsidR="001D540E" w:rsidRPr="005A12A7">
        <w:rPr>
          <w:rFonts w:cs="Times New Roman"/>
          <w:lang w:val="ru-RU"/>
        </w:rPr>
        <w:t>;</w:t>
      </w:r>
    </w:p>
    <w:p w14:paraId="0CFC3968" w14:textId="48C2E6AA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="001D540E" w:rsidRPr="005A12A7">
        <w:rPr>
          <w:rFonts w:cs="Times New Roman"/>
          <w:lang w:val="ru-RU"/>
        </w:rPr>
        <w:t>.</w:t>
      </w:r>
    </w:p>
    <w:p w14:paraId="344DC29E" w14:textId="2C174B9F" w:rsidR="001D540E" w:rsidRPr="005A12A7" w:rsidRDefault="00B8483C" w:rsidP="001D540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4BCDAEC" wp14:editId="02305FC1">
            <wp:extent cx="4425867" cy="1370425"/>
            <wp:effectExtent l="0" t="0" r="0" b="0"/>
            <wp:docPr id="13857974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797454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4457834" cy="138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2F538" w14:textId="0A6F4595" w:rsidR="001D540E" w:rsidRPr="005A12A7" w:rsidRDefault="00000000" w:rsidP="001D540E">
      <w:pPr>
        <w:pStyle w:val="a4"/>
      </w:pPr>
      <w:fldSimple w:instr=" SEQ Рисунок \* ARABIC ">
        <w:bookmarkStart w:id="171" w:name="_Ref148688946"/>
        <w:r w:rsidR="00552CC9">
          <w:rPr>
            <w:noProof/>
          </w:rPr>
          <w:t>126</w:t>
        </w:r>
        <w:bookmarkEnd w:id="171"/>
      </w:fldSimple>
      <w:r w:rsidR="001D540E" w:rsidRPr="005A12A7">
        <w:rPr>
          <w:lang w:val="ru-RU"/>
        </w:rPr>
        <w:t xml:space="preserve"> – </w:t>
      </w:r>
      <w:r w:rsidR="001D540E" w:rsidRPr="005A12A7">
        <w:t xml:space="preserve">Округление результата расчета размера </w:t>
      </w:r>
      <w:r w:rsidR="001D540E" w:rsidRPr="005A12A7">
        <w:br/>
        <w:t>платежа для погашения процентов</w:t>
      </w:r>
    </w:p>
    <w:p w14:paraId="704586FB" w14:textId="4C02D91E" w:rsidR="00391DA1" w:rsidRPr="005A12A7" w:rsidRDefault="00391DA1" w:rsidP="00DD5234">
      <w:pPr>
        <w:pStyle w:val="a3"/>
        <w:rPr>
          <w:rFonts w:cs="Times New Roman"/>
          <w:color w:val="4C4D4B"/>
          <w:spacing w:val="2"/>
          <w:shd w:val="clear" w:color="auto" w:fill="FFFFFF"/>
        </w:rPr>
      </w:pPr>
      <w:r w:rsidRPr="005A12A7">
        <w:rPr>
          <w:rFonts w:cs="Times New Roman"/>
        </w:rPr>
        <w:t>В поле</w:t>
      </w:r>
      <w:r w:rsidRPr="005A12A7">
        <w:rPr>
          <w:rFonts w:cs="Times New Roman"/>
          <w:b/>
        </w:rPr>
        <w:t xml:space="preserve"> Размер платежа для погашения основной суммы долга </w:t>
      </w:r>
      <w:r w:rsidRPr="005A12A7">
        <w:rPr>
          <w:rFonts w:cs="Times New Roman"/>
        </w:rPr>
        <w:t>необходимо</w:t>
      </w:r>
      <w:r w:rsidRPr="005A12A7">
        <w:rPr>
          <w:rFonts w:cs="Times New Roman"/>
          <w:b/>
        </w:rPr>
        <w:t xml:space="preserve">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 xml:space="preserve">одно из следующих значений (см. рис. </w:t>
      </w:r>
      <w:r w:rsidR="001D540E" w:rsidRPr="005A12A7">
        <w:rPr>
          <w:rFonts w:cs="Times New Roman"/>
        </w:rPr>
        <w:fldChar w:fldCharType="begin"/>
      </w:r>
      <w:r w:rsidR="001D540E" w:rsidRPr="005A12A7">
        <w:rPr>
          <w:rFonts w:cs="Times New Roman"/>
        </w:rPr>
        <w:instrText xml:space="preserve"> REF _Ref148689024 \h </w:instrText>
      </w:r>
      <w:r w:rsidR="005A12A7">
        <w:rPr>
          <w:rFonts w:cs="Times New Roman"/>
        </w:rPr>
        <w:instrText xml:space="preserve"> \* MERGEFORMAT </w:instrText>
      </w:r>
      <w:r w:rsidR="001D540E" w:rsidRPr="005A12A7">
        <w:rPr>
          <w:rFonts w:cs="Times New Roman"/>
        </w:rPr>
      </w:r>
      <w:r w:rsidR="001D540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127</w:t>
      </w:r>
      <w:r w:rsidR="001D540E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36583043" w14:textId="75674470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Основная сумма долга не погашается из суммы платежа</w:t>
      </w:r>
      <w:r w:rsidR="001D540E" w:rsidRPr="005A12A7">
        <w:rPr>
          <w:rFonts w:cs="Times New Roman"/>
          <w:lang w:val="ru-RU"/>
        </w:rPr>
        <w:t>;</w:t>
      </w:r>
    </w:p>
    <w:p w14:paraId="70405586" w14:textId="15B96870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Разница между размером общего платежа и платежом для погашения процентов</w:t>
      </w:r>
      <w:r w:rsidR="001D540E" w:rsidRPr="005A12A7">
        <w:rPr>
          <w:rFonts w:cs="Times New Roman"/>
          <w:lang w:val="ru-RU"/>
        </w:rPr>
        <w:t>;</w:t>
      </w:r>
    </w:p>
    <w:p w14:paraId="6F1DF80D" w14:textId="04E84BF6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Основная сумма долга, разделенная на количество платежей в плане погашения, кроме последнего</w:t>
      </w:r>
      <w:r w:rsidR="001D540E" w:rsidRPr="005A12A7">
        <w:rPr>
          <w:rFonts w:cs="Times New Roman"/>
          <w:lang w:val="ru-RU"/>
        </w:rPr>
        <w:t>;</w:t>
      </w:r>
    </w:p>
    <w:p w14:paraId="6BC20D05" w14:textId="4986A19D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– </w:t>
      </w:r>
      <w:r w:rsidR="00EC6CD9" w:rsidRPr="005A12A7">
        <w:rPr>
          <w:rFonts w:cs="Times New Roman"/>
        </w:rPr>
        <w:t>текстовое поле</w:t>
      </w:r>
      <w:r w:rsidR="001D540E" w:rsidRPr="005A12A7">
        <w:rPr>
          <w:rFonts w:cs="Times New Roman"/>
          <w:lang w:val="ru-RU"/>
        </w:rPr>
        <w:t>.</w:t>
      </w:r>
    </w:p>
    <w:p w14:paraId="28FF3ABC" w14:textId="1FD5E3F7" w:rsidR="001D540E" w:rsidRPr="005A12A7" w:rsidRDefault="00B8483C" w:rsidP="001D540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B9732D9" wp14:editId="74D10A78">
            <wp:extent cx="4242987" cy="1516327"/>
            <wp:effectExtent l="0" t="0" r="0" b="0"/>
            <wp:docPr id="10264567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456775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4271531" cy="152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A743A" w14:textId="34871059" w:rsidR="00391DA1" w:rsidRPr="005A12A7" w:rsidRDefault="00000000" w:rsidP="001D540E">
      <w:pPr>
        <w:pStyle w:val="a4"/>
      </w:pPr>
      <w:fldSimple w:instr=" SEQ Рисунок \* ARABIC ">
        <w:bookmarkStart w:id="172" w:name="_Ref148689024"/>
        <w:r w:rsidR="00552CC9">
          <w:rPr>
            <w:noProof/>
          </w:rPr>
          <w:t>127</w:t>
        </w:r>
        <w:bookmarkEnd w:id="172"/>
      </w:fldSimple>
      <w:r w:rsidR="001D540E" w:rsidRPr="005A12A7">
        <w:t xml:space="preserve"> – Размер платежа для погашения основной суммы долга</w:t>
      </w:r>
    </w:p>
    <w:p w14:paraId="636EDD9C" w14:textId="765D7F42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t>В поле О</w:t>
      </w:r>
      <w:r w:rsidRPr="005A12A7">
        <w:rPr>
          <w:rFonts w:cs="Times New Roman"/>
          <w:b/>
          <w:bCs/>
        </w:rPr>
        <w:t xml:space="preserve">кругление результата расчета размера платежа для погашения </w:t>
      </w:r>
      <w:r w:rsidR="001B1DDB">
        <w:rPr>
          <w:rFonts w:cs="Times New Roman"/>
          <w:b/>
          <w:bCs/>
        </w:rPr>
        <w:t xml:space="preserve">основной </w:t>
      </w:r>
      <w:r w:rsidRPr="005A12A7">
        <w:rPr>
          <w:rFonts w:cs="Times New Roman"/>
          <w:b/>
          <w:bCs/>
        </w:rPr>
        <w:t>суммы долга</w:t>
      </w:r>
      <w:r w:rsidRPr="005A12A7">
        <w:rPr>
          <w:rFonts w:cs="Times New Roman"/>
        </w:rPr>
        <w:t xml:space="preserve"> необходимо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</w:rPr>
        <w:t xml:space="preserve"> одно из следующих значений (см. рис. </w:t>
      </w:r>
      <w:r w:rsidR="001D540E" w:rsidRPr="005A12A7">
        <w:rPr>
          <w:rFonts w:cs="Times New Roman"/>
        </w:rPr>
        <w:fldChar w:fldCharType="begin"/>
      </w:r>
      <w:r w:rsidR="001D540E" w:rsidRPr="005A12A7">
        <w:rPr>
          <w:rFonts w:cs="Times New Roman"/>
        </w:rPr>
        <w:instrText xml:space="preserve"> REF _Ref148689095 \h </w:instrText>
      </w:r>
      <w:r w:rsidR="005A12A7">
        <w:rPr>
          <w:rFonts w:cs="Times New Roman"/>
        </w:rPr>
        <w:instrText xml:space="preserve"> \* MERGEFORMAT </w:instrText>
      </w:r>
      <w:r w:rsidR="001D540E" w:rsidRPr="005A12A7">
        <w:rPr>
          <w:rFonts w:cs="Times New Roman"/>
        </w:rPr>
      </w:r>
      <w:r w:rsidR="001D540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  <w:shd w:val="clear" w:color="auto" w:fill="FFFFFF"/>
        </w:rPr>
        <w:t>128</w:t>
      </w:r>
      <w:r w:rsidR="001D540E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2F389771" w14:textId="217B8BD6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</w:t>
      </w:r>
      <w:r w:rsidR="001D540E" w:rsidRPr="005A12A7">
        <w:rPr>
          <w:rFonts w:cs="Times New Roman"/>
          <w:lang w:val="ru-RU"/>
        </w:rPr>
        <w:t>;</w:t>
      </w:r>
    </w:p>
    <w:p w14:paraId="2916A7DD" w14:textId="1BB04B27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</w:t>
      </w:r>
      <w:r w:rsidR="001D540E" w:rsidRPr="005A12A7">
        <w:rPr>
          <w:rFonts w:cs="Times New Roman"/>
          <w:lang w:val="ru-RU"/>
        </w:rPr>
        <w:t>;</w:t>
      </w:r>
    </w:p>
    <w:p w14:paraId="65328CA5" w14:textId="553FCE0D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меньшую сторону</w:t>
      </w:r>
      <w:r w:rsidR="001D540E" w:rsidRPr="005A12A7">
        <w:rPr>
          <w:rFonts w:cs="Times New Roman"/>
          <w:lang w:val="ru-RU"/>
        </w:rPr>
        <w:t>;</w:t>
      </w:r>
    </w:p>
    <w:p w14:paraId="5F4A7B18" w14:textId="0BD0B7BC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</w:t>
      </w:r>
      <w:r w:rsidR="001D540E" w:rsidRPr="005A12A7">
        <w:rPr>
          <w:rFonts w:cs="Times New Roman"/>
          <w:lang w:val="ru-RU"/>
        </w:rPr>
        <w:t>;</w:t>
      </w:r>
    </w:p>
    <w:p w14:paraId="476129CD" w14:textId="1B67B55C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lastRenderedPageBreak/>
        <w:t xml:space="preserve">Иное - </w:t>
      </w:r>
      <w:r w:rsidR="00EC6CD9" w:rsidRPr="005A12A7">
        <w:rPr>
          <w:rFonts w:cs="Times New Roman"/>
        </w:rPr>
        <w:t>текстовое поле</w:t>
      </w:r>
      <w:r w:rsidR="001D540E" w:rsidRPr="005A12A7">
        <w:rPr>
          <w:rFonts w:cs="Times New Roman"/>
          <w:lang w:val="ru-RU"/>
        </w:rPr>
        <w:t>.</w:t>
      </w:r>
    </w:p>
    <w:p w14:paraId="18525A59" w14:textId="2F6A90E4" w:rsidR="001D540E" w:rsidRPr="005A12A7" w:rsidRDefault="00B8483C" w:rsidP="001D540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6455545" wp14:editId="4CE4F4C2">
            <wp:extent cx="4052155" cy="1621787"/>
            <wp:effectExtent l="0" t="0" r="0" b="0"/>
            <wp:docPr id="3661388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13882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4077518" cy="163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D6E64" w14:textId="0DDCC9DA" w:rsidR="00391DA1" w:rsidRPr="005A12A7" w:rsidRDefault="001D540E" w:rsidP="001D540E">
      <w:pPr>
        <w:pStyle w:val="a4"/>
        <w:rPr>
          <w:shd w:val="clear" w:color="auto" w:fill="FFFFFF"/>
        </w:rPr>
      </w:pPr>
      <w:r w:rsidRPr="005A12A7">
        <w:rPr>
          <w:shd w:val="clear" w:color="auto" w:fill="FFFFFF"/>
        </w:rPr>
        <w:fldChar w:fldCharType="begin"/>
      </w:r>
      <w:r w:rsidRPr="005A12A7">
        <w:rPr>
          <w:shd w:val="clear" w:color="auto" w:fill="FFFFFF"/>
        </w:rPr>
        <w:instrText xml:space="preserve"> SEQ Рисунок \* ARABIC </w:instrText>
      </w:r>
      <w:r w:rsidRPr="005A12A7">
        <w:rPr>
          <w:shd w:val="clear" w:color="auto" w:fill="FFFFFF"/>
        </w:rPr>
        <w:fldChar w:fldCharType="separate"/>
      </w:r>
      <w:bookmarkStart w:id="173" w:name="_Ref148689095"/>
      <w:r w:rsidR="00552CC9">
        <w:rPr>
          <w:noProof/>
          <w:shd w:val="clear" w:color="auto" w:fill="FFFFFF"/>
        </w:rPr>
        <w:t>128</w:t>
      </w:r>
      <w:bookmarkEnd w:id="173"/>
      <w:r w:rsidRPr="005A12A7">
        <w:rPr>
          <w:shd w:val="clear" w:color="auto" w:fill="FFFFFF"/>
        </w:rPr>
        <w:fldChar w:fldCharType="end"/>
      </w:r>
      <w:r w:rsidRPr="005A12A7">
        <w:rPr>
          <w:shd w:val="clear" w:color="auto" w:fill="FFFFFF"/>
          <w:lang w:val="ru-RU"/>
        </w:rPr>
        <w:t xml:space="preserve"> – </w:t>
      </w:r>
      <w:r w:rsidRPr="005A12A7">
        <w:rPr>
          <w:szCs w:val="24"/>
        </w:rPr>
        <w:t>Округление результата расчета размера платежа для погашения последней суммы долга</w:t>
      </w:r>
    </w:p>
    <w:p w14:paraId="64F211C5" w14:textId="149C437E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t>В поле</w:t>
      </w:r>
      <w:r w:rsidRPr="005A12A7">
        <w:rPr>
          <w:rFonts w:cs="Times New Roman"/>
          <w:b/>
        </w:rPr>
        <w:t xml:space="preserve"> Размер платежа для погашения иных обязательств </w:t>
      </w:r>
      <w:r w:rsidRPr="005A12A7">
        <w:rPr>
          <w:rFonts w:cs="Times New Roman"/>
        </w:rPr>
        <w:t>необходимо</w:t>
      </w:r>
      <w:r w:rsidRPr="005A12A7">
        <w:rPr>
          <w:rFonts w:cs="Times New Roman"/>
          <w:b/>
        </w:rPr>
        <w:t xml:space="preserve">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 xml:space="preserve">одно из следующих значений (см. рис. </w:t>
      </w:r>
      <w:r w:rsidR="001D540E" w:rsidRPr="005A12A7">
        <w:rPr>
          <w:rFonts w:cs="Times New Roman"/>
        </w:rPr>
        <w:fldChar w:fldCharType="begin"/>
      </w:r>
      <w:r w:rsidR="001D540E" w:rsidRPr="005A12A7">
        <w:rPr>
          <w:rFonts w:cs="Times New Roman"/>
        </w:rPr>
        <w:instrText xml:space="preserve"> REF _Ref148689133 \h </w:instrText>
      </w:r>
      <w:r w:rsidR="005A12A7">
        <w:rPr>
          <w:rFonts w:cs="Times New Roman"/>
        </w:rPr>
        <w:instrText xml:space="preserve"> \* MERGEFORMAT </w:instrText>
      </w:r>
      <w:r w:rsidR="001D540E" w:rsidRPr="005A12A7">
        <w:rPr>
          <w:rFonts w:cs="Times New Roman"/>
        </w:rPr>
      </w:r>
      <w:r w:rsidR="001D540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129</w:t>
      </w:r>
      <w:r w:rsidR="001D540E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35A0A7E8" w14:textId="7D26D768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Иные обязательства не погашаются из суммы платежа</w:t>
      </w:r>
      <w:r w:rsidR="001D540E" w:rsidRPr="005A12A7">
        <w:rPr>
          <w:rFonts w:cs="Times New Roman"/>
          <w:lang w:val="ru-RU"/>
        </w:rPr>
        <w:t>;</w:t>
      </w:r>
    </w:p>
    <w:p w14:paraId="6F5633FD" w14:textId="066C0261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72F3F652" w14:textId="70B29A3D" w:rsidR="001D540E" w:rsidRPr="005A12A7" w:rsidRDefault="00B8483C" w:rsidP="001D540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ED4000A" wp14:editId="23F84CCA">
            <wp:extent cx="3622785" cy="1006726"/>
            <wp:effectExtent l="0" t="0" r="0" b="0"/>
            <wp:docPr id="703911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1175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3645652" cy="101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56067" w14:textId="417CC237" w:rsidR="00391DA1" w:rsidRPr="005A12A7" w:rsidRDefault="00000000" w:rsidP="001D540E">
      <w:pPr>
        <w:pStyle w:val="a4"/>
      </w:pPr>
      <w:fldSimple w:instr=" SEQ Рисунок \* ARABIC ">
        <w:bookmarkStart w:id="174" w:name="_Ref148689133"/>
        <w:r w:rsidR="00552CC9">
          <w:rPr>
            <w:noProof/>
          </w:rPr>
          <w:t>129</w:t>
        </w:r>
        <w:bookmarkEnd w:id="174"/>
      </w:fldSimple>
      <w:r w:rsidR="001D540E" w:rsidRPr="005A12A7">
        <w:rPr>
          <w:lang w:val="ru-RU"/>
        </w:rPr>
        <w:t xml:space="preserve"> – </w:t>
      </w:r>
      <w:r w:rsidR="001D540E" w:rsidRPr="005A12A7">
        <w:rPr>
          <w:szCs w:val="24"/>
        </w:rPr>
        <w:t>Размер платежа для погашения иных обязательств</w:t>
      </w:r>
    </w:p>
    <w:p w14:paraId="0B643BF4" w14:textId="1CE21AF9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t xml:space="preserve">В поле </w:t>
      </w:r>
      <w:r w:rsidRPr="005A12A7">
        <w:rPr>
          <w:rFonts w:cs="Times New Roman"/>
          <w:b/>
          <w:bCs/>
        </w:rPr>
        <w:t>Округление результата расчета размера платежа для погашения иных обязательств</w:t>
      </w:r>
      <w:r w:rsidRPr="005A12A7">
        <w:rPr>
          <w:rFonts w:cs="Times New Roman"/>
        </w:rPr>
        <w:t xml:space="preserve"> необходимо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</w:rPr>
        <w:t xml:space="preserve"> одно из следующих значений (см. рис. </w:t>
      </w:r>
      <w:r w:rsidR="0099509B" w:rsidRPr="005A12A7">
        <w:rPr>
          <w:rFonts w:cs="Times New Roman"/>
        </w:rPr>
        <w:fldChar w:fldCharType="begin"/>
      </w:r>
      <w:r w:rsidR="0099509B" w:rsidRPr="005A12A7">
        <w:rPr>
          <w:rFonts w:cs="Times New Roman"/>
        </w:rPr>
        <w:instrText xml:space="preserve"> REF _Ref148693695 \h </w:instrText>
      </w:r>
      <w:r w:rsidR="005A12A7">
        <w:rPr>
          <w:rFonts w:cs="Times New Roman"/>
        </w:rPr>
        <w:instrText xml:space="preserve"> \* MERGEFORMAT </w:instrText>
      </w:r>
      <w:r w:rsidR="0099509B" w:rsidRPr="005A12A7">
        <w:rPr>
          <w:rFonts w:cs="Times New Roman"/>
        </w:rPr>
      </w:r>
      <w:r w:rsidR="0099509B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  <w:shd w:val="clear" w:color="auto" w:fill="FFFFFF"/>
        </w:rPr>
        <w:t>130</w:t>
      </w:r>
      <w:r w:rsidR="0099509B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1F5CB718" w14:textId="71811DE1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</w:t>
      </w:r>
      <w:r w:rsidR="001D540E" w:rsidRPr="005A12A7">
        <w:rPr>
          <w:rFonts w:cs="Times New Roman"/>
          <w:lang w:val="ru-RU"/>
        </w:rPr>
        <w:t>;</w:t>
      </w:r>
    </w:p>
    <w:p w14:paraId="42E8C7B6" w14:textId="1ADAD374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</w:t>
      </w:r>
      <w:r w:rsidR="001D540E" w:rsidRPr="005A12A7">
        <w:rPr>
          <w:rFonts w:cs="Times New Roman"/>
          <w:lang w:val="ru-RU"/>
        </w:rPr>
        <w:t>;</w:t>
      </w:r>
    </w:p>
    <w:p w14:paraId="77425DF4" w14:textId="7E7BB769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меньшую сторону</w:t>
      </w:r>
      <w:r w:rsidR="001D540E" w:rsidRPr="005A12A7">
        <w:rPr>
          <w:rFonts w:cs="Times New Roman"/>
          <w:lang w:val="ru-RU"/>
        </w:rPr>
        <w:t>;</w:t>
      </w:r>
    </w:p>
    <w:p w14:paraId="481B5113" w14:textId="64BBF994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</w:t>
      </w:r>
      <w:r w:rsidR="001D540E" w:rsidRPr="005A12A7">
        <w:rPr>
          <w:rFonts w:cs="Times New Roman"/>
          <w:lang w:val="ru-RU"/>
        </w:rPr>
        <w:t>;</w:t>
      </w:r>
    </w:p>
    <w:p w14:paraId="5B02346C" w14:textId="46A10C1E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4938F412" w14:textId="79DA1FBF" w:rsidR="001D540E" w:rsidRPr="005A12A7" w:rsidRDefault="00B8483C" w:rsidP="001D540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000DEEB" wp14:editId="6AE29DCA">
            <wp:extent cx="3654177" cy="1469710"/>
            <wp:effectExtent l="0" t="0" r="0" b="0"/>
            <wp:docPr id="17754965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496505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3665885" cy="147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1E9FF" w14:textId="723A8552" w:rsidR="00391DA1" w:rsidRPr="005A12A7" w:rsidRDefault="001D540E" w:rsidP="001D540E">
      <w:pPr>
        <w:pStyle w:val="a4"/>
        <w:rPr>
          <w:shd w:val="clear" w:color="auto" w:fill="FFFFFF"/>
        </w:rPr>
      </w:pPr>
      <w:r w:rsidRPr="005A12A7">
        <w:rPr>
          <w:shd w:val="clear" w:color="auto" w:fill="FFFFFF"/>
        </w:rPr>
        <w:fldChar w:fldCharType="begin"/>
      </w:r>
      <w:r w:rsidRPr="005A12A7">
        <w:rPr>
          <w:shd w:val="clear" w:color="auto" w:fill="FFFFFF"/>
        </w:rPr>
        <w:instrText xml:space="preserve"> SEQ Рисунок \* ARABIC </w:instrText>
      </w:r>
      <w:r w:rsidRPr="005A12A7">
        <w:rPr>
          <w:shd w:val="clear" w:color="auto" w:fill="FFFFFF"/>
        </w:rPr>
        <w:fldChar w:fldCharType="separate"/>
      </w:r>
      <w:bookmarkStart w:id="175" w:name="_Ref148693695"/>
      <w:r w:rsidR="00552CC9">
        <w:rPr>
          <w:noProof/>
          <w:shd w:val="clear" w:color="auto" w:fill="FFFFFF"/>
        </w:rPr>
        <w:t>130</w:t>
      </w:r>
      <w:bookmarkEnd w:id="175"/>
      <w:r w:rsidRPr="005A12A7">
        <w:rPr>
          <w:shd w:val="clear" w:color="auto" w:fill="FFFFFF"/>
        </w:rPr>
        <w:fldChar w:fldCharType="end"/>
      </w:r>
      <w:r w:rsidRPr="005A12A7">
        <w:rPr>
          <w:shd w:val="clear" w:color="auto" w:fill="FFFFFF"/>
          <w:lang w:val="ru-RU"/>
        </w:rPr>
        <w:t xml:space="preserve"> – </w:t>
      </w:r>
      <w:r w:rsidRPr="005A12A7">
        <w:rPr>
          <w:szCs w:val="24"/>
        </w:rPr>
        <w:t xml:space="preserve">Округление результата расчета размера платежа </w:t>
      </w:r>
      <w:r w:rsidR="003039BF" w:rsidRPr="005A12A7">
        <w:rPr>
          <w:szCs w:val="24"/>
        </w:rPr>
        <w:br/>
      </w:r>
      <w:r w:rsidRPr="005A12A7">
        <w:rPr>
          <w:szCs w:val="24"/>
        </w:rPr>
        <w:t>для погашения иных обязательств</w:t>
      </w:r>
    </w:p>
    <w:p w14:paraId="65E4C259" w14:textId="0863875E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</w:rPr>
        <w:lastRenderedPageBreak/>
        <w:t>В поле</w:t>
      </w:r>
      <w:r w:rsidRPr="005A12A7">
        <w:rPr>
          <w:rFonts w:cs="Times New Roman"/>
          <w:b/>
        </w:rPr>
        <w:t xml:space="preserve"> Срок оплаты </w:t>
      </w:r>
      <w:r w:rsidRPr="005A12A7">
        <w:rPr>
          <w:rFonts w:cs="Times New Roman"/>
        </w:rPr>
        <w:t>необходимо</w:t>
      </w:r>
      <w:r w:rsidRPr="005A12A7">
        <w:rPr>
          <w:rFonts w:cs="Times New Roman"/>
          <w:b/>
        </w:rPr>
        <w:t xml:space="preserve"> </w:t>
      </w:r>
      <w:r w:rsidR="005947E7" w:rsidRPr="005A12A7">
        <w:rPr>
          <w:rFonts w:cs="Times New Roman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>одно из следующих значений (см. рис.</w:t>
      </w:r>
      <w:r w:rsidR="005947E7" w:rsidRPr="005A12A7">
        <w:rPr>
          <w:rFonts w:cs="Times New Roman"/>
        </w:rPr>
        <w:t> </w:t>
      </w:r>
      <w:r w:rsidR="001D540E" w:rsidRPr="005A12A7">
        <w:rPr>
          <w:rFonts w:cs="Times New Roman"/>
        </w:rPr>
        <w:fldChar w:fldCharType="begin"/>
      </w:r>
      <w:r w:rsidR="001D540E" w:rsidRPr="005A12A7">
        <w:rPr>
          <w:rFonts w:cs="Times New Roman"/>
        </w:rPr>
        <w:instrText xml:space="preserve"> REF _Ref148689269 \h </w:instrText>
      </w:r>
      <w:r w:rsidR="005A12A7">
        <w:rPr>
          <w:rFonts w:cs="Times New Roman"/>
        </w:rPr>
        <w:instrText xml:space="preserve"> \* MERGEFORMAT </w:instrText>
      </w:r>
      <w:r w:rsidR="001D540E" w:rsidRPr="005A12A7">
        <w:rPr>
          <w:rFonts w:cs="Times New Roman"/>
        </w:rPr>
      </w:r>
      <w:r w:rsidR="001D540E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  <w:shd w:val="clear" w:color="auto" w:fill="FFFFFF"/>
        </w:rPr>
        <w:t>131</w:t>
      </w:r>
      <w:r w:rsidR="001D540E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1400BC88" w14:textId="5F78CA14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Ближайший платежный день (либо платежный период) после даты возникновения денежного обязательства</w:t>
      </w:r>
      <w:r w:rsidR="001D540E" w:rsidRPr="005A12A7">
        <w:rPr>
          <w:rFonts w:cs="Times New Roman"/>
          <w:lang w:val="ru-RU"/>
        </w:rPr>
        <w:t>;</w:t>
      </w:r>
    </w:p>
    <w:p w14:paraId="7B4D6BF8" w14:textId="0C2E18C4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>Платежный день (либо платежный период) для второго платежа</w:t>
      </w:r>
      <w:r w:rsidR="001D540E" w:rsidRPr="005A12A7">
        <w:rPr>
          <w:rFonts w:cs="Times New Roman"/>
          <w:lang w:val="ru-RU"/>
        </w:rPr>
        <w:t>;</w:t>
      </w:r>
    </w:p>
    <w:p w14:paraId="6433FCA2" w14:textId="4FF19E0F" w:rsidR="00391DA1" w:rsidRPr="005A12A7" w:rsidRDefault="00391DA1" w:rsidP="001D540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="001D540E" w:rsidRPr="005A12A7">
        <w:rPr>
          <w:rFonts w:cs="Times New Roman"/>
          <w:lang w:val="ru-RU"/>
        </w:rPr>
        <w:t>.</w:t>
      </w:r>
    </w:p>
    <w:p w14:paraId="187528C1" w14:textId="14309CBC" w:rsidR="001D540E" w:rsidRPr="005A12A7" w:rsidRDefault="00B8483C" w:rsidP="001D540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7F99D15" wp14:editId="0B7E9E69">
            <wp:extent cx="3272763" cy="1037829"/>
            <wp:effectExtent l="0" t="0" r="0" b="0"/>
            <wp:docPr id="20502591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5918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301526" cy="104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FB04A" w14:textId="7E97A643" w:rsidR="00391DA1" w:rsidRPr="005A12A7" w:rsidRDefault="001D540E" w:rsidP="001D540E">
      <w:pPr>
        <w:pStyle w:val="a4"/>
        <w:rPr>
          <w:shd w:val="clear" w:color="auto" w:fill="FFFFFF"/>
        </w:rPr>
      </w:pPr>
      <w:r w:rsidRPr="005A12A7">
        <w:rPr>
          <w:shd w:val="clear" w:color="auto" w:fill="FFFFFF"/>
        </w:rPr>
        <w:fldChar w:fldCharType="begin"/>
      </w:r>
      <w:r w:rsidRPr="005A12A7">
        <w:rPr>
          <w:shd w:val="clear" w:color="auto" w:fill="FFFFFF"/>
        </w:rPr>
        <w:instrText xml:space="preserve"> SEQ Рисунок \* ARABIC </w:instrText>
      </w:r>
      <w:r w:rsidRPr="005A12A7">
        <w:rPr>
          <w:shd w:val="clear" w:color="auto" w:fill="FFFFFF"/>
        </w:rPr>
        <w:fldChar w:fldCharType="separate"/>
      </w:r>
      <w:bookmarkStart w:id="176" w:name="_Ref148689269"/>
      <w:r w:rsidR="00552CC9">
        <w:rPr>
          <w:noProof/>
          <w:shd w:val="clear" w:color="auto" w:fill="FFFFFF"/>
        </w:rPr>
        <w:t>131</w:t>
      </w:r>
      <w:bookmarkEnd w:id="176"/>
      <w:r w:rsidRPr="005A12A7">
        <w:rPr>
          <w:shd w:val="clear" w:color="auto" w:fill="FFFFFF"/>
        </w:rPr>
        <w:fldChar w:fldCharType="end"/>
      </w:r>
      <w:r w:rsidRPr="005A12A7">
        <w:rPr>
          <w:shd w:val="clear" w:color="auto" w:fill="FFFFFF"/>
          <w:lang w:val="ru-RU"/>
        </w:rPr>
        <w:t xml:space="preserve"> – </w:t>
      </w:r>
      <w:r w:rsidRPr="005A12A7">
        <w:rPr>
          <w:szCs w:val="24"/>
        </w:rPr>
        <w:t>Срок оплаты</w:t>
      </w:r>
    </w:p>
    <w:p w14:paraId="0318E778" w14:textId="2510D147" w:rsidR="00150214" w:rsidRPr="005A12A7" w:rsidRDefault="00391DA1" w:rsidP="001D540E">
      <w:pPr>
        <w:pStyle w:val="a6"/>
        <w:rPr>
          <w:b/>
          <w:bCs/>
          <w:lang w:val="ru-RU"/>
        </w:rPr>
      </w:pPr>
      <w:r w:rsidRPr="005A12A7">
        <w:t xml:space="preserve">В </w:t>
      </w:r>
      <w:r w:rsidR="001D540E" w:rsidRPr="005A12A7">
        <w:rPr>
          <w:lang w:val="ru-RU"/>
        </w:rPr>
        <w:t>блоке</w:t>
      </w:r>
      <w:r w:rsidRPr="005A12A7">
        <w:t xml:space="preserve"> </w:t>
      </w:r>
      <w:r w:rsidRPr="005A12A7">
        <w:rPr>
          <w:b/>
          <w:bCs/>
        </w:rPr>
        <w:t>6.5 Порядок определения размера и срока платежей (с ___ по)(кроме первого и последнего)</w:t>
      </w:r>
      <w:r w:rsidR="00B8483C" w:rsidRPr="00B8483C">
        <w:rPr>
          <w:lang w:val="ru-RU"/>
        </w:rPr>
        <w:t xml:space="preserve"> </w:t>
      </w:r>
      <w:r w:rsidR="00226084" w:rsidRPr="005A12A7">
        <w:rPr>
          <w:lang w:val="ru-RU"/>
        </w:rPr>
        <w:t xml:space="preserve">нажать кнопку </w:t>
      </w:r>
      <w:r w:rsidR="00B8483C">
        <w:rPr>
          <w:b/>
          <w:bCs/>
          <w:lang w:val="ru-RU"/>
        </w:rPr>
        <w:t>Добавить</w:t>
      </w:r>
      <w:r w:rsidRPr="005A12A7">
        <w:t xml:space="preserve">. </w:t>
      </w:r>
      <w:r w:rsidR="00226084" w:rsidRPr="005A12A7">
        <w:rPr>
          <w:lang w:val="ru-RU"/>
        </w:rPr>
        <w:t xml:space="preserve">Откроется форма </w:t>
      </w:r>
      <w:r w:rsidR="00226084" w:rsidRPr="005A12A7">
        <w:rPr>
          <w:b/>
          <w:bCs/>
          <w:lang w:val="ru-RU"/>
        </w:rPr>
        <w:t>Порядок определения размера и срока платежа (периоды)</w:t>
      </w:r>
      <w:r w:rsidR="00150214" w:rsidRPr="005A12A7">
        <w:rPr>
          <w:b/>
          <w:bCs/>
          <w:lang w:val="ru-RU"/>
        </w:rPr>
        <w:t xml:space="preserve"> </w:t>
      </w:r>
      <w:r w:rsidR="00150214" w:rsidRPr="005A12A7">
        <w:rPr>
          <w:lang w:val="ru-RU"/>
        </w:rPr>
        <w:t xml:space="preserve">(см. рис. </w:t>
      </w:r>
      <w:r w:rsidR="00150214" w:rsidRPr="005A12A7">
        <w:rPr>
          <w:lang w:val="ru-RU"/>
        </w:rPr>
        <w:fldChar w:fldCharType="begin"/>
      </w:r>
      <w:r w:rsidR="00150214" w:rsidRPr="005A12A7">
        <w:rPr>
          <w:lang w:val="ru-RU"/>
        </w:rPr>
        <w:instrText xml:space="preserve"> REF _Ref148691532 \h  \* MERGEFORMAT </w:instrText>
      </w:r>
      <w:r w:rsidR="00150214" w:rsidRPr="005A12A7">
        <w:rPr>
          <w:lang w:val="ru-RU"/>
        </w:rPr>
      </w:r>
      <w:r w:rsidR="00150214" w:rsidRPr="005A12A7">
        <w:rPr>
          <w:lang w:val="ru-RU"/>
        </w:rPr>
        <w:fldChar w:fldCharType="separate"/>
      </w:r>
      <w:r w:rsidR="00552CC9">
        <w:rPr>
          <w:noProof/>
        </w:rPr>
        <w:t>132</w:t>
      </w:r>
      <w:r w:rsidR="00150214" w:rsidRPr="005A12A7">
        <w:rPr>
          <w:lang w:val="ru-RU"/>
        </w:rPr>
        <w:fldChar w:fldCharType="end"/>
      </w:r>
      <w:r w:rsidR="00150214" w:rsidRPr="005A12A7">
        <w:rPr>
          <w:lang w:val="ru-RU"/>
        </w:rPr>
        <w:t>).</w:t>
      </w:r>
    </w:p>
    <w:p w14:paraId="67AC2B27" w14:textId="2061A8E8" w:rsidR="00150214" w:rsidRPr="005A12A7" w:rsidRDefault="00165E10" w:rsidP="00150214">
      <w:pPr>
        <w:pStyle w:val="affd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E207048" wp14:editId="249E450B">
            <wp:extent cx="3754773" cy="5048609"/>
            <wp:effectExtent l="0" t="0" r="0" b="0"/>
            <wp:docPr id="3855169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957" cy="505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13CC6" w14:textId="2E5764BA" w:rsidR="00226084" w:rsidRPr="005A12A7" w:rsidRDefault="00000000" w:rsidP="00150214">
      <w:pPr>
        <w:pStyle w:val="a4"/>
        <w:rPr>
          <w:lang w:val="ru-RU"/>
        </w:rPr>
      </w:pPr>
      <w:fldSimple w:instr=" SEQ Рисунок \* ARABIC ">
        <w:bookmarkStart w:id="177" w:name="_Ref148691532"/>
        <w:r w:rsidR="00552CC9">
          <w:rPr>
            <w:noProof/>
          </w:rPr>
          <w:t>132</w:t>
        </w:r>
        <w:bookmarkEnd w:id="177"/>
      </w:fldSimple>
      <w:r w:rsidR="00150214" w:rsidRPr="005A12A7">
        <w:rPr>
          <w:lang w:val="ru-RU"/>
        </w:rPr>
        <w:t xml:space="preserve"> – Порядок определения размера и срока платежа (периоды)</w:t>
      </w:r>
    </w:p>
    <w:p w14:paraId="7477ECC9" w14:textId="1A73BAFB" w:rsidR="00391DA1" w:rsidRPr="005A12A7" w:rsidRDefault="00226084" w:rsidP="001D540E">
      <w:pPr>
        <w:pStyle w:val="a6"/>
      </w:pPr>
      <w:r w:rsidRPr="005A12A7">
        <w:rPr>
          <w:lang w:val="ru-RU"/>
        </w:rPr>
        <w:lastRenderedPageBreak/>
        <w:t xml:space="preserve">Поля формы </w:t>
      </w:r>
      <w:r w:rsidRPr="005A12A7">
        <w:rPr>
          <w:b/>
          <w:bCs/>
          <w:lang w:val="ru-RU"/>
        </w:rPr>
        <w:t>Порядок определения размера и срока платежа (периоды)</w:t>
      </w:r>
      <w:r w:rsidR="00391DA1" w:rsidRPr="005A12A7">
        <w:t xml:space="preserve">: </w:t>
      </w:r>
    </w:p>
    <w:p w14:paraId="37C3E3EA" w14:textId="0EA2B366" w:rsidR="00391DA1" w:rsidRPr="005A12A7" w:rsidRDefault="00226084" w:rsidP="00226084">
      <w:pPr>
        <w:pStyle w:val="-0"/>
        <w:rPr>
          <w:rFonts w:cs="Times New Roman"/>
        </w:rPr>
      </w:pPr>
      <w:r w:rsidRPr="005A12A7">
        <w:rPr>
          <w:rFonts w:cs="Times New Roman"/>
          <w:b/>
          <w:bCs/>
        </w:rPr>
        <w:t>Номер платежа</w:t>
      </w:r>
      <w:r w:rsidR="00150214" w:rsidRPr="005A12A7">
        <w:rPr>
          <w:rFonts w:cs="Times New Roman"/>
          <w:lang w:val="ru-RU"/>
        </w:rPr>
        <w:t>:</w:t>
      </w:r>
    </w:p>
    <w:p w14:paraId="42B93FAD" w14:textId="2DB47E87" w:rsidR="00150214" w:rsidRPr="005A12A7" w:rsidRDefault="00150214">
      <w:pPr>
        <w:pStyle w:val="a3"/>
        <w:numPr>
          <w:ilvl w:val="0"/>
          <w:numId w:val="45"/>
        </w:numPr>
        <w:rPr>
          <w:rFonts w:cs="Times New Roman"/>
        </w:rPr>
      </w:pPr>
      <w:r w:rsidRPr="005A12A7">
        <w:rPr>
          <w:rFonts w:cs="Times New Roman"/>
        </w:rPr>
        <w:t>Номер с* – текстовое поле;</w:t>
      </w:r>
    </w:p>
    <w:p w14:paraId="6BB8A11D" w14:textId="6B4C3F60" w:rsidR="00150214" w:rsidRPr="005A12A7" w:rsidRDefault="00150214">
      <w:pPr>
        <w:pStyle w:val="a3"/>
        <w:numPr>
          <w:ilvl w:val="0"/>
          <w:numId w:val="45"/>
        </w:numPr>
        <w:rPr>
          <w:rFonts w:cs="Times New Roman"/>
        </w:rPr>
      </w:pPr>
      <w:r w:rsidRPr="005A12A7">
        <w:rPr>
          <w:rFonts w:cs="Times New Roman"/>
        </w:rPr>
        <w:t>Номер по* – текстовое поле.</w:t>
      </w:r>
    </w:p>
    <w:p w14:paraId="76D352D7" w14:textId="77777777" w:rsidR="00E15053" w:rsidRPr="005A12A7" w:rsidRDefault="00391DA1" w:rsidP="00226084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Размер общего платежа</w:t>
      </w:r>
      <w:r w:rsidR="00E15053" w:rsidRPr="005A12A7">
        <w:rPr>
          <w:rFonts w:cs="Times New Roman"/>
          <w:bCs/>
          <w:lang w:val="ru-RU"/>
        </w:rPr>
        <w:t>. Необходимо выбрать одно из значений:</w:t>
      </w:r>
    </w:p>
    <w:p w14:paraId="5441DDFB" w14:textId="5A26EECA" w:rsidR="00391DA1" w:rsidRPr="005A12A7" w:rsidRDefault="00E15053">
      <w:pPr>
        <w:pStyle w:val="a3"/>
        <w:numPr>
          <w:ilvl w:val="0"/>
          <w:numId w:val="61"/>
        </w:numPr>
        <w:rPr>
          <w:rFonts w:cs="Times New Roman"/>
        </w:rPr>
      </w:pPr>
      <w:r w:rsidRPr="005A12A7">
        <w:rPr>
          <w:rFonts w:cs="Times New Roman"/>
        </w:rPr>
        <w:t>Аннуитетный платеж;</w:t>
      </w:r>
    </w:p>
    <w:p w14:paraId="44069956" w14:textId="2A72F767" w:rsidR="00E15053" w:rsidRPr="005A12A7" w:rsidRDefault="00E15053">
      <w:pPr>
        <w:pStyle w:val="a3"/>
        <w:numPr>
          <w:ilvl w:val="0"/>
          <w:numId w:val="61"/>
        </w:numPr>
        <w:rPr>
          <w:rFonts w:cs="Times New Roman"/>
        </w:rPr>
      </w:pPr>
      <w:r w:rsidRPr="005A12A7">
        <w:rPr>
          <w:rFonts w:cs="Times New Roman"/>
        </w:rPr>
        <w:t>Дифференцированный платеж;</w:t>
      </w:r>
    </w:p>
    <w:p w14:paraId="5FC7F7F1" w14:textId="4DE3ECBC" w:rsidR="00E15053" w:rsidRPr="005A12A7" w:rsidRDefault="00E15053">
      <w:pPr>
        <w:pStyle w:val="a3"/>
        <w:numPr>
          <w:ilvl w:val="0"/>
          <w:numId w:val="61"/>
        </w:numPr>
        <w:rPr>
          <w:rFonts w:cs="Times New Roman"/>
        </w:rPr>
      </w:pPr>
      <w:r w:rsidRPr="005A12A7">
        <w:rPr>
          <w:rFonts w:cs="Times New Roman"/>
        </w:rPr>
        <w:t>Платеж в денежном выражении</w:t>
      </w:r>
      <w:r w:rsidR="00171F18" w:rsidRPr="005A12A7">
        <w:rPr>
          <w:rFonts w:cs="Times New Roman"/>
        </w:rPr>
        <w:t>.</w:t>
      </w:r>
      <w:r w:rsidRPr="005A12A7">
        <w:rPr>
          <w:rFonts w:cs="Times New Roman"/>
        </w:rPr>
        <w:t xml:space="preserve"> При выборе значения отображаются дополнительные поля (см. рис. </w:t>
      </w:r>
      <w:r w:rsidRPr="005A12A7">
        <w:rPr>
          <w:rFonts w:cs="Times New Roman"/>
        </w:rPr>
        <w:fldChar w:fldCharType="begin"/>
      </w:r>
      <w:r w:rsidRPr="005A12A7">
        <w:rPr>
          <w:rFonts w:cs="Times New Roman"/>
        </w:rPr>
        <w:instrText xml:space="preserve"> REF _Ref149052114 \h </w:instrText>
      </w:r>
      <w:r w:rsidR="005A12A7">
        <w:rPr>
          <w:rFonts w:cs="Times New Roman"/>
        </w:rPr>
        <w:instrText xml:space="preserve"> \* MERGEFORMAT </w:instrText>
      </w:r>
      <w:r w:rsidRPr="005A12A7">
        <w:rPr>
          <w:rFonts w:cs="Times New Roman"/>
        </w:rPr>
      </w:r>
      <w:r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133</w:t>
      </w:r>
      <w:r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157FD336" w14:textId="77777777" w:rsidR="00E15053" w:rsidRPr="005A12A7" w:rsidRDefault="00E15053" w:rsidP="00E15053">
      <w:pPr>
        <w:pStyle w:val="a6"/>
        <w:rPr>
          <w:lang w:val="ru-RU"/>
        </w:rPr>
      </w:pPr>
      <w:r w:rsidRPr="005A12A7">
        <w:rPr>
          <w:lang w:val="ru-RU"/>
        </w:rPr>
        <w:t>Сумма* – текстовое поле;</w:t>
      </w:r>
    </w:p>
    <w:p w14:paraId="63D67F5A" w14:textId="77777777" w:rsidR="00E15053" w:rsidRPr="005A12A7" w:rsidRDefault="00E15053" w:rsidP="00E15053">
      <w:pPr>
        <w:pStyle w:val="a6"/>
        <w:rPr>
          <w:lang w:val="ru-RU"/>
        </w:rPr>
      </w:pPr>
      <w:r w:rsidRPr="005A12A7">
        <w:rPr>
          <w:lang w:val="ru-RU"/>
        </w:rPr>
        <w:t>Валюта* – выбор значения из выпадающего списка.</w:t>
      </w:r>
    </w:p>
    <w:p w14:paraId="36E09D80" w14:textId="7D3D457A" w:rsidR="00E15053" w:rsidRPr="005A12A7" w:rsidRDefault="00165E10" w:rsidP="00E15053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29F48AA" wp14:editId="7BEF4105">
            <wp:extent cx="4866198" cy="629672"/>
            <wp:effectExtent l="0" t="0" r="0" b="0"/>
            <wp:docPr id="8802988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98860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4945607" cy="639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7105D" w14:textId="1C2AF1B7" w:rsidR="00E15053" w:rsidRPr="005A12A7" w:rsidRDefault="00000000" w:rsidP="00E15053">
      <w:pPr>
        <w:pStyle w:val="a4"/>
        <w:rPr>
          <w:lang w:val="ru-RU"/>
        </w:rPr>
      </w:pPr>
      <w:fldSimple w:instr=" SEQ Рисунок \* ARABIC ">
        <w:bookmarkStart w:id="178" w:name="_Ref149052114"/>
        <w:r w:rsidR="00552CC9">
          <w:rPr>
            <w:noProof/>
          </w:rPr>
          <w:t>133</w:t>
        </w:r>
        <w:bookmarkEnd w:id="178"/>
      </w:fldSimple>
      <w:r w:rsidR="00E15053" w:rsidRPr="005A12A7">
        <w:rPr>
          <w:lang w:val="ru-RU"/>
        </w:rPr>
        <w:t xml:space="preserve"> – Платеж в денежном выражении</w:t>
      </w:r>
    </w:p>
    <w:p w14:paraId="24D9B882" w14:textId="6E00EE4A" w:rsidR="00E15053" w:rsidRPr="005A12A7" w:rsidRDefault="00E15053">
      <w:pPr>
        <w:pStyle w:val="a3"/>
        <w:numPr>
          <w:ilvl w:val="0"/>
          <w:numId w:val="61"/>
        </w:numPr>
        <w:rPr>
          <w:rFonts w:cs="Times New Roman"/>
        </w:rPr>
      </w:pPr>
      <w:r w:rsidRPr="005A12A7">
        <w:rPr>
          <w:rFonts w:cs="Times New Roman"/>
        </w:rPr>
        <w:t>Иное правило.</w:t>
      </w:r>
      <w:r w:rsidR="00171F18" w:rsidRPr="005A12A7">
        <w:rPr>
          <w:rFonts w:cs="Times New Roman"/>
        </w:rPr>
        <w:t xml:space="preserve"> При выборе значения отображается текстовое поле </w:t>
      </w:r>
      <w:r w:rsidR="00171F18" w:rsidRPr="005A12A7">
        <w:rPr>
          <w:rFonts w:cs="Times New Roman"/>
          <w:b/>
          <w:bCs/>
        </w:rPr>
        <w:t>Иное</w:t>
      </w:r>
      <w:r w:rsidR="00171F18" w:rsidRPr="005A12A7">
        <w:rPr>
          <w:rFonts w:cs="Times New Roman"/>
        </w:rPr>
        <w:t>.</w:t>
      </w:r>
    </w:p>
    <w:p w14:paraId="5BCC9C90" w14:textId="431F611E" w:rsidR="00040873" w:rsidRPr="005A12A7" w:rsidRDefault="00391DA1" w:rsidP="00040873">
      <w:pPr>
        <w:pStyle w:val="-0"/>
        <w:rPr>
          <w:rFonts w:cs="Times New Roman"/>
        </w:rPr>
      </w:pPr>
      <w:r w:rsidRPr="005A12A7">
        <w:rPr>
          <w:rFonts w:cs="Times New Roman"/>
          <w:b/>
          <w:bCs/>
        </w:rPr>
        <w:t>Платеж рассчитывается на дату</w:t>
      </w:r>
      <w:r w:rsidR="00B943D5" w:rsidRPr="005A12A7">
        <w:rPr>
          <w:rFonts w:cs="Times New Roman"/>
          <w:lang w:val="ru-RU"/>
        </w:rPr>
        <w:t xml:space="preserve"> </w:t>
      </w:r>
      <w:r w:rsidR="00040873" w:rsidRPr="005A12A7">
        <w:rPr>
          <w:rFonts w:cs="Times New Roman"/>
        </w:rPr>
        <w:t>содержит:</w:t>
      </w:r>
    </w:p>
    <w:p w14:paraId="539F2132" w14:textId="77777777" w:rsidR="00040873" w:rsidRPr="005A12A7" w:rsidRDefault="00040873">
      <w:pPr>
        <w:pStyle w:val="a3"/>
        <w:numPr>
          <w:ilvl w:val="0"/>
          <w:numId w:val="62"/>
        </w:numPr>
        <w:rPr>
          <w:rFonts w:cs="Times New Roman"/>
        </w:rPr>
      </w:pPr>
      <w:r w:rsidRPr="005A12A7">
        <w:rPr>
          <w:rFonts w:cs="Times New Roman"/>
        </w:rPr>
        <w:t>Чек-бокс «Возникновения денежного обязательства»;</w:t>
      </w:r>
    </w:p>
    <w:p w14:paraId="1AC94FB0" w14:textId="77D6E409" w:rsidR="00040873" w:rsidRPr="005A12A7" w:rsidRDefault="005947E7">
      <w:pPr>
        <w:pStyle w:val="a3"/>
        <w:numPr>
          <w:ilvl w:val="0"/>
          <w:numId w:val="62"/>
        </w:numPr>
        <w:rPr>
          <w:rFonts w:cs="Times New Roman"/>
        </w:rPr>
      </w:pPr>
      <w:r w:rsidRPr="005A12A7">
        <w:rPr>
          <w:rStyle w:val="TimesNewRoman1412"/>
          <w:rFonts w:eastAsiaTheme="minorHAnsi" w:cs="Times New Roman"/>
          <w:b w:val="0"/>
          <w:bCs w:val="0"/>
          <w:szCs w:val="24"/>
        </w:rPr>
        <w:t xml:space="preserve">Поле </w:t>
      </w:r>
      <w:r w:rsidR="00040873" w:rsidRPr="005A12A7">
        <w:rPr>
          <w:rStyle w:val="TimesNewRoman1412"/>
          <w:rFonts w:eastAsiaTheme="minorHAnsi" w:cs="Times New Roman"/>
          <w:szCs w:val="24"/>
        </w:rPr>
        <w:t xml:space="preserve">В дату* </w:t>
      </w:r>
      <w:r w:rsidR="00040873" w:rsidRPr="005A12A7">
        <w:rPr>
          <w:rFonts w:cs="Times New Roman"/>
        </w:rPr>
        <w:t xml:space="preserve">– ввод даты или выбор в календаре </w:t>
      </w:r>
      <w:r w:rsidR="00040873" w:rsidRPr="005A12A7">
        <w:rPr>
          <w:rFonts w:cs="Times New Roman"/>
          <w:noProof/>
        </w:rPr>
        <w:drawing>
          <wp:inline distT="0" distB="0" distL="0" distR="0" wp14:anchorId="5CE1A96C" wp14:editId="582D6E39">
            <wp:extent cx="238095" cy="209524"/>
            <wp:effectExtent l="0" t="0" r="0" b="635"/>
            <wp:docPr id="736502607" name="Рисунок 736502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185606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38095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0873" w:rsidRPr="005A12A7">
        <w:rPr>
          <w:rFonts w:cs="Times New Roman"/>
        </w:rPr>
        <w:t>.</w:t>
      </w:r>
    </w:p>
    <w:p w14:paraId="3FCF9F72" w14:textId="135E060C" w:rsidR="00B943D5" w:rsidRPr="005A12A7" w:rsidRDefault="00391DA1" w:rsidP="00B943D5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Значение платежа на указанную дату</w:t>
      </w:r>
      <w:r w:rsidR="00B943D5" w:rsidRPr="005A12A7">
        <w:rPr>
          <w:rFonts w:cs="Times New Roman"/>
          <w:bCs/>
        </w:rPr>
        <w:t>.</w:t>
      </w:r>
      <w:r w:rsidRPr="005A12A7">
        <w:rPr>
          <w:rFonts w:cs="Times New Roman"/>
          <w:bCs/>
        </w:rPr>
        <w:t xml:space="preserve"> </w:t>
      </w:r>
      <w:r w:rsidR="00B943D5" w:rsidRPr="005A12A7">
        <w:rPr>
          <w:rFonts w:cs="Times New Roman"/>
        </w:rPr>
        <w:t>Необходимо</w:t>
      </w:r>
      <w:r w:rsidR="00B943D5" w:rsidRPr="005A12A7">
        <w:rPr>
          <w:rFonts w:cs="Times New Roman"/>
          <w:b/>
        </w:rPr>
        <w:t xml:space="preserve"> </w:t>
      </w:r>
      <w:r w:rsidR="00B943D5" w:rsidRPr="005A12A7">
        <w:rPr>
          <w:rFonts w:cs="Times New Roman"/>
        </w:rPr>
        <w:t>выбрать</w:t>
      </w:r>
      <w:r w:rsidR="00B943D5" w:rsidRPr="005A12A7">
        <w:rPr>
          <w:rFonts w:cs="Times New Roman"/>
          <w:b/>
        </w:rPr>
        <w:t xml:space="preserve"> </w:t>
      </w:r>
      <w:r w:rsidR="00B943D5" w:rsidRPr="005A12A7">
        <w:rPr>
          <w:rFonts w:cs="Times New Roman"/>
        </w:rPr>
        <w:t xml:space="preserve">одно из следующих значений (см. рис. </w:t>
      </w:r>
      <w:r w:rsidR="00B943D5" w:rsidRPr="005A12A7">
        <w:rPr>
          <w:rFonts w:cs="Times New Roman"/>
        </w:rPr>
        <w:fldChar w:fldCharType="begin"/>
      </w:r>
      <w:r w:rsidR="00B943D5" w:rsidRPr="005A12A7">
        <w:rPr>
          <w:rFonts w:cs="Times New Roman"/>
        </w:rPr>
        <w:instrText xml:space="preserve"> REF _Ref149057106 \h </w:instrText>
      </w:r>
      <w:r w:rsidR="005A12A7">
        <w:rPr>
          <w:rFonts w:cs="Times New Roman"/>
        </w:rPr>
        <w:instrText xml:space="preserve"> \* MERGEFORMAT </w:instrText>
      </w:r>
      <w:r w:rsidR="00B943D5" w:rsidRPr="005A12A7">
        <w:rPr>
          <w:rFonts w:cs="Times New Roman"/>
        </w:rPr>
      </w:r>
      <w:r w:rsidR="00B943D5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134</w:t>
      </w:r>
      <w:r w:rsidR="00B943D5" w:rsidRPr="005A12A7">
        <w:rPr>
          <w:rFonts w:cs="Times New Roman"/>
        </w:rPr>
        <w:fldChar w:fldCharType="end"/>
      </w:r>
      <w:r w:rsidR="00B943D5" w:rsidRPr="005A12A7">
        <w:rPr>
          <w:rFonts w:cs="Times New Roman"/>
        </w:rPr>
        <w:t xml:space="preserve">): </w:t>
      </w:r>
    </w:p>
    <w:p w14:paraId="1B24ABBD" w14:textId="77777777" w:rsidR="00B943D5" w:rsidRPr="005A12A7" w:rsidRDefault="00B943D5">
      <w:pPr>
        <w:pStyle w:val="a3"/>
        <w:numPr>
          <w:ilvl w:val="0"/>
          <w:numId w:val="63"/>
        </w:numPr>
        <w:rPr>
          <w:rFonts w:cs="Times New Roman"/>
        </w:rPr>
      </w:pPr>
      <w:r w:rsidRPr="005A12A7">
        <w:rPr>
          <w:rFonts w:cs="Times New Roman"/>
        </w:rPr>
        <w:t>Нет;</w:t>
      </w:r>
    </w:p>
    <w:p w14:paraId="68DD2489" w14:textId="77777777" w:rsidR="00B943D5" w:rsidRPr="005A12A7" w:rsidRDefault="00B943D5">
      <w:pPr>
        <w:pStyle w:val="a3"/>
        <w:numPr>
          <w:ilvl w:val="0"/>
          <w:numId w:val="63"/>
        </w:numPr>
        <w:rPr>
          <w:rFonts w:cs="Times New Roman"/>
        </w:rPr>
      </w:pPr>
      <w:r w:rsidRPr="005A12A7">
        <w:rPr>
          <w:rFonts w:cs="Times New Roman"/>
        </w:rPr>
        <w:t>Размер платежа. При выборе значения отображаются дополнительные поля:</w:t>
      </w:r>
    </w:p>
    <w:p w14:paraId="06CF826D" w14:textId="35D8C93A" w:rsidR="00B943D5" w:rsidRPr="005A12A7" w:rsidRDefault="00B943D5" w:rsidP="00B943D5">
      <w:pPr>
        <w:pStyle w:val="affffffd"/>
        <w:spacing w:line="360" w:lineRule="auto"/>
        <w:ind w:left="1440"/>
        <w:rPr>
          <w:sz w:val="24"/>
          <w:szCs w:val="24"/>
        </w:rPr>
      </w:pPr>
      <w:r w:rsidRPr="005A12A7">
        <w:rPr>
          <w:b/>
          <w:sz w:val="24"/>
          <w:szCs w:val="24"/>
        </w:rPr>
        <w:t>Сумма*</w:t>
      </w:r>
      <w:r w:rsidRPr="005A12A7">
        <w:rPr>
          <w:sz w:val="24"/>
          <w:szCs w:val="24"/>
        </w:rPr>
        <w:t xml:space="preserve"> – </w:t>
      </w:r>
      <w:r w:rsidR="00EC6CD9" w:rsidRPr="005A12A7">
        <w:rPr>
          <w:sz w:val="24"/>
          <w:szCs w:val="24"/>
        </w:rPr>
        <w:t>текстовое поле</w:t>
      </w:r>
      <w:r w:rsidRPr="005A12A7">
        <w:rPr>
          <w:sz w:val="24"/>
          <w:szCs w:val="24"/>
        </w:rPr>
        <w:t>;</w:t>
      </w:r>
    </w:p>
    <w:p w14:paraId="61CB3D3A" w14:textId="77777777" w:rsidR="00B943D5" w:rsidRPr="005A12A7" w:rsidRDefault="00B943D5" w:rsidP="00B943D5">
      <w:pPr>
        <w:pStyle w:val="affffffd"/>
        <w:spacing w:line="360" w:lineRule="auto"/>
        <w:ind w:left="1440"/>
        <w:rPr>
          <w:sz w:val="24"/>
          <w:szCs w:val="24"/>
        </w:rPr>
      </w:pPr>
      <w:r w:rsidRPr="005A12A7">
        <w:rPr>
          <w:b/>
          <w:sz w:val="24"/>
          <w:szCs w:val="24"/>
        </w:rPr>
        <w:t>Валюта*</w:t>
      </w:r>
      <w:r w:rsidRPr="005A12A7">
        <w:rPr>
          <w:sz w:val="24"/>
          <w:szCs w:val="24"/>
        </w:rPr>
        <w:t xml:space="preserve"> – выбор значения из выпадающего списка.</w:t>
      </w:r>
    </w:p>
    <w:p w14:paraId="4CF8CBA9" w14:textId="4EBEF4BC" w:rsidR="00B943D5" w:rsidRPr="005A12A7" w:rsidRDefault="00EC309E" w:rsidP="00B943D5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EBFA0EC" wp14:editId="6F76B3CE">
            <wp:extent cx="3577140" cy="1223301"/>
            <wp:effectExtent l="0" t="0" r="0" b="0"/>
            <wp:docPr id="3330899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089912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597953" cy="123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9FA51" w14:textId="151B19BE" w:rsidR="00B943D5" w:rsidRPr="005A12A7" w:rsidRDefault="00000000" w:rsidP="00B943D5">
      <w:pPr>
        <w:pStyle w:val="a4"/>
      </w:pPr>
      <w:fldSimple w:instr=" SEQ Рисунок \* ARABIC ">
        <w:bookmarkStart w:id="179" w:name="_Ref149057106"/>
        <w:r w:rsidR="00552CC9">
          <w:rPr>
            <w:noProof/>
          </w:rPr>
          <w:t>134</w:t>
        </w:r>
        <w:bookmarkEnd w:id="179"/>
      </w:fldSimple>
      <w:r w:rsidR="00B943D5" w:rsidRPr="005A12A7">
        <w:rPr>
          <w:lang w:val="ru-RU"/>
        </w:rPr>
        <w:t xml:space="preserve"> – </w:t>
      </w:r>
      <w:r w:rsidR="00B943D5" w:rsidRPr="005A12A7">
        <w:rPr>
          <w:szCs w:val="24"/>
        </w:rPr>
        <w:t>Значение платежа на указанную дату</w:t>
      </w:r>
    </w:p>
    <w:p w14:paraId="1E17A307" w14:textId="1023EC6E" w:rsidR="00B943D5" w:rsidRPr="005A12A7" w:rsidRDefault="00391DA1" w:rsidP="006B2F93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Условия перерасчета платежа</w:t>
      </w:r>
      <w:r w:rsidR="00B943D5" w:rsidRPr="005A12A7">
        <w:rPr>
          <w:rFonts w:cs="Times New Roman"/>
          <w:b/>
        </w:rPr>
        <w:t>.</w:t>
      </w:r>
      <w:r w:rsidR="00B943D5" w:rsidRPr="005A12A7">
        <w:rPr>
          <w:rFonts w:cs="Times New Roman"/>
        </w:rPr>
        <w:t xml:space="preserve"> Необходимо</w:t>
      </w:r>
      <w:r w:rsidR="00B943D5" w:rsidRPr="005A12A7">
        <w:rPr>
          <w:rFonts w:cs="Times New Roman"/>
          <w:b/>
        </w:rPr>
        <w:t xml:space="preserve"> </w:t>
      </w:r>
      <w:r w:rsidR="00B943D5" w:rsidRPr="005A12A7">
        <w:rPr>
          <w:rFonts w:cs="Times New Roman"/>
        </w:rPr>
        <w:t>выбрать</w:t>
      </w:r>
      <w:r w:rsidR="00B943D5" w:rsidRPr="005A12A7">
        <w:rPr>
          <w:rFonts w:cs="Times New Roman"/>
          <w:b/>
        </w:rPr>
        <w:t xml:space="preserve"> </w:t>
      </w:r>
      <w:r w:rsidR="00B943D5" w:rsidRPr="005A12A7">
        <w:rPr>
          <w:rFonts w:cs="Times New Roman"/>
        </w:rPr>
        <w:t>одно из следующих значений (см. рис.</w:t>
      </w:r>
      <w:r w:rsidR="006B2F93" w:rsidRPr="005A12A7">
        <w:rPr>
          <w:rFonts w:cs="Times New Roman"/>
          <w:lang w:val="ru-RU"/>
        </w:rPr>
        <w:t xml:space="preserve"> </w:t>
      </w:r>
      <w:r w:rsidR="006B2F93" w:rsidRPr="005A12A7">
        <w:rPr>
          <w:rFonts w:cs="Times New Roman"/>
          <w:lang w:val="ru-RU"/>
        </w:rPr>
        <w:fldChar w:fldCharType="begin"/>
      </w:r>
      <w:r w:rsidR="006B2F93" w:rsidRPr="005A12A7">
        <w:rPr>
          <w:rFonts w:cs="Times New Roman"/>
          <w:lang w:val="ru-RU"/>
        </w:rPr>
        <w:instrText xml:space="preserve"> REF _Ref149057395 \h </w:instrText>
      </w:r>
      <w:r w:rsidR="005A12A7">
        <w:rPr>
          <w:rFonts w:cs="Times New Roman"/>
          <w:lang w:val="ru-RU"/>
        </w:rPr>
        <w:instrText xml:space="preserve"> \* MERGEFORMAT </w:instrText>
      </w:r>
      <w:r w:rsidR="006B2F93" w:rsidRPr="005A12A7">
        <w:rPr>
          <w:rFonts w:cs="Times New Roman"/>
          <w:lang w:val="ru-RU"/>
        </w:rPr>
      </w:r>
      <w:r w:rsidR="006B2F93" w:rsidRPr="005A12A7">
        <w:rPr>
          <w:rFonts w:cs="Times New Roman"/>
          <w:lang w:val="ru-RU"/>
        </w:rPr>
        <w:fldChar w:fldCharType="separate"/>
      </w:r>
      <w:r w:rsidR="00552CC9" w:rsidRPr="00552CC9">
        <w:rPr>
          <w:rFonts w:cs="Times New Roman"/>
          <w:noProof/>
        </w:rPr>
        <w:t>135</w:t>
      </w:r>
      <w:r w:rsidR="006B2F93" w:rsidRPr="005A12A7">
        <w:rPr>
          <w:rFonts w:cs="Times New Roman"/>
          <w:lang w:val="ru-RU"/>
        </w:rPr>
        <w:fldChar w:fldCharType="end"/>
      </w:r>
      <w:r w:rsidR="00B943D5" w:rsidRPr="005A12A7">
        <w:rPr>
          <w:rFonts w:cs="Times New Roman"/>
        </w:rPr>
        <w:t xml:space="preserve">): </w:t>
      </w:r>
    </w:p>
    <w:p w14:paraId="0BD60795" w14:textId="77777777" w:rsidR="00B943D5" w:rsidRPr="005A12A7" w:rsidRDefault="00B943D5">
      <w:pPr>
        <w:pStyle w:val="a3"/>
        <w:numPr>
          <w:ilvl w:val="0"/>
          <w:numId w:val="64"/>
        </w:numPr>
        <w:rPr>
          <w:rFonts w:cs="Times New Roman"/>
        </w:rPr>
      </w:pPr>
      <w:r w:rsidRPr="005A12A7">
        <w:rPr>
          <w:rFonts w:cs="Times New Roman"/>
        </w:rPr>
        <w:t>Условия – выбрать из выпадающего списка одно или несколько значений;</w:t>
      </w:r>
    </w:p>
    <w:p w14:paraId="2CED8FE9" w14:textId="6F6A42B2" w:rsidR="00B943D5" w:rsidRPr="005A12A7" w:rsidRDefault="00B943D5">
      <w:pPr>
        <w:pStyle w:val="a3"/>
        <w:numPr>
          <w:ilvl w:val="0"/>
          <w:numId w:val="64"/>
        </w:numPr>
        <w:rPr>
          <w:rFonts w:cs="Times New Roman"/>
        </w:rPr>
      </w:pPr>
      <w:r w:rsidRPr="005A12A7">
        <w:rPr>
          <w:rFonts w:cs="Times New Roman"/>
        </w:rPr>
        <w:lastRenderedPageBreak/>
        <w:t xml:space="preserve">Иное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30B69AA3" w14:textId="0B7A2BBA" w:rsidR="00B943D5" w:rsidRPr="005A12A7" w:rsidRDefault="00EC309E" w:rsidP="00B943D5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8EC2B73" wp14:editId="79175EA8">
            <wp:extent cx="3417984" cy="1514788"/>
            <wp:effectExtent l="0" t="0" r="0" b="0"/>
            <wp:docPr id="9300113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011350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3461734" cy="153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73382" w14:textId="5A001F5E" w:rsidR="00B943D5" w:rsidRPr="005A12A7" w:rsidRDefault="00000000" w:rsidP="00B943D5">
      <w:pPr>
        <w:pStyle w:val="a4"/>
      </w:pPr>
      <w:fldSimple w:instr=" SEQ Рисунок \* ARABIC ">
        <w:bookmarkStart w:id="180" w:name="_Ref149057395"/>
        <w:r w:rsidR="00552CC9">
          <w:rPr>
            <w:noProof/>
          </w:rPr>
          <w:t>135</w:t>
        </w:r>
        <w:bookmarkEnd w:id="180"/>
      </w:fldSimple>
      <w:r w:rsidR="00B943D5" w:rsidRPr="005A12A7">
        <w:rPr>
          <w:lang w:val="ru-RU"/>
        </w:rPr>
        <w:t xml:space="preserve"> – </w:t>
      </w:r>
      <w:r w:rsidR="00B943D5" w:rsidRPr="005A12A7">
        <w:rPr>
          <w:szCs w:val="24"/>
        </w:rPr>
        <w:t>Условия перерасчета платежа</w:t>
      </w:r>
    </w:p>
    <w:p w14:paraId="045308A3" w14:textId="394A0E64" w:rsidR="006B2F93" w:rsidRPr="005A12A7" w:rsidRDefault="00391DA1" w:rsidP="006B2F93">
      <w:pPr>
        <w:pStyle w:val="-0"/>
        <w:rPr>
          <w:rFonts w:cs="Times New Roman"/>
        </w:rPr>
      </w:pPr>
      <w:r w:rsidRPr="005A12A7">
        <w:rPr>
          <w:rFonts w:cs="Times New Roman"/>
          <w:b/>
          <w:bCs/>
        </w:rPr>
        <w:t>Округление результата расчета размера общего платежа</w:t>
      </w:r>
      <w:r w:rsidR="006B2F93" w:rsidRPr="005A12A7">
        <w:rPr>
          <w:rFonts w:cs="Times New Roman"/>
          <w:bCs/>
        </w:rPr>
        <w:t>.</w:t>
      </w:r>
      <w:r w:rsidRPr="005A12A7">
        <w:rPr>
          <w:rFonts w:cs="Times New Roman"/>
          <w:bCs/>
        </w:rPr>
        <w:t xml:space="preserve"> </w:t>
      </w:r>
      <w:r w:rsidR="006B2F93" w:rsidRPr="005A12A7">
        <w:rPr>
          <w:rFonts w:cs="Times New Roman"/>
        </w:rPr>
        <w:t>Необходимо выбрать одно из следующих значений:</w:t>
      </w:r>
    </w:p>
    <w:p w14:paraId="007F0972" w14:textId="77777777" w:rsidR="006B2F93" w:rsidRPr="005A12A7" w:rsidRDefault="006B2F93">
      <w:pPr>
        <w:pStyle w:val="a3"/>
        <w:numPr>
          <w:ilvl w:val="0"/>
          <w:numId w:val="65"/>
        </w:numPr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правилам;</w:t>
      </w:r>
    </w:p>
    <w:p w14:paraId="2499FEAE" w14:textId="77777777" w:rsidR="006B2F93" w:rsidRPr="005A12A7" w:rsidRDefault="006B2F93">
      <w:pPr>
        <w:pStyle w:val="a3"/>
        <w:numPr>
          <w:ilvl w:val="0"/>
          <w:numId w:val="65"/>
        </w:numPr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правилам;</w:t>
      </w:r>
    </w:p>
    <w:p w14:paraId="42CC2FC1" w14:textId="77777777" w:rsidR="006B2F93" w:rsidRPr="005A12A7" w:rsidRDefault="006B2F93">
      <w:pPr>
        <w:pStyle w:val="a3"/>
        <w:numPr>
          <w:ilvl w:val="0"/>
          <w:numId w:val="65"/>
        </w:numPr>
        <w:rPr>
          <w:rFonts w:cs="Times New Roman"/>
        </w:rPr>
      </w:pPr>
      <w:r w:rsidRPr="005A12A7">
        <w:rPr>
          <w:rFonts w:cs="Times New Roman"/>
        </w:rPr>
        <w:t>До целых с округлением в меньшую сторону;</w:t>
      </w:r>
    </w:p>
    <w:p w14:paraId="2E50DC96" w14:textId="77777777" w:rsidR="006B2F93" w:rsidRPr="005A12A7" w:rsidRDefault="006B2F93">
      <w:pPr>
        <w:pStyle w:val="a3"/>
        <w:numPr>
          <w:ilvl w:val="0"/>
          <w:numId w:val="65"/>
        </w:numPr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сторону;</w:t>
      </w:r>
    </w:p>
    <w:p w14:paraId="6F2B4400" w14:textId="05CED544" w:rsidR="006B2F93" w:rsidRPr="005A12A7" w:rsidRDefault="006B2F93">
      <w:pPr>
        <w:pStyle w:val="a3"/>
        <w:numPr>
          <w:ilvl w:val="0"/>
          <w:numId w:val="65"/>
        </w:numPr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250B47AC" w14:textId="77777777" w:rsidR="00633DB5" w:rsidRPr="005A12A7" w:rsidRDefault="00391DA1" w:rsidP="00226084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Размер платежа для погашения процентов</w:t>
      </w:r>
      <w:r w:rsidR="00633DB5" w:rsidRPr="005A12A7">
        <w:rPr>
          <w:rFonts w:cs="Times New Roman"/>
          <w:bCs/>
          <w:lang w:val="ru-RU"/>
        </w:rPr>
        <w:t>. Необходимо выбрать одно из значений:</w:t>
      </w:r>
    </w:p>
    <w:p w14:paraId="083C44C4" w14:textId="7CAEAACE" w:rsidR="00391DA1" w:rsidRPr="005A12A7" w:rsidRDefault="006B2F93">
      <w:pPr>
        <w:pStyle w:val="a3"/>
        <w:numPr>
          <w:ilvl w:val="0"/>
          <w:numId w:val="58"/>
        </w:numPr>
        <w:rPr>
          <w:rFonts w:cs="Times New Roman"/>
        </w:rPr>
      </w:pPr>
      <w:r w:rsidRPr="005A12A7">
        <w:rPr>
          <w:rFonts w:cs="Times New Roman"/>
        </w:rPr>
        <w:t>Проце</w:t>
      </w:r>
      <w:r w:rsidR="00633DB5" w:rsidRPr="005A12A7">
        <w:rPr>
          <w:rFonts w:cs="Times New Roman"/>
        </w:rPr>
        <w:t>нты за пользование заемными средствами, начисленные за истекший процентный период по формуле простых процентов;</w:t>
      </w:r>
    </w:p>
    <w:p w14:paraId="2AAC8D50" w14:textId="7E8FA863" w:rsidR="00633DB5" w:rsidRPr="005A12A7" w:rsidRDefault="006B2F93">
      <w:pPr>
        <w:pStyle w:val="a3"/>
        <w:numPr>
          <w:ilvl w:val="0"/>
          <w:numId w:val="58"/>
        </w:numPr>
        <w:rPr>
          <w:rFonts w:cs="Times New Roman"/>
        </w:rPr>
      </w:pPr>
      <w:r w:rsidRPr="005A12A7">
        <w:rPr>
          <w:rFonts w:cs="Times New Roman"/>
        </w:rPr>
        <w:t>И</w:t>
      </w:r>
      <w:r w:rsidR="00633DB5" w:rsidRPr="005A12A7">
        <w:rPr>
          <w:rFonts w:cs="Times New Roman"/>
        </w:rPr>
        <w:t>ное</w:t>
      </w:r>
      <w:r w:rsidR="00277711">
        <w:rPr>
          <w:rFonts w:cs="Times New Roman"/>
        </w:rPr>
        <w:t xml:space="preserve"> – текстовое поле.</w:t>
      </w:r>
    </w:p>
    <w:p w14:paraId="3814B29B" w14:textId="522CF122" w:rsidR="006B2F93" w:rsidRPr="005A12A7" w:rsidRDefault="00391DA1" w:rsidP="006B2F93">
      <w:pPr>
        <w:pStyle w:val="-0"/>
        <w:rPr>
          <w:rFonts w:cs="Times New Roman"/>
        </w:rPr>
      </w:pPr>
      <w:r w:rsidRPr="005A12A7">
        <w:rPr>
          <w:rFonts w:cs="Times New Roman"/>
          <w:b/>
          <w:bCs/>
        </w:rPr>
        <w:t>Округление результата расчета размера платежа для погашения процентов</w:t>
      </w:r>
      <w:r w:rsidR="006B2F93" w:rsidRPr="005A12A7">
        <w:rPr>
          <w:rFonts w:cs="Times New Roman"/>
          <w:lang w:val="ru-RU"/>
        </w:rPr>
        <w:t xml:space="preserve">. Необходимо </w:t>
      </w:r>
      <w:r w:rsidR="006B2F93" w:rsidRPr="005A12A7">
        <w:rPr>
          <w:rFonts w:cs="Times New Roman"/>
        </w:rPr>
        <w:t>выбрать одно из следующих значений:</w:t>
      </w:r>
    </w:p>
    <w:p w14:paraId="0D14B755" w14:textId="77777777" w:rsidR="006B2F93" w:rsidRPr="005A12A7" w:rsidRDefault="006B2F93">
      <w:pPr>
        <w:pStyle w:val="a3"/>
        <w:numPr>
          <w:ilvl w:val="0"/>
          <w:numId w:val="66"/>
        </w:numPr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правилам;</w:t>
      </w:r>
    </w:p>
    <w:p w14:paraId="6EC9F53E" w14:textId="77777777" w:rsidR="006B2F93" w:rsidRPr="005A12A7" w:rsidRDefault="006B2F93">
      <w:pPr>
        <w:pStyle w:val="a3"/>
        <w:numPr>
          <w:ilvl w:val="0"/>
          <w:numId w:val="66"/>
        </w:numPr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правилам;</w:t>
      </w:r>
    </w:p>
    <w:p w14:paraId="54D242A9" w14:textId="77777777" w:rsidR="006B2F93" w:rsidRPr="005A12A7" w:rsidRDefault="006B2F93">
      <w:pPr>
        <w:pStyle w:val="a3"/>
        <w:numPr>
          <w:ilvl w:val="0"/>
          <w:numId w:val="66"/>
        </w:numPr>
        <w:rPr>
          <w:rFonts w:cs="Times New Roman"/>
        </w:rPr>
      </w:pPr>
      <w:r w:rsidRPr="005A12A7">
        <w:rPr>
          <w:rFonts w:cs="Times New Roman"/>
        </w:rPr>
        <w:t>До целых с округлением в меньшую сторону;</w:t>
      </w:r>
    </w:p>
    <w:p w14:paraId="2154200B" w14:textId="77777777" w:rsidR="006B2F93" w:rsidRPr="005A12A7" w:rsidRDefault="006B2F93">
      <w:pPr>
        <w:pStyle w:val="a3"/>
        <w:numPr>
          <w:ilvl w:val="0"/>
          <w:numId w:val="66"/>
        </w:numPr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сторону;</w:t>
      </w:r>
    </w:p>
    <w:p w14:paraId="335E06E3" w14:textId="063BE361" w:rsidR="006B2F93" w:rsidRPr="005A12A7" w:rsidRDefault="006B2F93">
      <w:pPr>
        <w:pStyle w:val="a3"/>
        <w:numPr>
          <w:ilvl w:val="0"/>
          <w:numId w:val="66"/>
        </w:numPr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3A08C615" w14:textId="77777777" w:rsidR="00E11497" w:rsidRPr="005A12A7" w:rsidRDefault="00391DA1" w:rsidP="00226084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Размер платежа для погашения основной суммы долга</w:t>
      </w:r>
      <w:r w:rsidR="00E11497" w:rsidRPr="005A12A7">
        <w:rPr>
          <w:rFonts w:cs="Times New Roman"/>
          <w:bCs/>
          <w:lang w:val="ru-RU"/>
        </w:rPr>
        <w:t>. Необходимо выбрать одно из значений:</w:t>
      </w:r>
    </w:p>
    <w:p w14:paraId="1421EE8C" w14:textId="5AE9ABAF" w:rsidR="00E11497" w:rsidRPr="005A12A7" w:rsidRDefault="00E11497">
      <w:pPr>
        <w:pStyle w:val="a3"/>
        <w:numPr>
          <w:ilvl w:val="0"/>
          <w:numId w:val="59"/>
        </w:numPr>
        <w:rPr>
          <w:rFonts w:cs="Times New Roman"/>
        </w:rPr>
      </w:pPr>
      <w:r w:rsidRPr="005A12A7">
        <w:rPr>
          <w:rFonts w:cs="Times New Roman"/>
        </w:rPr>
        <w:t>разница между размером общего платежа и платежом для погашения процентов;</w:t>
      </w:r>
    </w:p>
    <w:p w14:paraId="74C91F3D" w14:textId="7E3A4C22" w:rsidR="00E11497" w:rsidRPr="005A12A7" w:rsidRDefault="00E11497">
      <w:pPr>
        <w:pStyle w:val="a3"/>
        <w:numPr>
          <w:ilvl w:val="0"/>
          <w:numId w:val="59"/>
        </w:numPr>
        <w:rPr>
          <w:rFonts w:cs="Times New Roman"/>
        </w:rPr>
      </w:pPr>
      <w:r w:rsidRPr="005A12A7">
        <w:rPr>
          <w:rFonts w:cs="Times New Roman"/>
        </w:rPr>
        <w:t>иное</w:t>
      </w:r>
      <w:r w:rsidR="005435BC" w:rsidRPr="005A12A7">
        <w:rPr>
          <w:rFonts w:cs="Times New Roman"/>
        </w:rPr>
        <w:t xml:space="preserve"> – текстовое поле</w:t>
      </w:r>
      <w:r w:rsidRPr="005A12A7">
        <w:rPr>
          <w:rFonts w:cs="Times New Roman"/>
        </w:rPr>
        <w:t>.</w:t>
      </w:r>
    </w:p>
    <w:p w14:paraId="46C81CBF" w14:textId="77777777" w:rsidR="005435BC" w:rsidRPr="005A12A7" w:rsidRDefault="00391DA1" w:rsidP="00226084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Округление результата расчета размера платежа для погашения основной суммы долга</w:t>
      </w:r>
      <w:r w:rsidR="005435BC" w:rsidRPr="005A12A7">
        <w:rPr>
          <w:rFonts w:cs="Times New Roman"/>
          <w:bCs/>
          <w:lang w:val="ru-RU"/>
        </w:rPr>
        <w:t>. Необходимо выбрать одно из значений:</w:t>
      </w:r>
    </w:p>
    <w:p w14:paraId="06039319" w14:textId="77777777" w:rsidR="005435BC" w:rsidRPr="005A12A7" w:rsidRDefault="005435BC">
      <w:pPr>
        <w:pStyle w:val="a3"/>
        <w:numPr>
          <w:ilvl w:val="0"/>
          <w:numId w:val="67"/>
        </w:numPr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правилам;</w:t>
      </w:r>
    </w:p>
    <w:p w14:paraId="522ED30A" w14:textId="77777777" w:rsidR="005435BC" w:rsidRPr="005A12A7" w:rsidRDefault="005435BC">
      <w:pPr>
        <w:pStyle w:val="a3"/>
        <w:numPr>
          <w:ilvl w:val="0"/>
          <w:numId w:val="67"/>
        </w:numPr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правилам;</w:t>
      </w:r>
    </w:p>
    <w:p w14:paraId="6962FFDF" w14:textId="77777777" w:rsidR="005435BC" w:rsidRPr="005A12A7" w:rsidRDefault="005435BC">
      <w:pPr>
        <w:pStyle w:val="a3"/>
        <w:numPr>
          <w:ilvl w:val="0"/>
          <w:numId w:val="67"/>
        </w:numPr>
        <w:rPr>
          <w:rFonts w:cs="Times New Roman"/>
        </w:rPr>
      </w:pPr>
      <w:r w:rsidRPr="005A12A7">
        <w:rPr>
          <w:rFonts w:cs="Times New Roman"/>
        </w:rPr>
        <w:lastRenderedPageBreak/>
        <w:t>До целых с округлением в меньшую сторону;</w:t>
      </w:r>
    </w:p>
    <w:p w14:paraId="15FEF4AB" w14:textId="77777777" w:rsidR="005435BC" w:rsidRPr="005A12A7" w:rsidRDefault="005435BC">
      <w:pPr>
        <w:pStyle w:val="a3"/>
        <w:numPr>
          <w:ilvl w:val="0"/>
          <w:numId w:val="67"/>
        </w:numPr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сторону;</w:t>
      </w:r>
    </w:p>
    <w:p w14:paraId="70FCF1C0" w14:textId="759D1BA7" w:rsidR="005435BC" w:rsidRPr="005A12A7" w:rsidRDefault="005435BC">
      <w:pPr>
        <w:pStyle w:val="a3"/>
        <w:numPr>
          <w:ilvl w:val="0"/>
          <w:numId w:val="67"/>
        </w:numPr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02D5B602" w14:textId="5F8D5EC9" w:rsidR="005435BC" w:rsidRPr="005A12A7" w:rsidRDefault="00391DA1" w:rsidP="005435BC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Размер платежа для погашения иных обязательств</w:t>
      </w:r>
      <w:r w:rsidR="005435BC" w:rsidRPr="005A12A7">
        <w:rPr>
          <w:rFonts w:cs="Times New Roman"/>
          <w:bCs/>
          <w:lang w:val="ru-RU"/>
        </w:rPr>
        <w:t>.</w:t>
      </w:r>
      <w:r w:rsidRPr="005A12A7">
        <w:rPr>
          <w:rFonts w:cs="Times New Roman"/>
          <w:bCs/>
        </w:rPr>
        <w:t xml:space="preserve"> </w:t>
      </w:r>
      <w:r w:rsidR="005435BC" w:rsidRPr="005A12A7">
        <w:rPr>
          <w:rFonts w:cs="Times New Roman"/>
          <w:bCs/>
        </w:rPr>
        <w:t>Необходимо</w:t>
      </w:r>
      <w:r w:rsidR="005435BC" w:rsidRPr="005A12A7">
        <w:rPr>
          <w:rFonts w:cs="Times New Roman"/>
          <w:b/>
        </w:rPr>
        <w:t xml:space="preserve"> </w:t>
      </w:r>
      <w:r w:rsidR="005435BC" w:rsidRPr="005A12A7">
        <w:rPr>
          <w:rFonts w:cs="Times New Roman"/>
        </w:rPr>
        <w:t>выбрать</w:t>
      </w:r>
      <w:r w:rsidR="005435BC" w:rsidRPr="005A12A7">
        <w:rPr>
          <w:rFonts w:cs="Times New Roman"/>
          <w:b/>
        </w:rPr>
        <w:t xml:space="preserve"> </w:t>
      </w:r>
      <w:r w:rsidR="005435BC" w:rsidRPr="005A12A7">
        <w:rPr>
          <w:rFonts w:cs="Times New Roman"/>
        </w:rPr>
        <w:t>одно из значений:</w:t>
      </w:r>
    </w:p>
    <w:p w14:paraId="5BB42817" w14:textId="77777777" w:rsidR="005435BC" w:rsidRPr="005A12A7" w:rsidRDefault="005435BC">
      <w:pPr>
        <w:pStyle w:val="a3"/>
        <w:numPr>
          <w:ilvl w:val="0"/>
          <w:numId w:val="68"/>
        </w:numPr>
        <w:rPr>
          <w:rFonts w:cs="Times New Roman"/>
        </w:rPr>
      </w:pPr>
      <w:r w:rsidRPr="005A12A7">
        <w:rPr>
          <w:rFonts w:cs="Times New Roman"/>
        </w:rPr>
        <w:t>Иные обязательства не погашаются из суммы платежа;</w:t>
      </w:r>
    </w:p>
    <w:p w14:paraId="2972F17F" w14:textId="155432F9" w:rsidR="005435BC" w:rsidRPr="005A12A7" w:rsidRDefault="005435BC">
      <w:pPr>
        <w:pStyle w:val="a3"/>
        <w:numPr>
          <w:ilvl w:val="0"/>
          <w:numId w:val="68"/>
        </w:numPr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6B314C07" w14:textId="77777777" w:rsidR="005435BC" w:rsidRPr="005A12A7" w:rsidRDefault="00391DA1" w:rsidP="005435BC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Округление результата расчета размера платежа для погашения иных обязательств</w:t>
      </w:r>
      <w:r w:rsidR="005435BC" w:rsidRPr="005A12A7">
        <w:rPr>
          <w:rFonts w:cs="Times New Roman"/>
          <w:bCs/>
          <w:lang w:val="ru-RU"/>
        </w:rPr>
        <w:t>. Необходимо выбрать одно из значений:</w:t>
      </w:r>
      <w:r w:rsidRPr="005A12A7">
        <w:rPr>
          <w:rFonts w:cs="Times New Roman"/>
          <w:b/>
        </w:rPr>
        <w:t xml:space="preserve"> </w:t>
      </w:r>
    </w:p>
    <w:p w14:paraId="0CC61297" w14:textId="399D862D" w:rsidR="005435BC" w:rsidRPr="005A12A7" w:rsidRDefault="005435BC">
      <w:pPr>
        <w:pStyle w:val="a3"/>
        <w:numPr>
          <w:ilvl w:val="0"/>
          <w:numId w:val="69"/>
        </w:numPr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правилам;</w:t>
      </w:r>
    </w:p>
    <w:p w14:paraId="25C3F290" w14:textId="77777777" w:rsidR="005435BC" w:rsidRPr="005A12A7" w:rsidRDefault="005435BC">
      <w:pPr>
        <w:pStyle w:val="a3"/>
        <w:numPr>
          <w:ilvl w:val="0"/>
          <w:numId w:val="69"/>
        </w:numPr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правилам;</w:t>
      </w:r>
    </w:p>
    <w:p w14:paraId="693D51A1" w14:textId="77777777" w:rsidR="005435BC" w:rsidRPr="005A12A7" w:rsidRDefault="005435BC">
      <w:pPr>
        <w:pStyle w:val="a3"/>
        <w:numPr>
          <w:ilvl w:val="0"/>
          <w:numId w:val="69"/>
        </w:numPr>
        <w:rPr>
          <w:rFonts w:cs="Times New Roman"/>
        </w:rPr>
      </w:pPr>
      <w:r w:rsidRPr="005A12A7">
        <w:rPr>
          <w:rFonts w:cs="Times New Roman"/>
        </w:rPr>
        <w:t>До целых с округлением в меньшую сторону;</w:t>
      </w:r>
    </w:p>
    <w:p w14:paraId="70718D17" w14:textId="77777777" w:rsidR="005435BC" w:rsidRPr="005A12A7" w:rsidRDefault="005435BC">
      <w:pPr>
        <w:pStyle w:val="a3"/>
        <w:numPr>
          <w:ilvl w:val="0"/>
          <w:numId w:val="69"/>
        </w:numPr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сторону;</w:t>
      </w:r>
    </w:p>
    <w:p w14:paraId="4F3E9202" w14:textId="1D99A998" w:rsidR="005435BC" w:rsidRPr="005A12A7" w:rsidRDefault="005435BC">
      <w:pPr>
        <w:pStyle w:val="a3"/>
        <w:numPr>
          <w:ilvl w:val="0"/>
          <w:numId w:val="69"/>
        </w:numPr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31E2113D" w14:textId="77777777" w:rsidR="00E11497" w:rsidRPr="005A12A7" w:rsidRDefault="00391DA1" w:rsidP="00226084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Срок оплаты</w:t>
      </w:r>
      <w:r w:rsidR="00E11497" w:rsidRPr="005A12A7">
        <w:rPr>
          <w:rFonts w:cs="Times New Roman"/>
          <w:bCs/>
          <w:lang w:val="ru-RU"/>
        </w:rPr>
        <w:t>. Необходимо выбрать одно из значений:</w:t>
      </w:r>
    </w:p>
    <w:p w14:paraId="1D4C7AB8" w14:textId="206CF6A8" w:rsidR="00E11497" w:rsidRPr="005A12A7" w:rsidRDefault="00E11497">
      <w:pPr>
        <w:pStyle w:val="a3"/>
        <w:numPr>
          <w:ilvl w:val="0"/>
          <w:numId w:val="60"/>
        </w:numPr>
        <w:rPr>
          <w:rFonts w:cs="Times New Roman"/>
        </w:rPr>
      </w:pPr>
      <w:r w:rsidRPr="005A12A7">
        <w:rPr>
          <w:rFonts w:cs="Times New Roman"/>
        </w:rPr>
        <w:t>платежный день;</w:t>
      </w:r>
    </w:p>
    <w:p w14:paraId="1A0CA7D5" w14:textId="0F3F5630" w:rsidR="00E11497" w:rsidRPr="005A12A7" w:rsidRDefault="00E11497">
      <w:pPr>
        <w:pStyle w:val="a3"/>
        <w:numPr>
          <w:ilvl w:val="0"/>
          <w:numId w:val="60"/>
        </w:numPr>
        <w:rPr>
          <w:rFonts w:cs="Times New Roman"/>
        </w:rPr>
      </w:pPr>
      <w:r w:rsidRPr="005A12A7">
        <w:rPr>
          <w:rFonts w:cs="Times New Roman"/>
        </w:rPr>
        <w:t>платежный период;</w:t>
      </w:r>
    </w:p>
    <w:p w14:paraId="728F6430" w14:textId="326AB4B8" w:rsidR="00E11497" w:rsidRPr="005A12A7" w:rsidRDefault="00E11497">
      <w:pPr>
        <w:pStyle w:val="a3"/>
        <w:numPr>
          <w:ilvl w:val="0"/>
          <w:numId w:val="60"/>
        </w:numPr>
        <w:rPr>
          <w:rFonts w:cs="Times New Roman"/>
        </w:rPr>
      </w:pPr>
      <w:r w:rsidRPr="005A12A7">
        <w:rPr>
          <w:rFonts w:cs="Times New Roman"/>
        </w:rPr>
        <w:t>иное</w:t>
      </w:r>
      <w:r w:rsidR="00277711">
        <w:rPr>
          <w:rFonts w:cs="Times New Roman"/>
        </w:rPr>
        <w:t xml:space="preserve"> – текстовое поле</w:t>
      </w:r>
      <w:r w:rsidRPr="005A12A7">
        <w:rPr>
          <w:rFonts w:cs="Times New Roman"/>
        </w:rPr>
        <w:t>.</w:t>
      </w:r>
    </w:p>
    <w:p w14:paraId="786198A8" w14:textId="77777777" w:rsidR="00391DA1" w:rsidRPr="005A12A7" w:rsidRDefault="00391DA1" w:rsidP="00226084">
      <w:pPr>
        <w:pStyle w:val="a6"/>
      </w:pPr>
      <w:r w:rsidRPr="005A12A7">
        <w:t xml:space="preserve">Для сохранения внесенных данных нажать кнопку </w:t>
      </w:r>
      <w:r w:rsidRPr="005A12A7">
        <w:rPr>
          <w:b/>
        </w:rPr>
        <w:t>Сохранить.</w:t>
      </w:r>
    </w:p>
    <w:p w14:paraId="1BB14999" w14:textId="518BE772" w:rsidR="00391DA1" w:rsidRPr="005A12A7" w:rsidRDefault="00391DA1" w:rsidP="001A5A6A">
      <w:pPr>
        <w:pStyle w:val="a6"/>
      </w:pPr>
      <w:r w:rsidRPr="005A12A7">
        <w:t xml:space="preserve">В </w:t>
      </w:r>
      <w:r w:rsidR="001A5A6A" w:rsidRPr="005A12A7">
        <w:t>бл</w:t>
      </w:r>
      <w:r w:rsidRPr="005A12A7">
        <w:t xml:space="preserve">оке </w:t>
      </w:r>
      <w:r w:rsidRPr="005A12A7">
        <w:rPr>
          <w:b/>
          <w:bCs/>
        </w:rPr>
        <w:t>6.6 Порядок определения размера и срока последнего платежа в строке</w:t>
      </w:r>
      <w:r w:rsidRPr="005A12A7">
        <w:t xml:space="preserve"> </w:t>
      </w:r>
      <w:r w:rsidR="007B0800" w:rsidRPr="005A12A7">
        <w:rPr>
          <w:lang w:val="ru-RU"/>
        </w:rPr>
        <w:t xml:space="preserve">необходимо заполнить </w:t>
      </w:r>
      <w:r w:rsidRPr="005A12A7">
        <w:t xml:space="preserve">(см. рис. </w:t>
      </w:r>
      <w:r w:rsidR="001A5A6A" w:rsidRPr="005A12A7">
        <w:fldChar w:fldCharType="begin"/>
      </w:r>
      <w:r w:rsidR="001A5A6A" w:rsidRPr="005A12A7">
        <w:instrText xml:space="preserve"> REF _Ref148696519 \h </w:instrText>
      </w:r>
      <w:r w:rsidR="005A12A7">
        <w:instrText xml:space="preserve"> \* MERGEFORMAT </w:instrText>
      </w:r>
      <w:r w:rsidR="001A5A6A" w:rsidRPr="005A12A7">
        <w:fldChar w:fldCharType="separate"/>
      </w:r>
      <w:r w:rsidR="00552CC9">
        <w:rPr>
          <w:noProof/>
          <w:shd w:val="clear" w:color="auto" w:fill="FFFFFF"/>
        </w:rPr>
        <w:t>136</w:t>
      </w:r>
      <w:r w:rsidR="001A5A6A" w:rsidRPr="005A12A7">
        <w:fldChar w:fldCharType="end"/>
      </w:r>
      <w:r w:rsidRPr="005A12A7">
        <w:t xml:space="preserve">): </w:t>
      </w:r>
    </w:p>
    <w:p w14:paraId="7B614081" w14:textId="30401879" w:rsidR="00391DA1" w:rsidRPr="005A12A7" w:rsidRDefault="00391DA1" w:rsidP="001A5A6A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Сумма</w:t>
      </w:r>
      <w:r w:rsidR="007B0800" w:rsidRPr="005A12A7">
        <w:rPr>
          <w:rFonts w:cs="Times New Roman"/>
          <w:bCs/>
          <w:lang w:val="ru-RU"/>
        </w:rPr>
        <w:t>.</w:t>
      </w:r>
      <w:r w:rsidR="001A5A6A" w:rsidRPr="005A12A7">
        <w:rPr>
          <w:rFonts w:cs="Times New Roman"/>
          <w:bCs/>
          <w:lang w:val="ru-RU"/>
        </w:rPr>
        <w:t xml:space="preserve"> </w:t>
      </w:r>
      <w:r w:rsidR="007B0800" w:rsidRPr="005A12A7">
        <w:rPr>
          <w:rFonts w:cs="Times New Roman"/>
          <w:bCs/>
          <w:lang w:val="ru-RU"/>
        </w:rPr>
        <w:t>В</w:t>
      </w:r>
      <w:r w:rsidR="007B0800" w:rsidRPr="005A12A7">
        <w:rPr>
          <w:rFonts w:cs="Times New Roman"/>
          <w:lang w:val="ru-RU"/>
        </w:rPr>
        <w:t>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>одно из следующих значений:</w:t>
      </w:r>
      <w:r w:rsidRPr="005A12A7">
        <w:rPr>
          <w:rFonts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5CF49178" w14:textId="2602211A" w:rsidR="00391DA1" w:rsidRPr="005A12A7" w:rsidRDefault="00391DA1">
      <w:pPr>
        <w:pStyle w:val="a3"/>
        <w:numPr>
          <w:ilvl w:val="0"/>
          <w:numId w:val="47"/>
        </w:numPr>
        <w:rPr>
          <w:rFonts w:cs="Times New Roman"/>
        </w:rPr>
      </w:pPr>
      <w:r w:rsidRPr="005A12A7">
        <w:rPr>
          <w:rFonts w:cs="Times New Roman"/>
        </w:rPr>
        <w:t>В размере непогашенного основного долга, начисленных, но неуплаченных процентов за пользование заемными средствами</w:t>
      </w:r>
      <w:r w:rsidR="007B0800" w:rsidRPr="005A12A7">
        <w:rPr>
          <w:rFonts w:cs="Times New Roman"/>
        </w:rPr>
        <w:t>;</w:t>
      </w:r>
    </w:p>
    <w:p w14:paraId="2D7D8522" w14:textId="0593B32C" w:rsidR="00391DA1" w:rsidRPr="005A12A7" w:rsidRDefault="00391DA1">
      <w:pPr>
        <w:pStyle w:val="a3"/>
        <w:numPr>
          <w:ilvl w:val="0"/>
          <w:numId w:val="47"/>
        </w:numPr>
        <w:rPr>
          <w:rFonts w:cs="Times New Roman"/>
        </w:rPr>
      </w:pPr>
      <w:r w:rsidRPr="005A12A7">
        <w:rPr>
          <w:rFonts w:cs="Times New Roman"/>
        </w:rPr>
        <w:t xml:space="preserve">Иное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43692957" w14:textId="1F43AE7A" w:rsidR="00391DA1" w:rsidRPr="005A12A7" w:rsidRDefault="00391DA1" w:rsidP="001A5A6A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Срок оплаты</w:t>
      </w:r>
      <w:r w:rsidR="007B0800" w:rsidRPr="005A12A7">
        <w:rPr>
          <w:rFonts w:cs="Times New Roman"/>
          <w:bCs/>
          <w:lang w:val="ru-RU"/>
        </w:rPr>
        <w:t>.</w:t>
      </w:r>
      <w:r w:rsidRPr="005A12A7">
        <w:rPr>
          <w:rFonts w:cs="Times New Roman"/>
          <w:bCs/>
        </w:rPr>
        <w:t xml:space="preserve"> </w:t>
      </w:r>
      <w:r w:rsidR="007B0800" w:rsidRPr="005A12A7">
        <w:rPr>
          <w:rFonts w:cs="Times New Roman"/>
          <w:bCs/>
          <w:lang w:val="ru-RU"/>
        </w:rPr>
        <w:t>Выбрать</w:t>
      </w:r>
      <w:r w:rsidRPr="005A12A7">
        <w:rPr>
          <w:rFonts w:cs="Times New Roman"/>
          <w:bCs/>
        </w:rPr>
        <w:t xml:space="preserve"> одно из</w:t>
      </w:r>
      <w:r w:rsidRPr="005A12A7">
        <w:rPr>
          <w:rFonts w:cs="Times New Roman"/>
        </w:rPr>
        <w:t xml:space="preserve"> следующих значений:</w:t>
      </w:r>
      <w:r w:rsidRPr="005A12A7">
        <w:rPr>
          <w:rFonts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3463CD17" w14:textId="77777777" w:rsidR="00391DA1" w:rsidRPr="005A12A7" w:rsidRDefault="00391DA1">
      <w:pPr>
        <w:pStyle w:val="a3"/>
        <w:numPr>
          <w:ilvl w:val="0"/>
          <w:numId w:val="48"/>
        </w:numPr>
        <w:rPr>
          <w:rFonts w:cs="Times New Roman"/>
        </w:rPr>
      </w:pPr>
      <w:r w:rsidRPr="005A12A7">
        <w:rPr>
          <w:rFonts w:cs="Times New Roman"/>
        </w:rPr>
        <w:t>Ранняя из платежного дня (либо платежного периода).</w:t>
      </w:r>
    </w:p>
    <w:p w14:paraId="73BFC711" w14:textId="454D8277" w:rsidR="00391DA1" w:rsidRPr="005A12A7" w:rsidRDefault="00391DA1">
      <w:pPr>
        <w:pStyle w:val="a3"/>
        <w:numPr>
          <w:ilvl w:val="0"/>
          <w:numId w:val="48"/>
        </w:numPr>
        <w:rPr>
          <w:rFonts w:cs="Times New Roman"/>
        </w:rPr>
      </w:pPr>
      <w:r w:rsidRPr="005A12A7">
        <w:rPr>
          <w:rFonts w:cs="Times New Roman"/>
        </w:rPr>
        <w:t xml:space="preserve">Иное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56C89329" w14:textId="2BF204DB" w:rsidR="001A5A6A" w:rsidRPr="005A12A7" w:rsidRDefault="00EC309E" w:rsidP="001A5A6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EB11CFF" wp14:editId="2DBE516B">
            <wp:extent cx="5279666" cy="1156519"/>
            <wp:effectExtent l="0" t="0" r="0" b="0"/>
            <wp:docPr id="1202934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934447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317741" cy="116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4BD9B" w14:textId="3F155F2A" w:rsidR="00391DA1" w:rsidRPr="005A12A7" w:rsidRDefault="001A5A6A" w:rsidP="001A5A6A">
      <w:pPr>
        <w:pStyle w:val="a4"/>
        <w:rPr>
          <w:shd w:val="clear" w:color="auto" w:fill="FFFFFF"/>
        </w:rPr>
      </w:pPr>
      <w:r w:rsidRPr="005A12A7">
        <w:rPr>
          <w:shd w:val="clear" w:color="auto" w:fill="FFFFFF"/>
        </w:rPr>
        <w:fldChar w:fldCharType="begin"/>
      </w:r>
      <w:r w:rsidRPr="005A12A7">
        <w:rPr>
          <w:shd w:val="clear" w:color="auto" w:fill="FFFFFF"/>
        </w:rPr>
        <w:instrText xml:space="preserve"> SEQ Рисунок \* ARABIC </w:instrText>
      </w:r>
      <w:r w:rsidRPr="005A12A7">
        <w:rPr>
          <w:shd w:val="clear" w:color="auto" w:fill="FFFFFF"/>
        </w:rPr>
        <w:fldChar w:fldCharType="separate"/>
      </w:r>
      <w:bookmarkStart w:id="181" w:name="_Ref148696519"/>
      <w:r w:rsidR="00552CC9">
        <w:rPr>
          <w:noProof/>
          <w:shd w:val="clear" w:color="auto" w:fill="FFFFFF"/>
        </w:rPr>
        <w:t>136</w:t>
      </w:r>
      <w:bookmarkEnd w:id="181"/>
      <w:r w:rsidRPr="005A12A7">
        <w:rPr>
          <w:shd w:val="clear" w:color="auto" w:fill="FFFFFF"/>
        </w:rPr>
        <w:fldChar w:fldCharType="end"/>
      </w:r>
      <w:r w:rsidRPr="005A12A7">
        <w:rPr>
          <w:shd w:val="clear" w:color="auto" w:fill="FFFFFF"/>
          <w:lang w:val="ru-RU"/>
        </w:rPr>
        <w:t xml:space="preserve"> – </w:t>
      </w:r>
      <w:r w:rsidRPr="005A12A7">
        <w:rPr>
          <w:szCs w:val="24"/>
        </w:rPr>
        <w:t xml:space="preserve">Порядок определения размера и срока </w:t>
      </w:r>
      <w:r w:rsidR="00DD5234" w:rsidRPr="005A12A7">
        <w:rPr>
          <w:szCs w:val="24"/>
        </w:rPr>
        <w:br/>
      </w:r>
      <w:r w:rsidRPr="005A12A7">
        <w:rPr>
          <w:szCs w:val="24"/>
        </w:rPr>
        <w:t>последнего платежа</w:t>
      </w:r>
    </w:p>
    <w:p w14:paraId="4B76DCA2" w14:textId="35ED3DCD" w:rsidR="00391DA1" w:rsidRPr="005A12A7" w:rsidRDefault="00391DA1" w:rsidP="001A5A6A">
      <w:pPr>
        <w:pStyle w:val="a6"/>
      </w:pPr>
      <w:r w:rsidRPr="005A12A7">
        <w:lastRenderedPageBreak/>
        <w:t xml:space="preserve">В </w:t>
      </w:r>
      <w:r w:rsidR="001A5A6A" w:rsidRPr="005A12A7">
        <w:t>бло</w:t>
      </w:r>
      <w:r w:rsidRPr="005A12A7">
        <w:t xml:space="preserve">ке </w:t>
      </w:r>
      <w:r w:rsidRPr="005A12A7">
        <w:rPr>
          <w:b/>
          <w:bCs/>
        </w:rPr>
        <w:t>6.7 Размер убытков и/или неустойки (штрафы, пени) вследствие неисполнения, просрочки исполнения или иного ненадлежащего исполнения обеспеченного ипотекой обязательства</w:t>
      </w:r>
      <w:r w:rsidRPr="005A12A7">
        <w:t xml:space="preserve"> необходимо заполнить: </w:t>
      </w:r>
    </w:p>
    <w:p w14:paraId="29FB1529" w14:textId="5EE31924" w:rsidR="00391DA1" w:rsidRPr="005A12A7" w:rsidRDefault="00391DA1">
      <w:pPr>
        <w:pStyle w:val="a3"/>
        <w:numPr>
          <w:ilvl w:val="0"/>
          <w:numId w:val="70"/>
        </w:numPr>
        <w:rPr>
          <w:rFonts w:cs="Times New Roman"/>
        </w:rPr>
      </w:pPr>
      <w:r w:rsidRPr="005A12A7">
        <w:rPr>
          <w:rFonts w:cs="Times New Roman"/>
          <w:b/>
          <w:bCs/>
        </w:rPr>
        <w:t>За неоплату/нарушение срока оплаты процентов за пользование заемными средствами</w:t>
      </w:r>
      <w:r w:rsidR="00DD5234" w:rsidRPr="005A12A7">
        <w:rPr>
          <w:rFonts w:cs="Times New Roman"/>
        </w:rPr>
        <w:t>.</w:t>
      </w:r>
      <w:r w:rsidRPr="005A12A7">
        <w:rPr>
          <w:rFonts w:cs="Times New Roman"/>
        </w:rPr>
        <w:t xml:space="preserve"> </w:t>
      </w:r>
      <w:r w:rsidR="00DD5234" w:rsidRPr="005A12A7">
        <w:rPr>
          <w:rFonts w:cs="Times New Roman"/>
        </w:rPr>
        <w:t>Нео</w:t>
      </w:r>
      <w:r w:rsidRPr="005A12A7">
        <w:rPr>
          <w:rFonts w:cs="Times New Roman"/>
        </w:rPr>
        <w:t xml:space="preserve">бходимо </w:t>
      </w:r>
      <w:r w:rsidR="00DD5234" w:rsidRPr="005A12A7">
        <w:rPr>
          <w:rFonts w:cs="Times New Roman"/>
        </w:rPr>
        <w:t>выбрать</w:t>
      </w:r>
      <w:r w:rsidRPr="005A12A7">
        <w:rPr>
          <w:rFonts w:cs="Times New Roman"/>
        </w:rPr>
        <w:t xml:space="preserve"> одно из следующих значений (см. рис. </w:t>
      </w:r>
      <w:r w:rsidR="001A5A6A" w:rsidRPr="005A12A7">
        <w:rPr>
          <w:rFonts w:cs="Times New Roman"/>
        </w:rPr>
        <w:fldChar w:fldCharType="begin"/>
      </w:r>
      <w:r w:rsidR="001A5A6A" w:rsidRPr="005A12A7">
        <w:rPr>
          <w:rFonts w:cs="Times New Roman"/>
        </w:rPr>
        <w:instrText xml:space="preserve"> REF _Ref148696823 \h </w:instrText>
      </w:r>
      <w:r w:rsidR="005A12A7">
        <w:rPr>
          <w:rFonts w:cs="Times New Roman"/>
        </w:rPr>
        <w:instrText xml:space="preserve"> \* MERGEFORMAT </w:instrText>
      </w:r>
      <w:r w:rsidR="001A5A6A" w:rsidRPr="005A12A7">
        <w:rPr>
          <w:rFonts w:cs="Times New Roman"/>
        </w:rPr>
      </w:r>
      <w:r w:rsidR="001A5A6A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137</w:t>
      </w:r>
      <w:r w:rsidR="001A5A6A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2067855C" w14:textId="2027CCD1" w:rsidR="00391DA1" w:rsidRPr="005A12A7" w:rsidRDefault="00391DA1" w:rsidP="001A5A6A">
      <w:pPr>
        <w:pStyle w:val="-0"/>
        <w:rPr>
          <w:rFonts w:cs="Times New Roman"/>
        </w:rPr>
      </w:pPr>
      <w:r w:rsidRPr="005A12A7">
        <w:rPr>
          <w:rFonts w:cs="Times New Roman"/>
        </w:rPr>
        <w:t>Размер неустойки и период начисления</w:t>
      </w:r>
      <w:r w:rsidR="00DD5234" w:rsidRPr="005A12A7">
        <w:rPr>
          <w:rFonts w:cs="Times New Roman"/>
          <w:lang w:val="ru-RU"/>
        </w:rPr>
        <w:t>. При выборе значения отображаются дополнительные поля</w:t>
      </w:r>
      <w:r w:rsidRPr="005A12A7">
        <w:rPr>
          <w:rFonts w:cs="Times New Roman"/>
        </w:rPr>
        <w:t>:</w:t>
      </w:r>
    </w:p>
    <w:p w14:paraId="3E73EE7E" w14:textId="23381265" w:rsidR="00391DA1" w:rsidRPr="005A12A7" w:rsidRDefault="00391DA1" w:rsidP="00DD5234">
      <w:pPr>
        <w:pStyle w:val="a6"/>
      </w:pPr>
      <w:r w:rsidRPr="005A12A7">
        <w:t xml:space="preserve">Неустойка (в процентах)* - </w:t>
      </w:r>
      <w:r w:rsidR="00EC6CD9" w:rsidRPr="005A12A7">
        <w:t>текстовое поле</w:t>
      </w:r>
      <w:r w:rsidR="001A5A6A" w:rsidRPr="005A12A7">
        <w:t>;</w:t>
      </w:r>
    </w:p>
    <w:p w14:paraId="009129F9" w14:textId="4822A8B1" w:rsidR="00391DA1" w:rsidRPr="005A12A7" w:rsidRDefault="00391DA1" w:rsidP="00DD5234">
      <w:pPr>
        <w:pStyle w:val="a6"/>
      </w:pPr>
      <w:r w:rsidRPr="005A12A7">
        <w:t>Период начисления неустойки* - выбор значения из выпадающего списка</w:t>
      </w:r>
      <w:r w:rsidR="001A5A6A" w:rsidRPr="005A12A7">
        <w:t>.</w:t>
      </w:r>
    </w:p>
    <w:p w14:paraId="5C03F2E6" w14:textId="13CD9A8F" w:rsidR="00391DA1" w:rsidRPr="005A12A7" w:rsidRDefault="00391DA1" w:rsidP="001A5A6A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="0025255F" w:rsidRPr="005A12A7">
        <w:rPr>
          <w:rFonts w:cs="Times New Roman"/>
          <w:lang w:val="ru-RU"/>
        </w:rPr>
        <w:t>.</w:t>
      </w:r>
    </w:p>
    <w:p w14:paraId="282BF40F" w14:textId="5A26645B" w:rsidR="001A5A6A" w:rsidRPr="005A12A7" w:rsidRDefault="00EC309E" w:rsidP="001A5A6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DE4D40C" wp14:editId="30CD17AC">
            <wp:extent cx="4521282" cy="754876"/>
            <wp:effectExtent l="0" t="0" r="0" b="0"/>
            <wp:docPr id="7037608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760808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4569025" cy="76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A394D" w14:textId="0E99C10F" w:rsidR="00391DA1" w:rsidRPr="005A12A7" w:rsidRDefault="00000000" w:rsidP="001A5A6A">
      <w:pPr>
        <w:pStyle w:val="a4"/>
      </w:pPr>
      <w:fldSimple w:instr=" SEQ Рисунок \* ARABIC ">
        <w:bookmarkStart w:id="182" w:name="_Ref148696823"/>
        <w:r w:rsidR="00552CC9">
          <w:rPr>
            <w:noProof/>
          </w:rPr>
          <w:t>137</w:t>
        </w:r>
        <w:bookmarkEnd w:id="182"/>
      </w:fldSimple>
      <w:r w:rsidR="001A5A6A" w:rsidRPr="005A12A7">
        <w:rPr>
          <w:lang w:val="ru-RU"/>
        </w:rPr>
        <w:t xml:space="preserve"> – </w:t>
      </w:r>
      <w:r w:rsidR="001A5A6A" w:rsidRPr="005A12A7">
        <w:rPr>
          <w:szCs w:val="24"/>
        </w:rPr>
        <w:t>За неоплату/нарушение срока оплаты процентов</w:t>
      </w:r>
      <w:r w:rsidR="00EC309E">
        <w:rPr>
          <w:szCs w:val="24"/>
          <w:lang w:val="ru-RU"/>
        </w:rPr>
        <w:br/>
      </w:r>
      <w:r w:rsidR="001A5A6A" w:rsidRPr="005A12A7">
        <w:rPr>
          <w:szCs w:val="24"/>
        </w:rPr>
        <w:t xml:space="preserve"> за пользование заемными средствами</w:t>
      </w:r>
    </w:p>
    <w:p w14:paraId="2942D02B" w14:textId="3DA052CE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  <w:b/>
        </w:rPr>
        <w:t>За неоплату/нарушение срока погашения основного долга</w:t>
      </w:r>
      <w:r w:rsidR="0025255F" w:rsidRPr="005A12A7">
        <w:rPr>
          <w:rFonts w:cs="Times New Roman"/>
          <w:bCs/>
        </w:rPr>
        <w:t>.</w:t>
      </w:r>
      <w:r w:rsidRPr="005A12A7">
        <w:rPr>
          <w:rFonts w:cs="Times New Roman"/>
          <w:bCs/>
        </w:rPr>
        <w:t xml:space="preserve"> </w:t>
      </w:r>
      <w:r w:rsidR="00DD5234" w:rsidRPr="005A12A7">
        <w:rPr>
          <w:rFonts w:cs="Times New Roman"/>
        </w:rPr>
        <w:t>Необ</w:t>
      </w:r>
      <w:r w:rsidRPr="005A12A7">
        <w:rPr>
          <w:rFonts w:cs="Times New Roman"/>
        </w:rPr>
        <w:t>ходимо</w:t>
      </w:r>
      <w:r w:rsidRPr="005A12A7">
        <w:rPr>
          <w:rFonts w:cs="Times New Roman"/>
          <w:b/>
        </w:rPr>
        <w:t xml:space="preserve"> </w:t>
      </w:r>
      <w:r w:rsidR="00DD5234" w:rsidRPr="005A12A7">
        <w:rPr>
          <w:rFonts w:cs="Times New Roman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 xml:space="preserve">одно из следующих значений (см. рис. </w:t>
      </w:r>
      <w:r w:rsidR="001A5A6A" w:rsidRPr="005A12A7">
        <w:rPr>
          <w:rFonts w:cs="Times New Roman"/>
        </w:rPr>
        <w:fldChar w:fldCharType="begin"/>
      </w:r>
      <w:r w:rsidR="001A5A6A" w:rsidRPr="005A12A7">
        <w:rPr>
          <w:rFonts w:cs="Times New Roman"/>
        </w:rPr>
        <w:instrText xml:space="preserve"> REF _Ref148696903 \h </w:instrText>
      </w:r>
      <w:r w:rsidR="005A12A7">
        <w:rPr>
          <w:rFonts w:cs="Times New Roman"/>
        </w:rPr>
        <w:instrText xml:space="preserve"> \* MERGEFORMAT </w:instrText>
      </w:r>
      <w:r w:rsidR="001A5A6A" w:rsidRPr="005A12A7">
        <w:rPr>
          <w:rFonts w:cs="Times New Roman"/>
        </w:rPr>
      </w:r>
      <w:r w:rsidR="001A5A6A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138</w:t>
      </w:r>
      <w:r w:rsidR="001A5A6A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):</w:t>
      </w:r>
    </w:p>
    <w:p w14:paraId="0338CFDA" w14:textId="01CF407E" w:rsidR="00391DA1" w:rsidRPr="005A12A7" w:rsidRDefault="00391DA1" w:rsidP="001A5A6A">
      <w:pPr>
        <w:pStyle w:val="-0"/>
        <w:rPr>
          <w:rFonts w:cs="Times New Roman"/>
        </w:rPr>
      </w:pPr>
      <w:r w:rsidRPr="005A12A7">
        <w:rPr>
          <w:rFonts w:cs="Times New Roman"/>
        </w:rPr>
        <w:t>Размер неустойки и период начисления</w:t>
      </w:r>
      <w:r w:rsidR="0025255F" w:rsidRPr="005A12A7">
        <w:rPr>
          <w:rFonts w:cs="Times New Roman"/>
          <w:lang w:val="ru-RU"/>
        </w:rPr>
        <w:t xml:space="preserve">. При выборе значения отображаются дополнительные </w:t>
      </w:r>
      <w:r w:rsidRPr="005A12A7">
        <w:rPr>
          <w:rFonts w:cs="Times New Roman"/>
        </w:rPr>
        <w:t>поля:</w:t>
      </w:r>
    </w:p>
    <w:p w14:paraId="358A8396" w14:textId="45666450" w:rsidR="00391DA1" w:rsidRPr="005A12A7" w:rsidRDefault="00391DA1" w:rsidP="001A5A6A">
      <w:pPr>
        <w:pStyle w:val="a6"/>
        <w:rPr>
          <w:lang w:val="ru-RU"/>
        </w:rPr>
      </w:pPr>
      <w:r w:rsidRPr="005A12A7">
        <w:t xml:space="preserve">Неустойка (в процентах)* - </w:t>
      </w:r>
      <w:r w:rsidR="00EC6CD9" w:rsidRPr="005A12A7">
        <w:t>текстовое поле</w:t>
      </w:r>
      <w:r w:rsidR="001A5A6A" w:rsidRPr="005A12A7">
        <w:rPr>
          <w:lang w:val="ru-RU"/>
        </w:rPr>
        <w:t>;</w:t>
      </w:r>
    </w:p>
    <w:p w14:paraId="1DE6DD79" w14:textId="6402B955" w:rsidR="00391DA1" w:rsidRPr="005A12A7" w:rsidRDefault="00391DA1" w:rsidP="001A5A6A">
      <w:pPr>
        <w:pStyle w:val="a6"/>
        <w:rPr>
          <w:lang w:val="ru-RU"/>
        </w:rPr>
      </w:pPr>
      <w:r w:rsidRPr="005A12A7">
        <w:t>Период начисления неустойки* - выбор значения из выпадающего списка</w:t>
      </w:r>
      <w:r w:rsidR="001A5A6A" w:rsidRPr="005A12A7">
        <w:rPr>
          <w:lang w:val="ru-RU"/>
        </w:rPr>
        <w:t>.</w:t>
      </w:r>
    </w:p>
    <w:p w14:paraId="3CCB3C7B" w14:textId="5290E457" w:rsidR="00391DA1" w:rsidRPr="005A12A7" w:rsidRDefault="00391DA1" w:rsidP="001A5A6A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="001A5A6A" w:rsidRPr="005A12A7">
        <w:rPr>
          <w:rFonts w:cs="Times New Roman"/>
          <w:lang w:val="ru-RU"/>
        </w:rPr>
        <w:t>.</w:t>
      </w:r>
    </w:p>
    <w:p w14:paraId="3FC1E7F0" w14:textId="354A2602" w:rsidR="001A5A6A" w:rsidRPr="005A12A7" w:rsidRDefault="002C26DB" w:rsidP="001A5A6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8A0F337" wp14:editId="4FEDD353">
            <wp:extent cx="4773716" cy="799005"/>
            <wp:effectExtent l="0" t="0" r="0" b="0"/>
            <wp:docPr id="4651645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164554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4818123" cy="80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C0623" w14:textId="5D35E813" w:rsidR="00391DA1" w:rsidRPr="005A12A7" w:rsidRDefault="00000000" w:rsidP="001A5A6A">
      <w:pPr>
        <w:pStyle w:val="a4"/>
      </w:pPr>
      <w:fldSimple w:instr=" SEQ Рисунок \* ARABIC ">
        <w:bookmarkStart w:id="183" w:name="_Ref148696903"/>
        <w:r w:rsidR="00552CC9">
          <w:rPr>
            <w:noProof/>
          </w:rPr>
          <w:t>138</w:t>
        </w:r>
        <w:bookmarkEnd w:id="183"/>
      </w:fldSimple>
      <w:r w:rsidR="001A5A6A" w:rsidRPr="005A12A7">
        <w:t xml:space="preserve"> – Порядок определения размера и срока последнего платежа</w:t>
      </w:r>
    </w:p>
    <w:p w14:paraId="4AB82B49" w14:textId="6A2ECCC6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  <w:b/>
        </w:rPr>
        <w:t>Порядок расчета и оплаты неустойки</w:t>
      </w:r>
      <w:r w:rsidR="0025255F" w:rsidRPr="005A12A7">
        <w:rPr>
          <w:rFonts w:cs="Times New Roman"/>
          <w:bCs/>
        </w:rPr>
        <w:t>. В текстовом поле</w:t>
      </w:r>
      <w:r w:rsidR="0025255F" w:rsidRPr="005A12A7">
        <w:rPr>
          <w:rFonts w:cs="Times New Roman"/>
          <w:b/>
        </w:rPr>
        <w:t xml:space="preserve"> Описание порядка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>необходимо описать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 xml:space="preserve">порядок определения и оплаты в соответствии с условиями договора (см. рис. </w:t>
      </w:r>
      <w:r w:rsidR="006A63CF" w:rsidRPr="005A12A7">
        <w:rPr>
          <w:rFonts w:cs="Times New Roman"/>
        </w:rPr>
        <w:fldChar w:fldCharType="begin"/>
      </w:r>
      <w:r w:rsidR="006A63CF" w:rsidRPr="005A12A7">
        <w:rPr>
          <w:rFonts w:cs="Times New Roman"/>
        </w:rPr>
        <w:instrText xml:space="preserve"> REF _Ref148697003 \h </w:instrText>
      </w:r>
      <w:r w:rsidR="005A12A7">
        <w:rPr>
          <w:rFonts w:cs="Times New Roman"/>
        </w:rPr>
        <w:instrText xml:space="preserve"> \* MERGEFORMAT </w:instrText>
      </w:r>
      <w:r w:rsidR="006A63CF" w:rsidRPr="005A12A7">
        <w:rPr>
          <w:rFonts w:cs="Times New Roman"/>
        </w:rPr>
      </w:r>
      <w:r w:rsidR="006A63CF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139</w:t>
      </w:r>
      <w:r w:rsidR="006A63CF" w:rsidRPr="005A12A7">
        <w:rPr>
          <w:rFonts w:cs="Times New Roman"/>
        </w:rPr>
        <w:fldChar w:fldCharType="end"/>
      </w:r>
      <w:r w:rsidRPr="005A12A7">
        <w:rPr>
          <w:rFonts w:cs="Times New Roman"/>
        </w:rPr>
        <w:t>)</w:t>
      </w:r>
      <w:r w:rsidR="0025255F" w:rsidRPr="005A12A7">
        <w:rPr>
          <w:rFonts w:cs="Times New Roman"/>
        </w:rPr>
        <w:t>.</w:t>
      </w:r>
    </w:p>
    <w:p w14:paraId="5F52E324" w14:textId="7160FF45" w:rsidR="006A63CF" w:rsidRPr="005A12A7" w:rsidRDefault="002C26DB" w:rsidP="002C26DB">
      <w:pPr>
        <w:pStyle w:val="affd"/>
      </w:pPr>
      <w:r>
        <w:rPr>
          <w:noProof/>
        </w:rPr>
        <w:drawing>
          <wp:inline distT="0" distB="0" distL="0" distR="0" wp14:anchorId="312DF3FA" wp14:editId="6E12CD66">
            <wp:extent cx="2859814" cy="1023504"/>
            <wp:effectExtent l="0" t="0" r="0" b="0"/>
            <wp:docPr id="3507755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775522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894898" cy="1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F2F06" w14:textId="0B0ADACD" w:rsidR="00391DA1" w:rsidRPr="005A12A7" w:rsidRDefault="00000000" w:rsidP="006A63CF">
      <w:pPr>
        <w:pStyle w:val="a4"/>
      </w:pPr>
      <w:fldSimple w:instr=" SEQ Рисунок \* ARABIC ">
        <w:bookmarkStart w:id="184" w:name="_Ref148697003"/>
        <w:r w:rsidR="00552CC9">
          <w:rPr>
            <w:noProof/>
          </w:rPr>
          <w:t>139</w:t>
        </w:r>
        <w:bookmarkEnd w:id="184"/>
      </w:fldSimple>
      <w:r w:rsidR="006A63CF" w:rsidRPr="005A12A7">
        <w:rPr>
          <w:lang w:val="ru-RU"/>
        </w:rPr>
        <w:t xml:space="preserve"> – </w:t>
      </w:r>
      <w:r w:rsidR="006A63CF" w:rsidRPr="005A12A7">
        <w:rPr>
          <w:szCs w:val="24"/>
        </w:rPr>
        <w:t>Порядок расчета и оплаты неустойки</w:t>
      </w:r>
    </w:p>
    <w:p w14:paraId="7BAE6383" w14:textId="616291EB" w:rsidR="00391DA1" w:rsidRPr="005A12A7" w:rsidRDefault="00391DA1" w:rsidP="00DD5234">
      <w:pPr>
        <w:pStyle w:val="a3"/>
        <w:rPr>
          <w:rFonts w:cs="Times New Roman"/>
        </w:rPr>
      </w:pPr>
      <w:r w:rsidRPr="005A12A7">
        <w:rPr>
          <w:rFonts w:cs="Times New Roman"/>
          <w:b/>
        </w:rPr>
        <w:lastRenderedPageBreak/>
        <w:t>Правила округления размера неустойки</w:t>
      </w:r>
      <w:r w:rsidR="0025255F" w:rsidRPr="005A12A7">
        <w:rPr>
          <w:rFonts w:cs="Times New Roman"/>
          <w:bCs/>
        </w:rPr>
        <w:t>.</w:t>
      </w:r>
      <w:r w:rsidRPr="005A12A7">
        <w:rPr>
          <w:rFonts w:cs="Times New Roman"/>
          <w:b/>
        </w:rPr>
        <w:t xml:space="preserve"> </w:t>
      </w:r>
      <w:r w:rsidR="0025255F" w:rsidRPr="005A12A7">
        <w:rPr>
          <w:rFonts w:cs="Times New Roman"/>
        </w:rPr>
        <w:t>Необ</w:t>
      </w:r>
      <w:r w:rsidRPr="005A12A7">
        <w:rPr>
          <w:rFonts w:cs="Times New Roman"/>
        </w:rPr>
        <w:t xml:space="preserve">ходимо </w:t>
      </w:r>
      <w:r w:rsidR="0025255F" w:rsidRPr="005A12A7">
        <w:rPr>
          <w:rFonts w:cs="Times New Roman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 xml:space="preserve">одно из следующих значений (см. рис. </w:t>
      </w:r>
      <w:r w:rsidR="006A63CF" w:rsidRPr="005A12A7">
        <w:rPr>
          <w:rFonts w:cs="Times New Roman"/>
        </w:rPr>
        <w:fldChar w:fldCharType="begin"/>
      </w:r>
      <w:r w:rsidR="006A63CF" w:rsidRPr="005A12A7">
        <w:rPr>
          <w:rFonts w:cs="Times New Roman"/>
        </w:rPr>
        <w:instrText xml:space="preserve"> REF _Ref148697104 \h </w:instrText>
      </w:r>
      <w:r w:rsidR="005A12A7">
        <w:rPr>
          <w:rFonts w:cs="Times New Roman"/>
        </w:rPr>
        <w:instrText xml:space="preserve"> \* MERGEFORMAT </w:instrText>
      </w:r>
      <w:r w:rsidR="006A63CF" w:rsidRPr="005A12A7">
        <w:rPr>
          <w:rFonts w:cs="Times New Roman"/>
        </w:rPr>
      </w:r>
      <w:r w:rsidR="006A63CF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140</w:t>
      </w:r>
      <w:r w:rsidR="006A63CF" w:rsidRPr="005A12A7">
        <w:rPr>
          <w:rFonts w:cs="Times New Roman"/>
        </w:rPr>
        <w:fldChar w:fldCharType="end"/>
      </w:r>
      <w:r w:rsidRPr="005A12A7">
        <w:rPr>
          <w:rFonts w:cs="Times New Roman"/>
        </w:rPr>
        <w:t xml:space="preserve">): </w:t>
      </w:r>
    </w:p>
    <w:p w14:paraId="6C2C8ED3" w14:textId="4035D5DC" w:rsidR="00391DA1" w:rsidRPr="005A12A7" w:rsidRDefault="00391DA1" w:rsidP="006A63CF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по математическим правилам</w:t>
      </w:r>
      <w:r w:rsidR="006A63CF" w:rsidRPr="005A12A7">
        <w:rPr>
          <w:rFonts w:cs="Times New Roman"/>
          <w:lang w:val="ru-RU"/>
        </w:rPr>
        <w:t>;</w:t>
      </w:r>
    </w:p>
    <w:p w14:paraId="047026C6" w14:textId="0B680AAB" w:rsidR="00391DA1" w:rsidRPr="005A12A7" w:rsidRDefault="00391DA1" w:rsidP="006A63CF">
      <w:pPr>
        <w:pStyle w:val="-0"/>
        <w:rPr>
          <w:rFonts w:cs="Times New Roman"/>
        </w:rPr>
      </w:pPr>
      <w:r w:rsidRPr="005A12A7">
        <w:rPr>
          <w:rFonts w:cs="Times New Roman"/>
        </w:rPr>
        <w:t>До двух разрядов дробной части по математическим правилам</w:t>
      </w:r>
      <w:r w:rsidR="006A63CF" w:rsidRPr="005A12A7">
        <w:rPr>
          <w:rFonts w:cs="Times New Roman"/>
          <w:lang w:val="ru-RU"/>
        </w:rPr>
        <w:t>;</w:t>
      </w:r>
    </w:p>
    <w:p w14:paraId="5D8C1F9E" w14:textId="62DE1B78" w:rsidR="00391DA1" w:rsidRPr="005A12A7" w:rsidRDefault="00391DA1" w:rsidP="006A63CF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меньшую сторону</w:t>
      </w:r>
      <w:r w:rsidR="006A63CF" w:rsidRPr="005A12A7">
        <w:rPr>
          <w:rFonts w:cs="Times New Roman"/>
          <w:lang w:val="ru-RU"/>
        </w:rPr>
        <w:t>;</w:t>
      </w:r>
    </w:p>
    <w:p w14:paraId="63A5D83F" w14:textId="48552717" w:rsidR="00391DA1" w:rsidRPr="005A12A7" w:rsidRDefault="00391DA1" w:rsidP="006A63CF">
      <w:pPr>
        <w:pStyle w:val="-0"/>
        <w:rPr>
          <w:rFonts w:cs="Times New Roman"/>
        </w:rPr>
      </w:pPr>
      <w:r w:rsidRPr="005A12A7">
        <w:rPr>
          <w:rFonts w:cs="Times New Roman"/>
        </w:rPr>
        <w:t>До целых с округлением в большую сторону</w:t>
      </w:r>
      <w:r w:rsidR="006A63CF" w:rsidRPr="005A12A7">
        <w:rPr>
          <w:rFonts w:cs="Times New Roman"/>
          <w:lang w:val="ru-RU"/>
        </w:rPr>
        <w:t>;</w:t>
      </w:r>
    </w:p>
    <w:p w14:paraId="6C65DFA5" w14:textId="368D1CB6" w:rsidR="00391DA1" w:rsidRPr="005A12A7" w:rsidRDefault="00391DA1" w:rsidP="006A63CF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-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32DF38AC" w14:textId="754E712A" w:rsidR="006A63CF" w:rsidRPr="005A12A7" w:rsidRDefault="002C26DB" w:rsidP="006A63CF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D5856CF" wp14:editId="2FF24058">
            <wp:extent cx="4290695" cy="1959909"/>
            <wp:effectExtent l="0" t="0" r="0" b="0"/>
            <wp:docPr id="20818161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816154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4300014" cy="196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1B953" w14:textId="112894E3" w:rsidR="00391DA1" w:rsidRPr="005A12A7" w:rsidRDefault="00000000" w:rsidP="006A63CF">
      <w:pPr>
        <w:pStyle w:val="a4"/>
      </w:pPr>
      <w:fldSimple w:instr=" SEQ Рисунок \* ARABIC ">
        <w:bookmarkStart w:id="185" w:name="_Ref148697104"/>
        <w:r w:rsidR="00552CC9">
          <w:rPr>
            <w:noProof/>
          </w:rPr>
          <w:t>140</w:t>
        </w:r>
        <w:bookmarkEnd w:id="185"/>
      </w:fldSimple>
      <w:r w:rsidR="006A63CF" w:rsidRPr="005A12A7">
        <w:t xml:space="preserve"> – Правила округления размера неустойки</w:t>
      </w:r>
    </w:p>
    <w:p w14:paraId="2C926096" w14:textId="0D8D7D4F" w:rsidR="006A63CF" w:rsidRPr="002C26DB" w:rsidRDefault="002C26DB" w:rsidP="006A63CF">
      <w:pPr>
        <w:pStyle w:val="a6"/>
        <w:rPr>
          <w:rFonts w:eastAsia="Calibri"/>
          <w:lang w:val="ru-RU"/>
        </w:rPr>
      </w:pPr>
      <w:r>
        <w:rPr>
          <w:lang w:val="ru-RU"/>
        </w:rPr>
        <w:t>После заполнения</w:t>
      </w:r>
      <w:r w:rsidR="006A63CF" w:rsidRPr="005A12A7">
        <w:t xml:space="preserve"> нажать кнопку </w:t>
      </w:r>
      <w:r w:rsidR="006A63CF" w:rsidRPr="005A12A7">
        <w:rPr>
          <w:b/>
        </w:rPr>
        <w:t>Сохранить</w:t>
      </w:r>
      <w:r w:rsidR="006A63CF" w:rsidRPr="002C26DB">
        <w:rPr>
          <w:bCs/>
        </w:rPr>
        <w:t>.</w:t>
      </w:r>
    </w:p>
    <w:p w14:paraId="2F0AA8CE" w14:textId="77777777" w:rsidR="006A63CF" w:rsidRPr="005A12A7" w:rsidRDefault="006A63CF" w:rsidP="006A63CF">
      <w:pPr>
        <w:pStyle w:val="a6"/>
        <w:rPr>
          <w:rFonts w:eastAsia="Calibri"/>
        </w:rPr>
      </w:pPr>
    </w:p>
    <w:p w14:paraId="24B29435" w14:textId="64226EFB" w:rsidR="00A8573A" w:rsidRPr="005A12A7" w:rsidRDefault="0018607F" w:rsidP="0018607F">
      <w:pPr>
        <w:pStyle w:val="31"/>
        <w:rPr>
          <w:lang w:val="ru-RU"/>
        </w:rPr>
      </w:pPr>
      <w:r w:rsidRPr="005A12A7">
        <w:t>Предмет ипотеки</w:t>
      </w:r>
    </w:p>
    <w:p w14:paraId="0D60E98D" w14:textId="3732DFFE" w:rsidR="0018607F" w:rsidRPr="005A12A7" w:rsidRDefault="006A63CF" w:rsidP="006A63CF">
      <w:pPr>
        <w:pStyle w:val="a6"/>
      </w:pPr>
      <w:r w:rsidRPr="005A12A7">
        <w:rPr>
          <w:lang w:val="ru-RU"/>
        </w:rPr>
        <w:t>Шаг</w:t>
      </w:r>
      <w:r w:rsidR="0018607F" w:rsidRPr="005A12A7">
        <w:t xml:space="preserve"> </w:t>
      </w:r>
      <w:r w:rsidR="0018607F" w:rsidRPr="005A12A7">
        <w:rPr>
          <w:b/>
        </w:rPr>
        <w:t>7 Предмет ипотеки</w:t>
      </w:r>
      <w:r w:rsidR="0018607F" w:rsidRPr="005A12A7">
        <w:t xml:space="preserve"> </w:t>
      </w:r>
      <w:r w:rsidR="0025255F" w:rsidRPr="005A12A7">
        <w:rPr>
          <w:lang w:val="ru-RU"/>
        </w:rPr>
        <w:t>заполняется</w:t>
      </w:r>
      <w:r w:rsidR="0018607F" w:rsidRPr="005A12A7">
        <w:t xml:space="preserve"> в соответствии со сведениями Единого государственного реестра недвижимости. </w:t>
      </w:r>
      <w:r w:rsidRPr="005A12A7">
        <w:rPr>
          <w:lang w:val="ru-RU"/>
        </w:rPr>
        <w:t>Для добавления предмета ипотеки</w:t>
      </w:r>
      <w:r w:rsidR="0018607F" w:rsidRPr="005A12A7">
        <w:t xml:space="preserve"> нажать кнопку </w:t>
      </w:r>
      <w:r w:rsidR="0018607F" w:rsidRPr="005A12A7">
        <w:rPr>
          <w:b/>
        </w:rPr>
        <w:t>Добавить</w:t>
      </w:r>
      <w:r w:rsidR="0018607F" w:rsidRPr="005A12A7">
        <w:t xml:space="preserve">. По нажатию кнопки отображается меню выбора права. </w:t>
      </w:r>
      <w:r w:rsidRPr="005A12A7">
        <w:rPr>
          <w:lang w:val="ru-RU"/>
        </w:rPr>
        <w:t>Выбрать</w:t>
      </w:r>
      <w:r w:rsidR="0018607F" w:rsidRPr="005A12A7">
        <w:t xml:space="preserve"> вид права (см. рис. </w:t>
      </w:r>
      <w:r w:rsidRPr="005A12A7">
        <w:fldChar w:fldCharType="begin"/>
      </w:r>
      <w:r w:rsidRPr="005A12A7">
        <w:instrText xml:space="preserve"> REF _Ref148697391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141</w:t>
      </w:r>
      <w:r w:rsidRPr="005A12A7">
        <w:fldChar w:fldCharType="end"/>
      </w:r>
      <w:r w:rsidR="0018607F" w:rsidRPr="005A12A7">
        <w:t>):</w:t>
      </w:r>
    </w:p>
    <w:p w14:paraId="59EC7640" w14:textId="77777777" w:rsidR="0018607F" w:rsidRPr="005A12A7" w:rsidRDefault="0018607F" w:rsidP="006A63CF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Право собственности.</w:t>
      </w:r>
    </w:p>
    <w:p w14:paraId="5F815FA6" w14:textId="77777777" w:rsidR="0018607F" w:rsidRPr="005A12A7" w:rsidRDefault="0018607F" w:rsidP="006A63CF">
      <w:pPr>
        <w:pStyle w:val="-0"/>
        <w:rPr>
          <w:rFonts w:cs="Times New Roman"/>
          <w:szCs w:val="24"/>
        </w:rPr>
      </w:pPr>
      <w:r w:rsidRPr="005A12A7">
        <w:rPr>
          <w:rFonts w:cs="Times New Roman"/>
        </w:rPr>
        <w:t>Право аренды.</w:t>
      </w:r>
    </w:p>
    <w:p w14:paraId="013F3A73" w14:textId="77777777" w:rsidR="0018607F" w:rsidRPr="005A12A7" w:rsidRDefault="0018607F" w:rsidP="006A63CF">
      <w:pPr>
        <w:pStyle w:val="-0"/>
        <w:rPr>
          <w:rFonts w:cs="Times New Roman"/>
          <w:szCs w:val="24"/>
        </w:rPr>
      </w:pPr>
      <w:r w:rsidRPr="005A12A7">
        <w:rPr>
          <w:rFonts w:cs="Times New Roman"/>
          <w:szCs w:val="24"/>
        </w:rPr>
        <w:t>Право требования (ДДУ).</w:t>
      </w:r>
    </w:p>
    <w:p w14:paraId="1D86BEA5" w14:textId="2941CE64" w:rsidR="006A63CF" w:rsidRPr="005A12A7" w:rsidRDefault="002C26DB" w:rsidP="006A63CF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C979756" wp14:editId="02E81EE7">
            <wp:extent cx="4934750" cy="913008"/>
            <wp:effectExtent l="0" t="0" r="0" b="0"/>
            <wp:docPr id="13964123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412324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981805" cy="92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65A79" w14:textId="14F631A6" w:rsidR="0018607F" w:rsidRPr="005A12A7" w:rsidRDefault="00000000" w:rsidP="006A63CF">
      <w:pPr>
        <w:pStyle w:val="a4"/>
      </w:pPr>
      <w:fldSimple w:instr=" SEQ Рисунок \* ARABIC ">
        <w:bookmarkStart w:id="186" w:name="_Ref148697391"/>
        <w:r w:rsidR="00552CC9">
          <w:rPr>
            <w:noProof/>
          </w:rPr>
          <w:t>141</w:t>
        </w:r>
        <w:bookmarkEnd w:id="186"/>
      </w:fldSimple>
      <w:r w:rsidR="006A63CF" w:rsidRPr="005A12A7">
        <w:t xml:space="preserve"> – Выбор </w:t>
      </w:r>
      <w:r w:rsidR="0025255F" w:rsidRPr="005A12A7">
        <w:rPr>
          <w:lang w:val="ru-RU"/>
        </w:rPr>
        <w:t xml:space="preserve">вида </w:t>
      </w:r>
      <w:r w:rsidR="006A63CF" w:rsidRPr="005A12A7">
        <w:t>права</w:t>
      </w:r>
    </w:p>
    <w:p w14:paraId="0A07688F" w14:textId="7B9C5985" w:rsidR="006A63CF" w:rsidRPr="005A12A7" w:rsidRDefault="0025255F" w:rsidP="00BE2A0A">
      <w:pPr>
        <w:pStyle w:val="a6"/>
      </w:pPr>
      <w:r w:rsidRPr="005A12A7">
        <w:rPr>
          <w:lang w:val="ru-RU"/>
        </w:rPr>
        <w:t>После</w:t>
      </w:r>
      <w:r w:rsidR="006A63CF" w:rsidRPr="005A12A7">
        <w:t xml:space="preserve"> выбор</w:t>
      </w:r>
      <w:r w:rsidRPr="005A12A7">
        <w:rPr>
          <w:lang w:val="ru-RU"/>
        </w:rPr>
        <w:t>а</w:t>
      </w:r>
      <w:r w:rsidR="006A63CF" w:rsidRPr="005A12A7">
        <w:t xml:space="preserve"> </w:t>
      </w:r>
      <w:r w:rsidR="00BE2A0A" w:rsidRPr="005A12A7">
        <w:rPr>
          <w:lang w:val="ru-RU"/>
        </w:rPr>
        <w:t xml:space="preserve">вида </w:t>
      </w:r>
      <w:r w:rsidR="006A63CF" w:rsidRPr="005A12A7">
        <w:t xml:space="preserve">права </w:t>
      </w:r>
      <w:r w:rsidR="00BE2A0A" w:rsidRPr="005A12A7">
        <w:rPr>
          <w:lang w:val="ru-RU"/>
        </w:rPr>
        <w:t xml:space="preserve">откроется форма </w:t>
      </w:r>
      <w:r w:rsidRPr="005A12A7">
        <w:rPr>
          <w:lang w:val="ru-RU"/>
        </w:rPr>
        <w:t xml:space="preserve">добавления предмета ипотеки. В блоке </w:t>
      </w:r>
      <w:r w:rsidR="00BE2A0A" w:rsidRPr="005A12A7">
        <w:rPr>
          <w:b/>
          <w:bCs/>
          <w:lang w:val="ru-RU"/>
        </w:rPr>
        <w:t>Описание предмета ипотеки</w:t>
      </w:r>
      <w:r w:rsidRPr="005A12A7">
        <w:rPr>
          <w:lang w:val="ru-RU"/>
        </w:rPr>
        <w:t xml:space="preserve"> необходимо добавить объект</w:t>
      </w:r>
      <w:r w:rsidR="001724F4">
        <w:rPr>
          <w:lang w:val="ru-RU"/>
        </w:rPr>
        <w:t xml:space="preserve"> (см. рис. </w:t>
      </w:r>
      <w:r w:rsidR="001724F4">
        <w:rPr>
          <w:lang w:val="ru-RU"/>
        </w:rPr>
        <w:fldChar w:fldCharType="begin"/>
      </w:r>
      <w:r w:rsidR="001724F4">
        <w:rPr>
          <w:lang w:val="ru-RU"/>
        </w:rPr>
        <w:instrText xml:space="preserve"> REF _Ref168583495 \h </w:instrText>
      </w:r>
      <w:r w:rsidR="001724F4">
        <w:rPr>
          <w:lang w:val="ru-RU"/>
        </w:rPr>
      </w:r>
      <w:r w:rsidR="001724F4">
        <w:rPr>
          <w:lang w:val="ru-RU"/>
        </w:rPr>
        <w:fldChar w:fldCharType="separate"/>
      </w:r>
      <w:r w:rsidR="00552CC9">
        <w:rPr>
          <w:rStyle w:val="TimesNewRoman1412"/>
          <w:rFonts w:cs="Times New Roman"/>
          <w:b w:val="0"/>
          <w:noProof/>
        </w:rPr>
        <w:t>142</w:t>
      </w:r>
      <w:r w:rsidR="001724F4">
        <w:rPr>
          <w:lang w:val="ru-RU"/>
        </w:rPr>
        <w:fldChar w:fldCharType="end"/>
      </w:r>
      <w:r w:rsidR="001724F4">
        <w:rPr>
          <w:lang w:val="ru-RU"/>
        </w:rPr>
        <w:t>)</w:t>
      </w:r>
      <w:r w:rsidRPr="005A12A7">
        <w:rPr>
          <w:lang w:val="ru-RU"/>
        </w:rPr>
        <w:t xml:space="preserve">. </w:t>
      </w:r>
      <w:r w:rsidR="00BE2A0A" w:rsidRPr="005A12A7">
        <w:rPr>
          <w:lang w:val="ru-RU"/>
        </w:rPr>
        <w:t>Создание</w:t>
      </w:r>
      <w:r w:rsidR="006A63CF" w:rsidRPr="005A12A7">
        <w:t xml:space="preserve"> объекта описано в </w:t>
      </w:r>
      <w:r w:rsidR="00911C12">
        <w:fldChar w:fldCharType="begin"/>
      </w:r>
      <w:r w:rsidR="00911C12">
        <w:instrText xml:space="preserve"> REF _Ref168583219 \r \h </w:instrText>
      </w:r>
      <w:r w:rsidR="00911C12">
        <w:fldChar w:fldCharType="separate"/>
      </w:r>
      <w:r w:rsidR="00552CC9">
        <w:t>1.6.2.2</w:t>
      </w:r>
      <w:r w:rsidR="00911C12">
        <w:fldChar w:fldCharType="end"/>
      </w:r>
      <w:r w:rsidR="006A63CF" w:rsidRPr="005A12A7">
        <w:t>.</w:t>
      </w:r>
    </w:p>
    <w:p w14:paraId="3EB75143" w14:textId="77777777" w:rsidR="0018607F" w:rsidRPr="005A12A7" w:rsidRDefault="0018607F" w:rsidP="006B09CB">
      <w:pPr>
        <w:pStyle w:val="a6"/>
        <w:rPr>
          <w:rStyle w:val="TimesNewRoman1412"/>
          <w:rFonts w:cs="Times New Roman"/>
        </w:rPr>
      </w:pPr>
    </w:p>
    <w:p w14:paraId="2C0B21D6" w14:textId="77777777" w:rsidR="001724F4" w:rsidRDefault="001724F4" w:rsidP="001724F4">
      <w:pPr>
        <w:pStyle w:val="affd"/>
      </w:pPr>
      <w:r>
        <w:rPr>
          <w:noProof/>
        </w:rPr>
        <w:lastRenderedPageBreak/>
        <w:drawing>
          <wp:inline distT="0" distB="0" distL="0" distR="0" wp14:anchorId="0F022E01" wp14:editId="29505E8B">
            <wp:extent cx="3705538" cy="3136845"/>
            <wp:effectExtent l="0" t="0" r="0" b="0"/>
            <wp:docPr id="725096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096712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712045" cy="3142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70AC8" w14:textId="45BA9B4D" w:rsidR="001724F4" w:rsidRDefault="001724F4" w:rsidP="001724F4">
      <w:pPr>
        <w:pStyle w:val="a4"/>
        <w:rPr>
          <w:rStyle w:val="TimesNewRoman1412"/>
          <w:rFonts w:cs="Times New Roman"/>
          <w:b w:val="0"/>
          <w:lang w:val="ru-RU"/>
        </w:rPr>
      </w:pPr>
      <w:r>
        <w:rPr>
          <w:rStyle w:val="TimesNewRoman1412"/>
          <w:rFonts w:cs="Times New Roman"/>
          <w:b w:val="0"/>
        </w:rPr>
        <w:fldChar w:fldCharType="begin"/>
      </w:r>
      <w:r>
        <w:rPr>
          <w:rStyle w:val="TimesNewRoman1412"/>
          <w:rFonts w:cs="Times New Roman"/>
          <w:b w:val="0"/>
        </w:rPr>
        <w:instrText xml:space="preserve"> SEQ Рисунок \* ARABIC </w:instrText>
      </w:r>
      <w:r>
        <w:rPr>
          <w:rStyle w:val="TimesNewRoman1412"/>
          <w:rFonts w:cs="Times New Roman"/>
          <w:b w:val="0"/>
        </w:rPr>
        <w:fldChar w:fldCharType="separate"/>
      </w:r>
      <w:bookmarkStart w:id="187" w:name="_Ref168583495"/>
      <w:r w:rsidR="00552CC9">
        <w:rPr>
          <w:rStyle w:val="TimesNewRoman1412"/>
          <w:rFonts w:cs="Times New Roman"/>
          <w:b w:val="0"/>
          <w:noProof/>
        </w:rPr>
        <w:t>142</w:t>
      </w:r>
      <w:bookmarkEnd w:id="187"/>
      <w:r>
        <w:rPr>
          <w:rStyle w:val="TimesNewRoman1412"/>
          <w:rFonts w:cs="Times New Roman"/>
          <w:b w:val="0"/>
        </w:rPr>
        <w:fldChar w:fldCharType="end"/>
      </w:r>
      <w:r>
        <w:rPr>
          <w:rStyle w:val="TimesNewRoman1412"/>
          <w:rFonts w:cs="Times New Roman"/>
          <w:b w:val="0"/>
          <w:lang w:val="ru-RU"/>
        </w:rPr>
        <w:t xml:space="preserve"> – Описание объекта ипотеки</w:t>
      </w:r>
    </w:p>
    <w:p w14:paraId="19B5547A" w14:textId="364AB3F8" w:rsidR="0018607F" w:rsidRPr="005A12A7" w:rsidRDefault="0018607F" w:rsidP="00BE2A0A">
      <w:pPr>
        <w:pStyle w:val="a6"/>
        <w:rPr>
          <w:rStyle w:val="TimesNewRoman1412"/>
          <w:rFonts w:cs="Times New Roman"/>
        </w:rPr>
      </w:pPr>
      <w:r w:rsidRPr="005A12A7">
        <w:rPr>
          <w:rStyle w:val="TimesNewRoman1412"/>
          <w:rFonts w:cs="Times New Roman"/>
          <w:b w:val="0"/>
        </w:rPr>
        <w:t xml:space="preserve">В </w:t>
      </w:r>
      <w:r w:rsidR="00DC1B9D" w:rsidRPr="005A12A7">
        <w:rPr>
          <w:rStyle w:val="TimesNewRoman1412"/>
          <w:rFonts w:cs="Times New Roman"/>
          <w:b w:val="0"/>
          <w:lang w:val="ru-RU"/>
        </w:rPr>
        <w:t>блоке</w:t>
      </w:r>
      <w:r w:rsidRPr="005A12A7">
        <w:rPr>
          <w:rStyle w:val="TimesNewRoman1412"/>
          <w:rFonts w:cs="Times New Roman"/>
        </w:rPr>
        <w:t xml:space="preserve"> 7.1.1 Рыночная стоимость ипотеки </w:t>
      </w:r>
      <w:r w:rsidRPr="005A12A7">
        <w:rPr>
          <w:rStyle w:val="TimesNewRoman1412"/>
          <w:rFonts w:cs="Times New Roman"/>
          <w:b w:val="0"/>
          <w:bCs w:val="0"/>
        </w:rPr>
        <w:t>необходимо заполнить</w:t>
      </w:r>
      <w:r w:rsidR="006B09CB" w:rsidRPr="005A12A7">
        <w:rPr>
          <w:rStyle w:val="TimesNewRoman1412"/>
          <w:rFonts w:cs="Times New Roman"/>
          <w:b w:val="0"/>
          <w:bCs w:val="0"/>
          <w:lang w:val="ru-RU"/>
        </w:rPr>
        <w:t xml:space="preserve"> следующие пункты</w:t>
      </w:r>
      <w:r w:rsidRPr="005A12A7">
        <w:rPr>
          <w:rStyle w:val="TimesNewRoman1412"/>
          <w:rFonts w:cs="Times New Roman"/>
          <w:b w:val="0"/>
        </w:rPr>
        <w:t>:</w:t>
      </w:r>
    </w:p>
    <w:p w14:paraId="5C769DB1" w14:textId="5BD762EF" w:rsidR="0018607F" w:rsidRPr="005A12A7" w:rsidRDefault="0018607F">
      <w:pPr>
        <w:pStyle w:val="a3"/>
        <w:numPr>
          <w:ilvl w:val="0"/>
          <w:numId w:val="49"/>
        </w:numPr>
        <w:rPr>
          <w:rStyle w:val="TimesNewRoman1412"/>
          <w:rFonts w:cs="Times New Roman"/>
        </w:rPr>
      </w:pPr>
      <w:r w:rsidRPr="005A12A7">
        <w:rPr>
          <w:rStyle w:val="TimesNewRoman1412"/>
          <w:rFonts w:cs="Times New Roman"/>
          <w:bCs w:val="0"/>
        </w:rPr>
        <w:t>Сведения о рыночной, либо кадастровой стоимости</w:t>
      </w:r>
      <w:r w:rsidR="00DC1B9D" w:rsidRPr="005A12A7">
        <w:rPr>
          <w:rStyle w:val="TimesNewRoman1412"/>
          <w:rFonts w:cs="Times New Roman"/>
          <w:b w:val="0"/>
        </w:rPr>
        <w:t xml:space="preserve"> </w:t>
      </w:r>
      <w:r w:rsidRPr="005A12A7">
        <w:rPr>
          <w:rStyle w:val="TimesNewRoman1412"/>
          <w:rFonts w:cs="Times New Roman"/>
          <w:b w:val="0"/>
        </w:rPr>
        <w:t>(см.</w:t>
      </w:r>
      <w:r w:rsidR="00DC1B9D" w:rsidRPr="005A12A7">
        <w:rPr>
          <w:rStyle w:val="TimesNewRoman1412"/>
          <w:rFonts w:cs="Times New Roman"/>
          <w:b w:val="0"/>
        </w:rPr>
        <w:t xml:space="preserve"> </w:t>
      </w:r>
      <w:r w:rsidRPr="005A12A7">
        <w:rPr>
          <w:rStyle w:val="TimesNewRoman1412"/>
          <w:rFonts w:cs="Times New Roman"/>
          <w:b w:val="0"/>
        </w:rPr>
        <w:t>рис.</w:t>
      </w:r>
      <w:r w:rsidR="00DC1B9D" w:rsidRPr="005A12A7">
        <w:rPr>
          <w:rStyle w:val="TimesNewRoman1412"/>
          <w:rFonts w:cs="Times New Roman"/>
          <w:b w:val="0"/>
        </w:rPr>
        <w:t xml:space="preserve"> </w:t>
      </w:r>
      <w:r w:rsidR="00DC1B9D" w:rsidRPr="005A12A7">
        <w:rPr>
          <w:rStyle w:val="TimesNewRoman1412"/>
          <w:rFonts w:cs="Times New Roman"/>
          <w:b w:val="0"/>
        </w:rPr>
        <w:fldChar w:fldCharType="begin"/>
      </w:r>
      <w:r w:rsidR="00DC1B9D" w:rsidRPr="005A12A7">
        <w:rPr>
          <w:rStyle w:val="TimesNewRoman1412"/>
          <w:rFonts w:cs="Times New Roman"/>
          <w:b w:val="0"/>
        </w:rPr>
        <w:instrText xml:space="preserve"> REF _Ref148702769 \h </w:instrText>
      </w:r>
      <w:r w:rsidR="005A12A7">
        <w:rPr>
          <w:rStyle w:val="TimesNewRoman1412"/>
          <w:rFonts w:cs="Times New Roman"/>
          <w:b w:val="0"/>
        </w:rPr>
        <w:instrText xml:space="preserve"> \* MERGEFORMAT </w:instrText>
      </w:r>
      <w:r w:rsidR="00DC1B9D" w:rsidRPr="005A12A7">
        <w:rPr>
          <w:rStyle w:val="TimesNewRoman1412"/>
          <w:rFonts w:cs="Times New Roman"/>
          <w:b w:val="0"/>
        </w:rPr>
      </w:r>
      <w:r w:rsidR="00DC1B9D" w:rsidRPr="005A12A7">
        <w:rPr>
          <w:rStyle w:val="TimesNewRoman1412"/>
          <w:rFonts w:cs="Times New Roman"/>
          <w:b w:val="0"/>
        </w:rPr>
        <w:fldChar w:fldCharType="separate"/>
      </w:r>
      <w:r w:rsidR="00552CC9">
        <w:rPr>
          <w:rStyle w:val="TimesNewRoman1412"/>
          <w:rFonts w:cs="Times New Roman"/>
          <w:b w:val="0"/>
          <w:noProof/>
        </w:rPr>
        <w:t>143</w:t>
      </w:r>
      <w:r w:rsidR="00DC1B9D"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</w:rPr>
        <w:t>)</w:t>
      </w:r>
      <w:r w:rsidR="00DC1B9D" w:rsidRPr="005A12A7">
        <w:rPr>
          <w:rStyle w:val="TimesNewRoman1412"/>
          <w:rFonts w:cs="Times New Roman"/>
          <w:b w:val="0"/>
        </w:rPr>
        <w:t>. Выбрать одно из значений</w:t>
      </w:r>
      <w:r w:rsidRPr="005A12A7">
        <w:rPr>
          <w:rStyle w:val="TimesNewRoman1412"/>
          <w:rFonts w:cs="Times New Roman"/>
          <w:b w:val="0"/>
        </w:rPr>
        <w:t>:</w:t>
      </w:r>
    </w:p>
    <w:p w14:paraId="4D8C732E" w14:textId="39F3762D" w:rsidR="0018607F" w:rsidRPr="005A12A7" w:rsidRDefault="0018607F" w:rsidP="00DC1B9D">
      <w:pPr>
        <w:pStyle w:val="-0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t>Рыночная стоимость</w:t>
      </w:r>
      <w:r w:rsidR="00DC1B9D" w:rsidRPr="005A12A7">
        <w:rPr>
          <w:rStyle w:val="TimesNewRoman1412"/>
          <w:rFonts w:cs="Times New Roman"/>
          <w:b w:val="0"/>
          <w:lang w:val="ru-RU"/>
        </w:rPr>
        <w:t>;</w:t>
      </w:r>
    </w:p>
    <w:p w14:paraId="202B8A6C" w14:textId="77777777" w:rsidR="0018607F" w:rsidRPr="005A12A7" w:rsidRDefault="0018607F" w:rsidP="00DC1B9D">
      <w:pPr>
        <w:pStyle w:val="-0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t>Кадастровая стоимость.</w:t>
      </w:r>
    </w:p>
    <w:p w14:paraId="416A1B7D" w14:textId="656E1E55" w:rsidR="0018607F" w:rsidRPr="005A12A7" w:rsidRDefault="00DC1B9D" w:rsidP="006B09CB">
      <w:pPr>
        <w:pStyle w:val="a6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  <w:bCs w:val="0"/>
          <w:szCs w:val="20"/>
        </w:rPr>
        <w:t>Зап</w:t>
      </w:r>
      <w:r w:rsidR="0018607F" w:rsidRPr="005A12A7">
        <w:rPr>
          <w:rStyle w:val="TimesNewRoman1412"/>
          <w:rFonts w:cs="Times New Roman"/>
          <w:b w:val="0"/>
          <w:bCs w:val="0"/>
          <w:szCs w:val="20"/>
        </w:rPr>
        <w:t>олнить</w:t>
      </w:r>
      <w:r w:rsidR="0018607F" w:rsidRPr="005A12A7">
        <w:rPr>
          <w:rStyle w:val="TimesNewRoman1412"/>
          <w:rFonts w:cs="Times New Roman"/>
          <w:b w:val="0"/>
        </w:rPr>
        <w:t xml:space="preserve"> обязательные поля:</w:t>
      </w:r>
    </w:p>
    <w:p w14:paraId="1EAD647A" w14:textId="53826B6D" w:rsidR="0018607F" w:rsidRPr="005A12A7" w:rsidRDefault="0018607F" w:rsidP="006B09CB">
      <w:pPr>
        <w:pStyle w:val="a6"/>
        <w:rPr>
          <w:rStyle w:val="TimesNewRoman1412"/>
          <w:rFonts w:cs="Times New Roman"/>
          <w:b w:val="0"/>
          <w:bCs w:val="0"/>
          <w:szCs w:val="20"/>
        </w:rPr>
      </w:pPr>
      <w:r w:rsidRPr="005A12A7">
        <w:rPr>
          <w:rStyle w:val="TimesNewRoman1412"/>
          <w:rFonts w:cs="Times New Roman"/>
          <w:b w:val="0"/>
          <w:bCs w:val="0"/>
          <w:szCs w:val="20"/>
        </w:rPr>
        <w:t xml:space="preserve">Сумма*- </w:t>
      </w:r>
      <w:r w:rsidR="00EC6CD9" w:rsidRPr="005A12A7">
        <w:rPr>
          <w:rStyle w:val="TimesNewRoman1412"/>
          <w:rFonts w:cs="Times New Roman"/>
          <w:b w:val="0"/>
          <w:bCs w:val="0"/>
          <w:szCs w:val="20"/>
        </w:rPr>
        <w:t>текстовое поле</w:t>
      </w:r>
      <w:r w:rsidR="00DC1B9D" w:rsidRPr="005A12A7">
        <w:rPr>
          <w:rStyle w:val="TimesNewRoman1412"/>
          <w:rFonts w:cs="Times New Roman"/>
          <w:b w:val="0"/>
          <w:bCs w:val="0"/>
          <w:szCs w:val="20"/>
        </w:rPr>
        <w:t>;</w:t>
      </w:r>
    </w:p>
    <w:p w14:paraId="7CF45C88" w14:textId="77777777" w:rsidR="0018607F" w:rsidRPr="005A12A7" w:rsidRDefault="0018607F" w:rsidP="006B09CB">
      <w:pPr>
        <w:pStyle w:val="a6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  <w:bCs w:val="0"/>
          <w:szCs w:val="20"/>
        </w:rPr>
        <w:t>Валюта*-</w:t>
      </w:r>
      <w:r w:rsidRPr="005A12A7">
        <w:rPr>
          <w:rStyle w:val="TimesNewRoman1412"/>
          <w:rFonts w:cs="Times New Roman"/>
          <w:b w:val="0"/>
        </w:rPr>
        <w:t xml:space="preserve"> поле выбора из выпадающего списка.</w:t>
      </w:r>
    </w:p>
    <w:p w14:paraId="4A975750" w14:textId="5BEBE750" w:rsidR="00DC1B9D" w:rsidRPr="005A12A7" w:rsidRDefault="001724F4" w:rsidP="00DC1B9D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415C940" wp14:editId="1ADB2704">
            <wp:extent cx="4217999" cy="763328"/>
            <wp:effectExtent l="0" t="0" r="0" b="0"/>
            <wp:docPr id="1422275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27596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4262274" cy="77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C0CC" w14:textId="0131E41B" w:rsidR="0018607F" w:rsidRPr="005A12A7" w:rsidRDefault="00DC1B9D" w:rsidP="00DC1B9D">
      <w:pPr>
        <w:pStyle w:val="a4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fldChar w:fldCharType="begin"/>
      </w:r>
      <w:r w:rsidRPr="005A12A7">
        <w:rPr>
          <w:rStyle w:val="TimesNewRoman1412"/>
          <w:rFonts w:cs="Times New Roman"/>
          <w:b w:val="0"/>
        </w:rPr>
        <w:instrText xml:space="preserve"> SEQ Рисунок \* ARABIC </w:instrText>
      </w:r>
      <w:r w:rsidRPr="005A12A7">
        <w:rPr>
          <w:rStyle w:val="TimesNewRoman1412"/>
          <w:rFonts w:cs="Times New Roman"/>
          <w:b w:val="0"/>
        </w:rPr>
        <w:fldChar w:fldCharType="separate"/>
      </w:r>
      <w:bookmarkStart w:id="188" w:name="_Ref148702769"/>
      <w:r w:rsidR="00552CC9">
        <w:rPr>
          <w:rStyle w:val="TimesNewRoman1412"/>
          <w:rFonts w:cs="Times New Roman"/>
          <w:b w:val="0"/>
          <w:noProof/>
        </w:rPr>
        <w:t>143</w:t>
      </w:r>
      <w:bookmarkEnd w:id="188"/>
      <w:r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  <w:lang w:val="ru-RU"/>
        </w:rPr>
        <w:t xml:space="preserve"> – </w:t>
      </w:r>
      <w:r w:rsidRPr="005A12A7">
        <w:rPr>
          <w:rStyle w:val="TimesNewRoman1412"/>
          <w:rFonts w:cs="Times New Roman"/>
          <w:b w:val="0"/>
        </w:rPr>
        <w:t>Сведения о рыночной, либо кадастровой стоимости</w:t>
      </w:r>
    </w:p>
    <w:p w14:paraId="56338CF9" w14:textId="74B6560B" w:rsidR="0018607F" w:rsidRPr="005A12A7" w:rsidRDefault="0018607F" w:rsidP="00DD5234">
      <w:pPr>
        <w:pStyle w:val="a3"/>
        <w:rPr>
          <w:rFonts w:cs="Times New Roman"/>
        </w:rPr>
      </w:pPr>
      <w:r w:rsidRPr="005A12A7">
        <w:rPr>
          <w:rFonts w:cs="Times New Roman"/>
          <w:b/>
          <w:bCs/>
        </w:rPr>
        <w:t>Сведения об оценщике</w:t>
      </w:r>
      <w:r w:rsidR="00DC1B9D" w:rsidRPr="005A12A7">
        <w:rPr>
          <w:rFonts w:cs="Times New Roman"/>
        </w:rPr>
        <w:t>.</w:t>
      </w:r>
      <w:r w:rsidRPr="005A12A7">
        <w:rPr>
          <w:rFonts w:cs="Times New Roman"/>
        </w:rPr>
        <w:t xml:space="preserve"> </w:t>
      </w:r>
      <w:r w:rsidR="00DC1B9D" w:rsidRPr="005A12A7">
        <w:rPr>
          <w:rFonts w:cs="Times New Roman"/>
        </w:rPr>
        <w:t>По</w:t>
      </w:r>
      <w:r w:rsidRPr="005A12A7">
        <w:rPr>
          <w:rFonts w:cs="Times New Roman"/>
        </w:rPr>
        <w:t xml:space="preserve"> нажати</w:t>
      </w:r>
      <w:r w:rsidR="00DC1B9D" w:rsidRPr="005A12A7">
        <w:rPr>
          <w:rFonts w:cs="Times New Roman"/>
        </w:rPr>
        <w:t>ю</w:t>
      </w:r>
      <w:r w:rsidRPr="005A12A7">
        <w:rPr>
          <w:rFonts w:cs="Times New Roman"/>
        </w:rPr>
        <w:t xml:space="preserve"> кнопки </w:t>
      </w:r>
      <w:r w:rsidRPr="005A12A7">
        <w:rPr>
          <w:rFonts w:cs="Times New Roman"/>
          <w:b/>
        </w:rPr>
        <w:t xml:space="preserve">Добавить </w:t>
      </w:r>
      <w:r w:rsidR="00DC1B9D" w:rsidRPr="005A12A7">
        <w:rPr>
          <w:rFonts w:cs="Times New Roman"/>
          <w:bCs/>
        </w:rPr>
        <w:t>отображается меню выбора вида субъекта. Выбрать</w:t>
      </w:r>
      <w:r w:rsidRPr="005A12A7">
        <w:rPr>
          <w:rFonts w:cs="Times New Roman"/>
        </w:rPr>
        <w:t xml:space="preserve"> необходимый вид субъекта (см. рис. </w:t>
      </w:r>
      <w:r w:rsidR="00DC1B9D" w:rsidRPr="005A12A7">
        <w:rPr>
          <w:rFonts w:cs="Times New Roman"/>
        </w:rPr>
        <w:fldChar w:fldCharType="begin"/>
      </w:r>
      <w:r w:rsidR="00DC1B9D" w:rsidRPr="005A12A7">
        <w:rPr>
          <w:rFonts w:cs="Times New Roman"/>
        </w:rPr>
        <w:instrText xml:space="preserve"> REF _Ref148703095 \h </w:instrText>
      </w:r>
      <w:r w:rsidR="005A12A7">
        <w:rPr>
          <w:rFonts w:cs="Times New Roman"/>
        </w:rPr>
        <w:instrText xml:space="preserve"> \* MERGEFORMAT </w:instrText>
      </w:r>
      <w:r w:rsidR="00DC1B9D" w:rsidRPr="005A12A7">
        <w:rPr>
          <w:rFonts w:cs="Times New Roman"/>
        </w:rPr>
      </w:r>
      <w:r w:rsidR="00DC1B9D" w:rsidRPr="005A12A7">
        <w:rPr>
          <w:rFonts w:cs="Times New Roman"/>
        </w:rPr>
        <w:fldChar w:fldCharType="separate"/>
      </w:r>
      <w:r w:rsidR="00552CC9" w:rsidRPr="00552CC9">
        <w:rPr>
          <w:rFonts w:cs="Times New Roman"/>
          <w:noProof/>
        </w:rPr>
        <w:t>144</w:t>
      </w:r>
      <w:r w:rsidR="00DC1B9D" w:rsidRPr="005A12A7">
        <w:rPr>
          <w:rFonts w:cs="Times New Roman"/>
        </w:rPr>
        <w:fldChar w:fldCharType="end"/>
      </w:r>
      <w:r w:rsidRPr="005A12A7">
        <w:rPr>
          <w:rFonts w:cs="Times New Roman"/>
        </w:rPr>
        <w:t xml:space="preserve">): </w:t>
      </w:r>
    </w:p>
    <w:p w14:paraId="12B412F6" w14:textId="19CD948B" w:rsidR="0018607F" w:rsidRPr="005A12A7" w:rsidRDefault="0018607F" w:rsidP="00DC1B9D">
      <w:pPr>
        <w:pStyle w:val="-0"/>
        <w:rPr>
          <w:rFonts w:cs="Times New Roman"/>
        </w:rPr>
      </w:pPr>
      <w:r w:rsidRPr="005A12A7">
        <w:rPr>
          <w:rFonts w:cs="Times New Roman"/>
        </w:rPr>
        <w:t>Физическое лицо</w:t>
      </w:r>
      <w:r w:rsidR="00DC1B9D" w:rsidRPr="005A12A7">
        <w:rPr>
          <w:rFonts w:cs="Times New Roman"/>
          <w:lang w:val="ru-RU"/>
        </w:rPr>
        <w:t>;</w:t>
      </w:r>
    </w:p>
    <w:p w14:paraId="21482D6D" w14:textId="670E6A7F" w:rsidR="0018607F" w:rsidRPr="005A12A7" w:rsidRDefault="0018607F" w:rsidP="00DC1B9D">
      <w:pPr>
        <w:pStyle w:val="-0"/>
        <w:rPr>
          <w:rFonts w:cs="Times New Roman"/>
        </w:rPr>
      </w:pPr>
      <w:r w:rsidRPr="005A12A7">
        <w:rPr>
          <w:rFonts w:cs="Times New Roman"/>
        </w:rPr>
        <w:t>Российское юридическое лицо</w:t>
      </w:r>
      <w:r w:rsidR="00DC1B9D" w:rsidRPr="005A12A7">
        <w:rPr>
          <w:rFonts w:cs="Times New Roman"/>
          <w:lang w:val="ru-RU"/>
        </w:rPr>
        <w:t>;</w:t>
      </w:r>
    </w:p>
    <w:p w14:paraId="69038211" w14:textId="77777777" w:rsidR="0018607F" w:rsidRPr="005A12A7" w:rsidRDefault="0018607F" w:rsidP="00DC1B9D">
      <w:pPr>
        <w:pStyle w:val="-0"/>
        <w:rPr>
          <w:rFonts w:cs="Times New Roman"/>
        </w:rPr>
      </w:pPr>
      <w:r w:rsidRPr="005A12A7">
        <w:rPr>
          <w:rFonts w:cs="Times New Roman"/>
        </w:rPr>
        <w:t>Иностранное юридическое лицо.</w:t>
      </w:r>
    </w:p>
    <w:p w14:paraId="6E6C2675" w14:textId="39363BC1" w:rsidR="00DC1B9D" w:rsidRPr="005A12A7" w:rsidRDefault="00F15C7A" w:rsidP="00DC1B9D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709F2EE1" wp14:editId="6AEDEA60">
            <wp:extent cx="4065429" cy="781700"/>
            <wp:effectExtent l="0" t="0" r="0" b="0"/>
            <wp:docPr id="13999604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960440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110380" cy="79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69ACD" w14:textId="15C89C8E" w:rsidR="00DC1B9D" w:rsidRPr="005A12A7" w:rsidRDefault="00000000" w:rsidP="00DC1B9D">
      <w:pPr>
        <w:pStyle w:val="a4"/>
      </w:pPr>
      <w:fldSimple w:instr=" SEQ Рисунок \* ARABIC ">
        <w:bookmarkStart w:id="189" w:name="_Ref148703095"/>
        <w:r w:rsidR="00552CC9">
          <w:rPr>
            <w:noProof/>
          </w:rPr>
          <w:t>144</w:t>
        </w:r>
        <w:bookmarkEnd w:id="189"/>
      </w:fldSimple>
      <w:r w:rsidR="00DC1B9D" w:rsidRPr="005A12A7">
        <w:rPr>
          <w:lang w:val="ru-RU"/>
        </w:rPr>
        <w:t xml:space="preserve"> – </w:t>
      </w:r>
      <w:r w:rsidR="00DC1B9D" w:rsidRPr="005A12A7">
        <w:rPr>
          <w:rStyle w:val="TimesNewRoman1412"/>
          <w:rFonts w:cs="Times New Roman"/>
          <w:b w:val="0"/>
        </w:rPr>
        <w:t>Сведения об оценщике</w:t>
      </w:r>
    </w:p>
    <w:p w14:paraId="4384341B" w14:textId="1BB3DE59" w:rsidR="0018607F" w:rsidRPr="005A12A7" w:rsidRDefault="0018607F" w:rsidP="00DC1B9D">
      <w:pPr>
        <w:pStyle w:val="a6"/>
        <w:rPr>
          <w:rFonts w:eastAsiaTheme="majorEastAsia"/>
          <w:bCs/>
          <w:szCs w:val="32"/>
        </w:rPr>
      </w:pPr>
      <w:r w:rsidRPr="005A12A7">
        <w:t xml:space="preserve">Заполнение формы </w:t>
      </w:r>
      <w:r w:rsidR="006B09CB" w:rsidRPr="005A12A7">
        <w:rPr>
          <w:lang w:val="ru-RU"/>
        </w:rPr>
        <w:t xml:space="preserve">создания </w:t>
      </w:r>
      <w:r w:rsidRPr="005A12A7">
        <w:t xml:space="preserve">субъекта описано в </w:t>
      </w:r>
      <w:r w:rsidR="00F15C7A">
        <w:fldChar w:fldCharType="begin"/>
      </w:r>
      <w:r w:rsidR="00F15C7A">
        <w:instrText xml:space="preserve"> REF _Ref168503920 \r \h </w:instrText>
      </w:r>
      <w:r w:rsidR="00F15C7A">
        <w:fldChar w:fldCharType="separate"/>
      </w:r>
      <w:r w:rsidR="00552CC9">
        <w:t>1.6.2.3</w:t>
      </w:r>
      <w:r w:rsidR="00F15C7A">
        <w:fldChar w:fldCharType="end"/>
      </w:r>
      <w:r w:rsidRPr="005A12A7">
        <w:t>.</w:t>
      </w:r>
    </w:p>
    <w:p w14:paraId="46AF8EF4" w14:textId="5D30BBD3" w:rsidR="0018607F" w:rsidRPr="005A12A7" w:rsidRDefault="0018607F" w:rsidP="00DD5234">
      <w:pPr>
        <w:pStyle w:val="a3"/>
        <w:rPr>
          <w:rStyle w:val="TimesNewRoman1412"/>
          <w:rFonts w:eastAsiaTheme="minorHAnsi" w:cs="Times New Roman"/>
          <w:b w:val="0"/>
          <w:bCs w:val="0"/>
          <w:szCs w:val="24"/>
        </w:rPr>
      </w:pPr>
      <w:r w:rsidRPr="005A12A7">
        <w:rPr>
          <w:rFonts w:cs="Times New Roman"/>
          <w:b/>
          <w:szCs w:val="24"/>
        </w:rPr>
        <w:t>Реквизиты отчета об оценке</w:t>
      </w:r>
      <w:r w:rsidR="00581D53" w:rsidRPr="005A12A7">
        <w:rPr>
          <w:rFonts w:cs="Times New Roman"/>
          <w:szCs w:val="24"/>
        </w:rPr>
        <w:t>.</w:t>
      </w:r>
      <w:r w:rsidRPr="005A12A7">
        <w:rPr>
          <w:rFonts w:cs="Times New Roman"/>
          <w:szCs w:val="24"/>
        </w:rPr>
        <w:t xml:space="preserve"> </w:t>
      </w:r>
      <w:r w:rsidR="00581D53" w:rsidRPr="005A12A7">
        <w:rPr>
          <w:rStyle w:val="TimesNewRoman1412"/>
          <w:rFonts w:cs="Times New Roman"/>
          <w:b w:val="0"/>
        </w:rPr>
        <w:t>Запо</w:t>
      </w:r>
      <w:r w:rsidRPr="005A12A7">
        <w:rPr>
          <w:rStyle w:val="TimesNewRoman1412"/>
          <w:rFonts w:cs="Times New Roman"/>
          <w:b w:val="0"/>
        </w:rPr>
        <w:t xml:space="preserve">лнить поля (см. рис. </w:t>
      </w:r>
      <w:r w:rsidR="00581D53" w:rsidRPr="005A12A7">
        <w:rPr>
          <w:rStyle w:val="TimesNewRoman1412"/>
          <w:rFonts w:cs="Times New Roman"/>
          <w:b w:val="0"/>
        </w:rPr>
        <w:fldChar w:fldCharType="begin"/>
      </w:r>
      <w:r w:rsidR="00581D53" w:rsidRPr="005A12A7">
        <w:rPr>
          <w:rStyle w:val="TimesNewRoman1412"/>
          <w:rFonts w:cs="Times New Roman"/>
          <w:b w:val="0"/>
        </w:rPr>
        <w:instrText xml:space="preserve"> REF _Ref148704013 \h </w:instrText>
      </w:r>
      <w:r w:rsidR="005A12A7">
        <w:rPr>
          <w:rStyle w:val="TimesNewRoman1412"/>
          <w:rFonts w:cs="Times New Roman"/>
          <w:b w:val="0"/>
        </w:rPr>
        <w:instrText xml:space="preserve"> \* MERGEFORMAT </w:instrText>
      </w:r>
      <w:r w:rsidR="00581D53" w:rsidRPr="005A12A7">
        <w:rPr>
          <w:rStyle w:val="TimesNewRoman1412"/>
          <w:rFonts w:cs="Times New Roman"/>
          <w:b w:val="0"/>
        </w:rPr>
      </w:r>
      <w:r w:rsidR="00581D53" w:rsidRPr="005A12A7">
        <w:rPr>
          <w:rStyle w:val="TimesNewRoman1412"/>
          <w:rFonts w:cs="Times New Roman"/>
          <w:b w:val="0"/>
        </w:rPr>
        <w:fldChar w:fldCharType="separate"/>
      </w:r>
      <w:r w:rsidR="00552CC9" w:rsidRPr="00552CC9">
        <w:rPr>
          <w:rFonts w:cs="Times New Roman"/>
          <w:noProof/>
        </w:rPr>
        <w:t>145</w:t>
      </w:r>
      <w:r w:rsidR="00581D53"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</w:rPr>
        <w:t>):</w:t>
      </w:r>
    </w:p>
    <w:p w14:paraId="651712F6" w14:textId="77777777" w:rsidR="00F15C7A" w:rsidRPr="005A12A7" w:rsidRDefault="00F15C7A" w:rsidP="00F15C7A">
      <w:pPr>
        <w:pStyle w:val="-0"/>
        <w:rPr>
          <w:rFonts w:cs="Times New Roman"/>
        </w:rPr>
      </w:pPr>
      <w:r w:rsidRPr="005A12A7">
        <w:rPr>
          <w:rFonts w:cs="Times New Roman"/>
        </w:rPr>
        <w:t>Номер отчета об оценке*</w:t>
      </w:r>
      <w:r w:rsidRPr="005A12A7">
        <w:rPr>
          <w:rFonts w:cs="Times New Roman"/>
          <w:lang w:val="ru-RU"/>
        </w:rPr>
        <w:t xml:space="preserve"> –</w:t>
      </w:r>
      <w:r w:rsidRPr="005A12A7">
        <w:rPr>
          <w:rFonts w:cs="Times New Roman"/>
        </w:rPr>
        <w:t xml:space="preserve"> текстовое поле</w:t>
      </w:r>
      <w:r w:rsidRPr="005A12A7">
        <w:rPr>
          <w:rFonts w:cs="Times New Roman"/>
          <w:lang w:val="ru-RU"/>
        </w:rPr>
        <w:t>;</w:t>
      </w:r>
    </w:p>
    <w:p w14:paraId="580C0340" w14:textId="6C82A0B0" w:rsidR="0018607F" w:rsidRPr="005A12A7" w:rsidRDefault="0018607F" w:rsidP="006B09CB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Дата отчета – </w:t>
      </w:r>
      <w:r w:rsidR="006B09CB" w:rsidRPr="005A12A7">
        <w:rPr>
          <w:rFonts w:cs="Times New Roman"/>
          <w:lang w:val="ru-RU"/>
        </w:rPr>
        <w:t xml:space="preserve">ввод </w:t>
      </w:r>
      <w:r w:rsidRPr="005A12A7">
        <w:rPr>
          <w:rFonts w:cs="Times New Roman"/>
        </w:rPr>
        <w:t>даты и</w:t>
      </w:r>
      <w:r w:rsidR="006B09CB" w:rsidRPr="005A12A7">
        <w:rPr>
          <w:rFonts w:cs="Times New Roman"/>
          <w:lang w:val="ru-RU"/>
        </w:rPr>
        <w:t xml:space="preserve">ли выбор даты из </w:t>
      </w:r>
      <w:r w:rsidRPr="005A12A7">
        <w:rPr>
          <w:rFonts w:cs="Times New Roman"/>
        </w:rPr>
        <w:t>календаря</w:t>
      </w:r>
      <w:r w:rsidR="006B09CB" w:rsidRPr="005A12A7">
        <w:rPr>
          <w:rFonts w:cs="Times New Roman"/>
          <w:lang w:val="ru-RU"/>
        </w:rPr>
        <w:t>;</w:t>
      </w:r>
    </w:p>
    <w:p w14:paraId="068E0A68" w14:textId="23461124" w:rsidR="0018607F" w:rsidRPr="005A12A7" w:rsidRDefault="0018607F" w:rsidP="006B09CB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Дата оценки </w:t>
      </w:r>
      <w:r w:rsidR="006B09CB" w:rsidRPr="005A12A7">
        <w:rPr>
          <w:rFonts w:cs="Times New Roman"/>
          <w:lang w:val="ru-RU"/>
        </w:rPr>
        <w:t>–</w:t>
      </w:r>
      <w:r w:rsidRPr="005A12A7">
        <w:rPr>
          <w:rFonts w:cs="Times New Roman"/>
        </w:rPr>
        <w:t xml:space="preserve"> </w:t>
      </w:r>
      <w:r w:rsidR="006B09CB" w:rsidRPr="005A12A7">
        <w:rPr>
          <w:rFonts w:cs="Times New Roman"/>
          <w:lang w:val="ru-RU"/>
        </w:rPr>
        <w:t xml:space="preserve">ввод </w:t>
      </w:r>
      <w:r w:rsidR="006B09CB" w:rsidRPr="005A12A7">
        <w:rPr>
          <w:rFonts w:cs="Times New Roman"/>
        </w:rPr>
        <w:t>даты и</w:t>
      </w:r>
      <w:r w:rsidR="006B09CB" w:rsidRPr="005A12A7">
        <w:rPr>
          <w:rFonts w:cs="Times New Roman"/>
          <w:lang w:val="ru-RU"/>
        </w:rPr>
        <w:t xml:space="preserve">ли выбор даты из </w:t>
      </w:r>
      <w:r w:rsidR="006B09CB" w:rsidRPr="005A12A7">
        <w:rPr>
          <w:rFonts w:cs="Times New Roman"/>
        </w:rPr>
        <w:t>календаря</w:t>
      </w:r>
      <w:r w:rsidRPr="005A12A7">
        <w:rPr>
          <w:rFonts w:cs="Times New Roman"/>
        </w:rPr>
        <w:t>.</w:t>
      </w:r>
    </w:p>
    <w:p w14:paraId="6F96D4D0" w14:textId="4867FE82" w:rsidR="00581D53" w:rsidRPr="005A12A7" w:rsidRDefault="00F15C7A" w:rsidP="00581D53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89BA93A" wp14:editId="05D346CC">
            <wp:extent cx="4712114" cy="892353"/>
            <wp:effectExtent l="0" t="0" r="0" b="0"/>
            <wp:docPr id="1903223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223013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752392" cy="899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1ED82" w14:textId="2FE8E5BA" w:rsidR="0018607F" w:rsidRPr="005A12A7" w:rsidRDefault="00000000" w:rsidP="00581D53">
      <w:pPr>
        <w:pStyle w:val="a4"/>
      </w:pPr>
      <w:fldSimple w:instr=" SEQ Рисунок \* ARABIC ">
        <w:bookmarkStart w:id="190" w:name="_Ref148704013"/>
        <w:r w:rsidR="00552CC9">
          <w:rPr>
            <w:noProof/>
          </w:rPr>
          <w:t>145</w:t>
        </w:r>
        <w:bookmarkEnd w:id="190"/>
      </w:fldSimple>
      <w:r w:rsidR="00581D53" w:rsidRPr="005A12A7">
        <w:t xml:space="preserve"> – </w:t>
      </w:r>
      <w:r w:rsidR="00581D53" w:rsidRPr="005A12A7">
        <w:rPr>
          <w:rStyle w:val="TimesNewRoman1412"/>
          <w:rFonts w:cs="Times New Roman"/>
          <w:b w:val="0"/>
        </w:rPr>
        <w:t>Реквизиты отчета об оценке</w:t>
      </w:r>
    </w:p>
    <w:p w14:paraId="3634666A" w14:textId="359B15F9" w:rsidR="0018607F" w:rsidRPr="005A12A7" w:rsidRDefault="0018607F" w:rsidP="00581D53">
      <w:pPr>
        <w:pStyle w:val="a6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t xml:space="preserve">В </w:t>
      </w:r>
      <w:r w:rsidR="00581D53" w:rsidRPr="005A12A7">
        <w:rPr>
          <w:rStyle w:val="TimesNewRoman1412"/>
          <w:rFonts w:cs="Times New Roman"/>
          <w:b w:val="0"/>
          <w:lang w:val="ru-RU"/>
        </w:rPr>
        <w:t>блоке</w:t>
      </w:r>
      <w:r w:rsidRPr="005A12A7">
        <w:rPr>
          <w:rStyle w:val="TimesNewRoman1412"/>
          <w:rFonts w:cs="Times New Roman"/>
        </w:rPr>
        <w:t xml:space="preserve"> 7.1.2 Наличие обременений правами третьих лиц, подлежащих государственной регистрации </w:t>
      </w:r>
      <w:r w:rsidR="00581D53" w:rsidRPr="005A12A7">
        <w:rPr>
          <w:rStyle w:val="TimesNewRoman1412"/>
          <w:rFonts w:cs="Times New Roman"/>
          <w:b w:val="0"/>
          <w:lang w:val="ru-RU"/>
        </w:rPr>
        <w:t>выбрать</w:t>
      </w:r>
      <w:r w:rsidRPr="005A12A7">
        <w:rPr>
          <w:rStyle w:val="TimesNewRoman1412"/>
          <w:rFonts w:cs="Times New Roman"/>
          <w:b w:val="0"/>
        </w:rPr>
        <w:t xml:space="preserve"> одно из следующих значений (см. рис. </w:t>
      </w:r>
      <w:r w:rsidR="00581D53" w:rsidRPr="005A12A7">
        <w:rPr>
          <w:rStyle w:val="TimesNewRoman1412"/>
          <w:rFonts w:cs="Times New Roman"/>
          <w:b w:val="0"/>
        </w:rPr>
        <w:fldChar w:fldCharType="begin"/>
      </w:r>
      <w:r w:rsidR="00581D53" w:rsidRPr="005A12A7">
        <w:rPr>
          <w:rStyle w:val="TimesNewRoman1412"/>
          <w:rFonts w:cs="Times New Roman"/>
          <w:b w:val="0"/>
        </w:rPr>
        <w:instrText xml:space="preserve"> REF _Ref148704080 \h </w:instrText>
      </w:r>
      <w:r w:rsidR="005A12A7">
        <w:rPr>
          <w:rStyle w:val="TimesNewRoman1412"/>
          <w:rFonts w:cs="Times New Roman"/>
          <w:b w:val="0"/>
        </w:rPr>
        <w:instrText xml:space="preserve"> \* MERGEFORMAT </w:instrText>
      </w:r>
      <w:r w:rsidR="00581D53" w:rsidRPr="005A12A7">
        <w:rPr>
          <w:rStyle w:val="TimesNewRoman1412"/>
          <w:rFonts w:cs="Times New Roman"/>
          <w:b w:val="0"/>
        </w:rPr>
      </w:r>
      <w:r w:rsidR="00581D53" w:rsidRPr="005A12A7">
        <w:rPr>
          <w:rStyle w:val="TimesNewRoman1412"/>
          <w:rFonts w:cs="Times New Roman"/>
          <w:b w:val="0"/>
        </w:rPr>
        <w:fldChar w:fldCharType="separate"/>
      </w:r>
      <w:r w:rsidR="00552CC9">
        <w:rPr>
          <w:rStyle w:val="TimesNewRoman1412"/>
          <w:rFonts w:cs="Times New Roman"/>
          <w:b w:val="0"/>
          <w:noProof/>
        </w:rPr>
        <w:t>146</w:t>
      </w:r>
      <w:r w:rsidR="00581D53"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</w:rPr>
        <w:t>):</w:t>
      </w:r>
    </w:p>
    <w:p w14:paraId="561FC46B" w14:textId="16EB3472" w:rsidR="00581D53" w:rsidRPr="005A12A7" w:rsidRDefault="00FC6594" w:rsidP="00581D53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847BB93" wp14:editId="08736453">
            <wp:extent cx="4827863" cy="548063"/>
            <wp:effectExtent l="0" t="0" r="0" b="0"/>
            <wp:docPr id="1526511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511838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905392" cy="55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9C9FA" w14:textId="14AE50DD" w:rsidR="0018607F" w:rsidRPr="005A12A7" w:rsidRDefault="00581D53" w:rsidP="00581D53">
      <w:pPr>
        <w:pStyle w:val="a4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fldChar w:fldCharType="begin"/>
      </w:r>
      <w:r w:rsidRPr="005A12A7">
        <w:rPr>
          <w:rStyle w:val="TimesNewRoman1412"/>
          <w:rFonts w:cs="Times New Roman"/>
          <w:b w:val="0"/>
        </w:rPr>
        <w:instrText xml:space="preserve"> SEQ Рисунок \* ARABIC </w:instrText>
      </w:r>
      <w:r w:rsidRPr="005A12A7">
        <w:rPr>
          <w:rStyle w:val="TimesNewRoman1412"/>
          <w:rFonts w:cs="Times New Roman"/>
          <w:b w:val="0"/>
        </w:rPr>
        <w:fldChar w:fldCharType="separate"/>
      </w:r>
      <w:bookmarkStart w:id="191" w:name="_Ref148704080"/>
      <w:r w:rsidR="00552CC9">
        <w:rPr>
          <w:rStyle w:val="TimesNewRoman1412"/>
          <w:rFonts w:cs="Times New Roman"/>
          <w:b w:val="0"/>
          <w:noProof/>
        </w:rPr>
        <w:t>146</w:t>
      </w:r>
      <w:bookmarkEnd w:id="191"/>
      <w:r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  <w:lang w:val="ru-RU"/>
        </w:rPr>
        <w:t xml:space="preserve"> – </w:t>
      </w:r>
      <w:r w:rsidRPr="005A12A7">
        <w:rPr>
          <w:rStyle w:val="TimesNewRoman1412"/>
          <w:rFonts w:cs="Times New Roman"/>
          <w:b w:val="0"/>
        </w:rPr>
        <w:t>Наличие обременений правами третьих лиц, подлежащих государственной регистрации</w:t>
      </w:r>
    </w:p>
    <w:p w14:paraId="3F912653" w14:textId="18373CF8" w:rsidR="0018607F" w:rsidRPr="005A12A7" w:rsidRDefault="0018607F" w:rsidP="00581D53">
      <w:pPr>
        <w:pStyle w:val="-0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t>Отсутствуют</w:t>
      </w:r>
      <w:r w:rsidR="00581D53" w:rsidRPr="005A12A7">
        <w:rPr>
          <w:rStyle w:val="TimesNewRoman1412"/>
          <w:rFonts w:cs="Times New Roman"/>
          <w:b w:val="0"/>
          <w:lang w:val="ru-RU"/>
        </w:rPr>
        <w:t>;</w:t>
      </w:r>
    </w:p>
    <w:p w14:paraId="3E781B84" w14:textId="3B88ECBE" w:rsidR="0018607F" w:rsidRPr="005A12A7" w:rsidRDefault="0018607F" w:rsidP="00581D53">
      <w:pPr>
        <w:pStyle w:val="-0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t>Право</w:t>
      </w:r>
      <w:r w:rsidR="00581D53" w:rsidRPr="005A12A7">
        <w:rPr>
          <w:rStyle w:val="TimesNewRoman1412"/>
          <w:rFonts w:cs="Times New Roman"/>
          <w:b w:val="0"/>
          <w:lang w:val="ru-RU"/>
        </w:rPr>
        <w:t>. При выборе значения отображаются дополнительные поля</w:t>
      </w:r>
      <w:r w:rsidRPr="005A12A7">
        <w:rPr>
          <w:rStyle w:val="TimesNewRoman1412"/>
          <w:rFonts w:cs="Times New Roman"/>
          <w:b w:val="0"/>
        </w:rPr>
        <w:t xml:space="preserve"> (см. рис. </w:t>
      </w:r>
      <w:r w:rsidR="00581D53" w:rsidRPr="005A12A7">
        <w:rPr>
          <w:rStyle w:val="TimesNewRoman1412"/>
          <w:rFonts w:cs="Times New Roman"/>
          <w:b w:val="0"/>
        </w:rPr>
        <w:fldChar w:fldCharType="begin"/>
      </w:r>
      <w:r w:rsidR="00581D53" w:rsidRPr="005A12A7">
        <w:rPr>
          <w:rStyle w:val="TimesNewRoman1412"/>
          <w:rFonts w:cs="Times New Roman"/>
          <w:b w:val="0"/>
        </w:rPr>
        <w:instrText xml:space="preserve"> REF _Ref148704240 \h </w:instrText>
      </w:r>
      <w:r w:rsidR="005A12A7">
        <w:rPr>
          <w:rStyle w:val="TimesNewRoman1412"/>
          <w:rFonts w:cs="Times New Roman"/>
          <w:b w:val="0"/>
        </w:rPr>
        <w:instrText xml:space="preserve"> \* MERGEFORMAT </w:instrText>
      </w:r>
      <w:r w:rsidR="00581D53" w:rsidRPr="005A12A7">
        <w:rPr>
          <w:rStyle w:val="TimesNewRoman1412"/>
          <w:rFonts w:cs="Times New Roman"/>
          <w:b w:val="0"/>
        </w:rPr>
      </w:r>
      <w:r w:rsidR="00581D53" w:rsidRPr="005A12A7">
        <w:rPr>
          <w:rStyle w:val="TimesNewRoman1412"/>
          <w:rFonts w:cs="Times New Roman"/>
          <w:b w:val="0"/>
        </w:rPr>
        <w:fldChar w:fldCharType="separate"/>
      </w:r>
      <w:r w:rsidR="00552CC9">
        <w:rPr>
          <w:rStyle w:val="TimesNewRoman1412"/>
          <w:rFonts w:cs="Times New Roman"/>
          <w:b w:val="0"/>
          <w:noProof/>
        </w:rPr>
        <w:t>147</w:t>
      </w:r>
      <w:r w:rsidR="00581D53"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</w:rPr>
        <w:t>):</w:t>
      </w:r>
    </w:p>
    <w:p w14:paraId="20C46DDF" w14:textId="0592C447" w:rsidR="0018607F" w:rsidRPr="005A12A7" w:rsidRDefault="0018607F">
      <w:pPr>
        <w:pStyle w:val="a3"/>
        <w:numPr>
          <w:ilvl w:val="0"/>
          <w:numId w:val="50"/>
        </w:numPr>
        <w:rPr>
          <w:rStyle w:val="TimesNewRoman1412"/>
          <w:rFonts w:cs="Times New Roman"/>
          <w:b w:val="0"/>
          <w:bCs w:val="0"/>
        </w:rPr>
      </w:pPr>
      <w:r w:rsidRPr="005A12A7">
        <w:rPr>
          <w:rStyle w:val="TimesNewRoman1412"/>
          <w:rFonts w:cs="Times New Roman"/>
          <w:b w:val="0"/>
          <w:bCs w:val="0"/>
        </w:rPr>
        <w:t xml:space="preserve">Вид права* </w:t>
      </w:r>
      <w:r w:rsidR="006B09CB" w:rsidRPr="005A12A7">
        <w:rPr>
          <w:rStyle w:val="TimesNewRoman1412"/>
          <w:rFonts w:cs="Times New Roman"/>
          <w:b w:val="0"/>
          <w:bCs w:val="0"/>
        </w:rPr>
        <w:t>–</w:t>
      </w:r>
      <w:r w:rsidRPr="005A12A7">
        <w:rPr>
          <w:rStyle w:val="TimesNewRoman1412"/>
          <w:rFonts w:cs="Times New Roman"/>
          <w:b w:val="0"/>
          <w:bCs w:val="0"/>
        </w:rPr>
        <w:t xml:space="preserve"> поле выбора </w:t>
      </w:r>
      <w:r w:rsidR="006B09CB" w:rsidRPr="005A12A7">
        <w:rPr>
          <w:rStyle w:val="TimesNewRoman1412"/>
          <w:rFonts w:cs="Times New Roman"/>
          <w:b w:val="0"/>
          <w:bCs w:val="0"/>
        </w:rPr>
        <w:t xml:space="preserve">значения </w:t>
      </w:r>
      <w:r w:rsidRPr="005A12A7">
        <w:rPr>
          <w:rStyle w:val="TimesNewRoman1412"/>
          <w:rFonts w:cs="Times New Roman"/>
          <w:b w:val="0"/>
          <w:bCs w:val="0"/>
        </w:rPr>
        <w:t>из выпадающего списка</w:t>
      </w:r>
      <w:r w:rsidR="00581D53" w:rsidRPr="005A12A7">
        <w:rPr>
          <w:rStyle w:val="TimesNewRoman1412"/>
          <w:rFonts w:cs="Times New Roman"/>
          <w:b w:val="0"/>
          <w:bCs w:val="0"/>
        </w:rPr>
        <w:t>;</w:t>
      </w:r>
    </w:p>
    <w:p w14:paraId="2AB7D277" w14:textId="39719EAF" w:rsidR="0018607F" w:rsidRPr="005A12A7" w:rsidRDefault="0018607F">
      <w:pPr>
        <w:pStyle w:val="a3"/>
        <w:numPr>
          <w:ilvl w:val="0"/>
          <w:numId w:val="50"/>
        </w:numPr>
        <w:rPr>
          <w:rStyle w:val="TimesNewRoman1412"/>
          <w:rFonts w:cs="Times New Roman"/>
          <w:b w:val="0"/>
          <w:bCs w:val="0"/>
        </w:rPr>
      </w:pPr>
      <w:r w:rsidRPr="005A12A7">
        <w:rPr>
          <w:rStyle w:val="TimesNewRoman1412"/>
          <w:rFonts w:cs="Times New Roman"/>
          <w:b w:val="0"/>
          <w:bCs w:val="0"/>
        </w:rPr>
        <w:t xml:space="preserve">Номер регистрации* – </w:t>
      </w:r>
      <w:r w:rsidR="00EC6CD9" w:rsidRPr="005A12A7">
        <w:rPr>
          <w:rStyle w:val="TimesNewRoman1412"/>
          <w:rFonts w:cs="Times New Roman"/>
          <w:b w:val="0"/>
          <w:bCs w:val="0"/>
        </w:rPr>
        <w:t>текстовое поле</w:t>
      </w:r>
      <w:r w:rsidR="00581D53" w:rsidRPr="005A12A7">
        <w:rPr>
          <w:rStyle w:val="TimesNewRoman1412"/>
          <w:rFonts w:cs="Times New Roman"/>
          <w:b w:val="0"/>
          <w:bCs w:val="0"/>
        </w:rPr>
        <w:t>;</w:t>
      </w:r>
    </w:p>
    <w:p w14:paraId="6911D986" w14:textId="3961F8A6" w:rsidR="0018607F" w:rsidRPr="005A12A7" w:rsidRDefault="0018607F">
      <w:pPr>
        <w:pStyle w:val="a3"/>
        <w:numPr>
          <w:ilvl w:val="0"/>
          <w:numId w:val="50"/>
        </w:numPr>
        <w:rPr>
          <w:rFonts w:cs="Times New Roman"/>
          <w:b/>
          <w:bCs/>
        </w:rPr>
      </w:pPr>
      <w:r w:rsidRPr="005A12A7">
        <w:rPr>
          <w:rStyle w:val="TimesNewRoman1412"/>
          <w:rFonts w:cs="Times New Roman"/>
          <w:b w:val="0"/>
          <w:bCs w:val="0"/>
        </w:rPr>
        <w:t>Дата регистрации</w:t>
      </w:r>
      <w:r w:rsidR="006B09CB" w:rsidRPr="005A12A7">
        <w:rPr>
          <w:rStyle w:val="TimesNewRoman1412"/>
          <w:rFonts w:cs="Times New Roman"/>
          <w:b w:val="0"/>
          <w:bCs w:val="0"/>
        </w:rPr>
        <w:t>*</w:t>
      </w:r>
      <w:r w:rsidRPr="005A12A7">
        <w:rPr>
          <w:rStyle w:val="TimesNewRoman1412"/>
          <w:rFonts w:cs="Times New Roman"/>
          <w:b w:val="0"/>
          <w:bCs w:val="0"/>
        </w:rPr>
        <w:t xml:space="preserve"> </w:t>
      </w:r>
      <w:r w:rsidR="006B09CB" w:rsidRPr="005A12A7">
        <w:rPr>
          <w:rStyle w:val="TimesNewRoman1412"/>
          <w:rFonts w:cs="Times New Roman"/>
          <w:b w:val="0"/>
          <w:bCs w:val="0"/>
        </w:rPr>
        <w:t>–</w:t>
      </w:r>
      <w:r w:rsidRPr="005A12A7">
        <w:rPr>
          <w:rStyle w:val="TimesNewRoman1412"/>
          <w:rFonts w:cs="Times New Roman"/>
          <w:b w:val="0"/>
          <w:bCs w:val="0"/>
        </w:rPr>
        <w:t xml:space="preserve"> </w:t>
      </w:r>
      <w:r w:rsidR="006B09CB" w:rsidRPr="005A12A7">
        <w:rPr>
          <w:rFonts w:cs="Times New Roman"/>
        </w:rPr>
        <w:t>ввод даты или выбор даты из календаря</w:t>
      </w:r>
      <w:r w:rsidR="00581D53" w:rsidRPr="005A12A7">
        <w:rPr>
          <w:rFonts w:cs="Times New Roman"/>
        </w:rPr>
        <w:t>;</w:t>
      </w:r>
    </w:p>
    <w:p w14:paraId="6CD2CFA8" w14:textId="23BC4084" w:rsidR="0018607F" w:rsidRPr="005A12A7" w:rsidRDefault="0018607F">
      <w:pPr>
        <w:pStyle w:val="a3"/>
        <w:numPr>
          <w:ilvl w:val="0"/>
          <w:numId w:val="50"/>
        </w:numPr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  <w:bCs w:val="0"/>
        </w:rPr>
        <w:t xml:space="preserve">Срок </w:t>
      </w:r>
      <w:r w:rsidR="006B09CB" w:rsidRPr="005A12A7">
        <w:rPr>
          <w:rStyle w:val="TimesNewRoman1412"/>
          <w:rFonts w:cs="Times New Roman"/>
          <w:b w:val="0"/>
          <w:bCs w:val="0"/>
        </w:rPr>
        <w:t>–</w:t>
      </w:r>
      <w:r w:rsidRPr="005A12A7">
        <w:rPr>
          <w:rStyle w:val="TimesNewRoman1412"/>
          <w:rFonts w:cs="Times New Roman"/>
          <w:b w:val="0"/>
          <w:bCs w:val="0"/>
        </w:rPr>
        <w:t xml:space="preserve"> </w:t>
      </w:r>
      <w:r w:rsidR="00EC6CD9" w:rsidRPr="005A12A7">
        <w:rPr>
          <w:rStyle w:val="TimesNewRoman1412"/>
          <w:rFonts w:cs="Times New Roman"/>
          <w:b w:val="0"/>
          <w:bCs w:val="0"/>
        </w:rPr>
        <w:t>текстовое поле</w:t>
      </w:r>
      <w:r w:rsidRPr="005A12A7">
        <w:rPr>
          <w:rStyle w:val="TimesNewRoman1412"/>
          <w:rFonts w:cs="Times New Roman"/>
          <w:b w:val="0"/>
        </w:rPr>
        <w:t>.</w:t>
      </w:r>
    </w:p>
    <w:p w14:paraId="62881826" w14:textId="73BB1DC8" w:rsidR="00581D53" w:rsidRPr="005A12A7" w:rsidRDefault="00FC6594" w:rsidP="00581D53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C7266F5" wp14:editId="1ACDB568">
            <wp:extent cx="3681454" cy="1142982"/>
            <wp:effectExtent l="0" t="0" r="0" b="0"/>
            <wp:docPr id="403403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403507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710535" cy="115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54209" w14:textId="02330F10" w:rsidR="0018607F" w:rsidRPr="005A12A7" w:rsidRDefault="00581D53" w:rsidP="00581D53">
      <w:pPr>
        <w:pStyle w:val="a4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fldChar w:fldCharType="begin"/>
      </w:r>
      <w:r w:rsidRPr="005A12A7">
        <w:rPr>
          <w:rStyle w:val="TimesNewRoman1412"/>
          <w:rFonts w:cs="Times New Roman"/>
          <w:b w:val="0"/>
        </w:rPr>
        <w:instrText xml:space="preserve"> SEQ Рисунок \* ARABIC </w:instrText>
      </w:r>
      <w:r w:rsidRPr="005A12A7">
        <w:rPr>
          <w:rStyle w:val="TimesNewRoman1412"/>
          <w:rFonts w:cs="Times New Roman"/>
          <w:b w:val="0"/>
        </w:rPr>
        <w:fldChar w:fldCharType="separate"/>
      </w:r>
      <w:bookmarkStart w:id="192" w:name="_Ref148704240"/>
      <w:r w:rsidR="00552CC9">
        <w:rPr>
          <w:rStyle w:val="TimesNewRoman1412"/>
          <w:rFonts w:cs="Times New Roman"/>
          <w:b w:val="0"/>
          <w:noProof/>
        </w:rPr>
        <w:t>147</w:t>
      </w:r>
      <w:bookmarkEnd w:id="192"/>
      <w:r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  <w:lang w:val="ru-RU"/>
        </w:rPr>
        <w:t xml:space="preserve"> – </w:t>
      </w:r>
      <w:r w:rsidRPr="005A12A7">
        <w:rPr>
          <w:rStyle w:val="TimesNewRoman1412"/>
          <w:rFonts w:cs="Times New Roman"/>
          <w:b w:val="0"/>
        </w:rPr>
        <w:t>Наличие обременений правами третьих лиц, подлежащих государственной регистрации. Вид – право</w:t>
      </w:r>
    </w:p>
    <w:p w14:paraId="21FB9AEE" w14:textId="4704C9C4" w:rsidR="0018607F" w:rsidRPr="005A12A7" w:rsidRDefault="0018607F" w:rsidP="00581D53">
      <w:pPr>
        <w:pStyle w:val="-0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lastRenderedPageBreak/>
        <w:t>Обременение</w:t>
      </w:r>
      <w:r w:rsidR="00581D53" w:rsidRPr="005A12A7">
        <w:rPr>
          <w:rStyle w:val="TimesNewRoman1412"/>
          <w:rFonts w:cs="Times New Roman"/>
          <w:b w:val="0"/>
          <w:lang w:val="ru-RU"/>
        </w:rPr>
        <w:t>. При выборе значения отображаются дополнительные поля</w:t>
      </w:r>
      <w:r w:rsidRPr="005A12A7">
        <w:rPr>
          <w:rStyle w:val="TimesNewRoman1412"/>
          <w:rFonts w:cs="Times New Roman"/>
          <w:b w:val="0"/>
        </w:rPr>
        <w:t xml:space="preserve"> (см. рис. </w:t>
      </w:r>
      <w:r w:rsidR="00581D53" w:rsidRPr="005A12A7">
        <w:rPr>
          <w:rStyle w:val="TimesNewRoman1412"/>
          <w:rFonts w:cs="Times New Roman"/>
          <w:b w:val="0"/>
        </w:rPr>
        <w:fldChar w:fldCharType="begin"/>
      </w:r>
      <w:r w:rsidR="00581D53" w:rsidRPr="005A12A7">
        <w:rPr>
          <w:rStyle w:val="TimesNewRoman1412"/>
          <w:rFonts w:cs="Times New Roman"/>
          <w:b w:val="0"/>
        </w:rPr>
        <w:instrText xml:space="preserve"> REF _Ref148704369 \h </w:instrText>
      </w:r>
      <w:r w:rsidR="005A12A7">
        <w:rPr>
          <w:rStyle w:val="TimesNewRoman1412"/>
          <w:rFonts w:cs="Times New Roman"/>
          <w:b w:val="0"/>
        </w:rPr>
        <w:instrText xml:space="preserve"> \* MERGEFORMAT </w:instrText>
      </w:r>
      <w:r w:rsidR="00581D53" w:rsidRPr="005A12A7">
        <w:rPr>
          <w:rStyle w:val="TimesNewRoman1412"/>
          <w:rFonts w:cs="Times New Roman"/>
          <w:b w:val="0"/>
        </w:rPr>
      </w:r>
      <w:r w:rsidR="00581D53" w:rsidRPr="005A12A7">
        <w:rPr>
          <w:rStyle w:val="TimesNewRoman1412"/>
          <w:rFonts w:cs="Times New Roman"/>
          <w:b w:val="0"/>
        </w:rPr>
        <w:fldChar w:fldCharType="separate"/>
      </w:r>
      <w:r w:rsidR="00552CC9">
        <w:rPr>
          <w:rStyle w:val="TimesNewRoman1412"/>
          <w:rFonts w:cs="Times New Roman"/>
          <w:b w:val="0"/>
          <w:noProof/>
        </w:rPr>
        <w:t>148</w:t>
      </w:r>
      <w:r w:rsidR="00581D53"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</w:rPr>
        <w:t>):</w:t>
      </w:r>
    </w:p>
    <w:p w14:paraId="4C7363DE" w14:textId="5A624A18" w:rsidR="0018607F" w:rsidRPr="005A12A7" w:rsidRDefault="0018607F">
      <w:pPr>
        <w:pStyle w:val="a3"/>
        <w:numPr>
          <w:ilvl w:val="0"/>
          <w:numId w:val="51"/>
        </w:numPr>
        <w:rPr>
          <w:rStyle w:val="TimesNewRoman1412"/>
          <w:rFonts w:cs="Times New Roman"/>
          <w:b w:val="0"/>
          <w:bCs w:val="0"/>
        </w:rPr>
      </w:pPr>
      <w:r w:rsidRPr="005A12A7">
        <w:rPr>
          <w:rStyle w:val="TimesNewRoman1412"/>
          <w:rFonts w:cs="Times New Roman"/>
          <w:b w:val="0"/>
          <w:bCs w:val="0"/>
        </w:rPr>
        <w:t>Вид обременения*</w:t>
      </w:r>
      <w:r w:rsidR="006B09CB" w:rsidRPr="005A12A7">
        <w:rPr>
          <w:rStyle w:val="TimesNewRoman1412"/>
          <w:rFonts w:cs="Times New Roman"/>
          <w:b w:val="0"/>
          <w:bCs w:val="0"/>
        </w:rPr>
        <w:t xml:space="preserve"> –</w:t>
      </w:r>
      <w:r w:rsidRPr="005A12A7">
        <w:rPr>
          <w:rStyle w:val="TimesNewRoman1412"/>
          <w:rFonts w:cs="Times New Roman"/>
          <w:b w:val="0"/>
          <w:bCs w:val="0"/>
        </w:rPr>
        <w:t xml:space="preserve"> поле выбора </w:t>
      </w:r>
      <w:r w:rsidR="006B09CB" w:rsidRPr="005A12A7">
        <w:rPr>
          <w:rStyle w:val="TimesNewRoman1412"/>
          <w:rFonts w:cs="Times New Roman"/>
          <w:b w:val="0"/>
          <w:bCs w:val="0"/>
        </w:rPr>
        <w:t xml:space="preserve">значения </w:t>
      </w:r>
      <w:r w:rsidRPr="005A12A7">
        <w:rPr>
          <w:rStyle w:val="TimesNewRoman1412"/>
          <w:rFonts w:cs="Times New Roman"/>
          <w:b w:val="0"/>
          <w:bCs w:val="0"/>
        </w:rPr>
        <w:t>из выпадающего списка</w:t>
      </w:r>
      <w:r w:rsidR="006B09CB" w:rsidRPr="005A12A7">
        <w:rPr>
          <w:rStyle w:val="TimesNewRoman1412"/>
          <w:rFonts w:cs="Times New Roman"/>
          <w:b w:val="0"/>
          <w:bCs w:val="0"/>
        </w:rPr>
        <w:t>;</w:t>
      </w:r>
    </w:p>
    <w:p w14:paraId="01CB1976" w14:textId="16C66842" w:rsidR="0018607F" w:rsidRPr="005A12A7" w:rsidRDefault="0018607F">
      <w:pPr>
        <w:pStyle w:val="a3"/>
        <w:numPr>
          <w:ilvl w:val="0"/>
          <w:numId w:val="51"/>
        </w:numPr>
        <w:rPr>
          <w:rStyle w:val="TimesNewRoman1412"/>
          <w:rFonts w:cs="Times New Roman"/>
          <w:b w:val="0"/>
          <w:bCs w:val="0"/>
        </w:rPr>
      </w:pPr>
      <w:r w:rsidRPr="005A12A7">
        <w:rPr>
          <w:rStyle w:val="TimesNewRoman1412"/>
          <w:rFonts w:cs="Times New Roman"/>
          <w:b w:val="0"/>
          <w:bCs w:val="0"/>
        </w:rPr>
        <w:t xml:space="preserve">Номер регистрации* – </w:t>
      </w:r>
      <w:r w:rsidR="00EC6CD9" w:rsidRPr="005A12A7">
        <w:rPr>
          <w:rStyle w:val="TimesNewRoman1412"/>
          <w:rFonts w:cs="Times New Roman"/>
          <w:b w:val="0"/>
          <w:bCs w:val="0"/>
        </w:rPr>
        <w:t>текстовое поле</w:t>
      </w:r>
      <w:r w:rsidR="006B09CB" w:rsidRPr="005A12A7">
        <w:rPr>
          <w:rStyle w:val="TimesNewRoman1412"/>
          <w:rFonts w:cs="Times New Roman"/>
          <w:b w:val="0"/>
          <w:bCs w:val="0"/>
        </w:rPr>
        <w:t>;</w:t>
      </w:r>
    </w:p>
    <w:p w14:paraId="679C873A" w14:textId="1FBC362D" w:rsidR="0018607F" w:rsidRPr="005A12A7" w:rsidRDefault="0018607F">
      <w:pPr>
        <w:pStyle w:val="a3"/>
        <w:numPr>
          <w:ilvl w:val="0"/>
          <w:numId w:val="51"/>
        </w:numPr>
        <w:rPr>
          <w:rFonts w:cs="Times New Roman"/>
          <w:b/>
          <w:bCs/>
        </w:rPr>
      </w:pPr>
      <w:r w:rsidRPr="005A12A7">
        <w:rPr>
          <w:rStyle w:val="TimesNewRoman1412"/>
          <w:rFonts w:cs="Times New Roman"/>
          <w:b w:val="0"/>
          <w:bCs w:val="0"/>
        </w:rPr>
        <w:t xml:space="preserve">Дата регистрации* </w:t>
      </w:r>
      <w:r w:rsidR="006B09CB" w:rsidRPr="005A12A7">
        <w:rPr>
          <w:rStyle w:val="TimesNewRoman1412"/>
          <w:rFonts w:cs="Times New Roman"/>
          <w:b w:val="0"/>
          <w:bCs w:val="0"/>
        </w:rPr>
        <w:t>–</w:t>
      </w:r>
      <w:r w:rsidRPr="005A12A7">
        <w:rPr>
          <w:rStyle w:val="TimesNewRoman1412"/>
          <w:rFonts w:cs="Times New Roman"/>
          <w:b w:val="0"/>
          <w:bCs w:val="0"/>
        </w:rPr>
        <w:t xml:space="preserve"> </w:t>
      </w:r>
      <w:r w:rsidR="006B09CB" w:rsidRPr="005A12A7">
        <w:rPr>
          <w:rFonts w:cs="Times New Roman"/>
        </w:rPr>
        <w:t>ввод даты или выбор даты из календаря;</w:t>
      </w:r>
    </w:p>
    <w:p w14:paraId="7AFCA139" w14:textId="4412B6DE" w:rsidR="0018607F" w:rsidRPr="005A12A7" w:rsidRDefault="0018607F">
      <w:pPr>
        <w:pStyle w:val="a3"/>
        <w:numPr>
          <w:ilvl w:val="0"/>
          <w:numId w:val="51"/>
        </w:numPr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  <w:bCs w:val="0"/>
        </w:rPr>
        <w:t xml:space="preserve">Срок </w:t>
      </w:r>
      <w:r w:rsidR="006B09CB" w:rsidRPr="005A12A7">
        <w:rPr>
          <w:rStyle w:val="TimesNewRoman1412"/>
          <w:rFonts w:cs="Times New Roman"/>
          <w:b w:val="0"/>
          <w:bCs w:val="0"/>
        </w:rPr>
        <w:t>–</w:t>
      </w:r>
      <w:r w:rsidRPr="005A12A7">
        <w:rPr>
          <w:rStyle w:val="TimesNewRoman1412"/>
          <w:rFonts w:cs="Times New Roman"/>
          <w:b w:val="0"/>
          <w:bCs w:val="0"/>
        </w:rPr>
        <w:t xml:space="preserve"> </w:t>
      </w:r>
      <w:r w:rsidR="00EC6CD9" w:rsidRPr="005A12A7">
        <w:rPr>
          <w:rStyle w:val="TimesNewRoman1412"/>
          <w:rFonts w:cs="Times New Roman"/>
          <w:b w:val="0"/>
          <w:bCs w:val="0"/>
        </w:rPr>
        <w:t>текстовое поле</w:t>
      </w:r>
      <w:r w:rsidRPr="005A12A7">
        <w:rPr>
          <w:rStyle w:val="TimesNewRoman1412"/>
          <w:rFonts w:cs="Times New Roman"/>
          <w:b w:val="0"/>
        </w:rPr>
        <w:t>.</w:t>
      </w:r>
    </w:p>
    <w:p w14:paraId="07712B21" w14:textId="7CB8E504" w:rsidR="00581D53" w:rsidRPr="005A12A7" w:rsidRDefault="00FC6594" w:rsidP="00581D53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C36B501" wp14:editId="7D9B3B2B">
            <wp:extent cx="4378159" cy="1124865"/>
            <wp:effectExtent l="0" t="0" r="0" b="0"/>
            <wp:docPr id="2441518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151846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408576" cy="113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200CA" w14:textId="27071D49" w:rsidR="0018607F" w:rsidRPr="005A12A7" w:rsidRDefault="00581D53" w:rsidP="00581D53">
      <w:pPr>
        <w:pStyle w:val="a4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fldChar w:fldCharType="begin"/>
      </w:r>
      <w:r w:rsidRPr="005A12A7">
        <w:rPr>
          <w:rStyle w:val="TimesNewRoman1412"/>
          <w:rFonts w:cs="Times New Roman"/>
          <w:b w:val="0"/>
        </w:rPr>
        <w:instrText xml:space="preserve"> SEQ Рисунок \* ARABIC </w:instrText>
      </w:r>
      <w:r w:rsidRPr="005A12A7">
        <w:rPr>
          <w:rStyle w:val="TimesNewRoman1412"/>
          <w:rFonts w:cs="Times New Roman"/>
          <w:b w:val="0"/>
        </w:rPr>
        <w:fldChar w:fldCharType="separate"/>
      </w:r>
      <w:bookmarkStart w:id="193" w:name="_Ref148704369"/>
      <w:r w:rsidR="00552CC9">
        <w:rPr>
          <w:rStyle w:val="TimesNewRoman1412"/>
          <w:rFonts w:cs="Times New Roman"/>
          <w:b w:val="0"/>
          <w:noProof/>
        </w:rPr>
        <w:t>148</w:t>
      </w:r>
      <w:bookmarkEnd w:id="193"/>
      <w:r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  <w:lang w:val="ru-RU"/>
        </w:rPr>
        <w:t xml:space="preserve"> – </w:t>
      </w:r>
      <w:r w:rsidRPr="005A12A7">
        <w:rPr>
          <w:rStyle w:val="TimesNewRoman1412"/>
          <w:rFonts w:cs="Times New Roman"/>
          <w:b w:val="0"/>
        </w:rPr>
        <w:t>Наличие обременений правами третьих лиц, подлежащих государственной регистрации. Вид – обременение</w:t>
      </w:r>
    </w:p>
    <w:p w14:paraId="0FDEA7E4" w14:textId="1798711A" w:rsidR="0018607F" w:rsidRPr="005A12A7" w:rsidRDefault="0018607F" w:rsidP="00581D53">
      <w:pPr>
        <w:pStyle w:val="a6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t xml:space="preserve">В </w:t>
      </w:r>
      <w:r w:rsidR="00581D53" w:rsidRPr="005A12A7">
        <w:rPr>
          <w:rStyle w:val="TimesNewRoman1412"/>
          <w:rFonts w:cs="Times New Roman"/>
          <w:b w:val="0"/>
        </w:rPr>
        <w:t>блоке</w:t>
      </w:r>
      <w:r w:rsidRPr="005A12A7">
        <w:rPr>
          <w:rStyle w:val="TimesNewRoman1412"/>
          <w:rFonts w:cs="Times New Roman"/>
        </w:rPr>
        <w:t xml:space="preserve"> 7.1.3 Сведения о государственной регистрации ипотеки </w:t>
      </w:r>
      <w:r w:rsidRPr="005A12A7">
        <w:rPr>
          <w:rStyle w:val="TimesNewRoman1412"/>
          <w:rFonts w:cs="Times New Roman"/>
          <w:b w:val="0"/>
        </w:rPr>
        <w:t xml:space="preserve">заполнить поля (см. рис. </w:t>
      </w:r>
      <w:r w:rsidR="00581D53" w:rsidRPr="005A12A7">
        <w:rPr>
          <w:rStyle w:val="TimesNewRoman1412"/>
          <w:rFonts w:cs="Times New Roman"/>
          <w:b w:val="0"/>
        </w:rPr>
        <w:fldChar w:fldCharType="begin"/>
      </w:r>
      <w:r w:rsidR="00581D53" w:rsidRPr="005A12A7">
        <w:rPr>
          <w:rStyle w:val="TimesNewRoman1412"/>
          <w:rFonts w:cs="Times New Roman"/>
          <w:b w:val="0"/>
        </w:rPr>
        <w:instrText xml:space="preserve"> REF _Ref148704463 \h </w:instrText>
      </w:r>
      <w:r w:rsidR="005A12A7">
        <w:rPr>
          <w:rStyle w:val="TimesNewRoman1412"/>
          <w:rFonts w:cs="Times New Roman"/>
          <w:b w:val="0"/>
        </w:rPr>
        <w:instrText xml:space="preserve"> \* MERGEFORMAT </w:instrText>
      </w:r>
      <w:r w:rsidR="00581D53" w:rsidRPr="005A12A7">
        <w:rPr>
          <w:rStyle w:val="TimesNewRoman1412"/>
          <w:rFonts w:cs="Times New Roman"/>
          <w:b w:val="0"/>
        </w:rPr>
      </w:r>
      <w:r w:rsidR="00581D53" w:rsidRPr="005A12A7">
        <w:rPr>
          <w:rStyle w:val="TimesNewRoman1412"/>
          <w:rFonts w:cs="Times New Roman"/>
          <w:b w:val="0"/>
        </w:rPr>
        <w:fldChar w:fldCharType="separate"/>
      </w:r>
      <w:r w:rsidR="00552CC9">
        <w:rPr>
          <w:rStyle w:val="TimesNewRoman1412"/>
          <w:rFonts w:cs="Times New Roman"/>
          <w:b w:val="0"/>
          <w:bCs w:val="0"/>
          <w:noProof/>
        </w:rPr>
        <w:t>149</w:t>
      </w:r>
      <w:r w:rsidR="00581D53" w:rsidRPr="005A12A7">
        <w:rPr>
          <w:rStyle w:val="TimesNewRoman1412"/>
          <w:rFonts w:cs="Times New Roman"/>
          <w:b w:val="0"/>
        </w:rPr>
        <w:fldChar w:fldCharType="end"/>
      </w:r>
      <w:r w:rsidRPr="005A12A7">
        <w:rPr>
          <w:rStyle w:val="TimesNewRoman1412"/>
          <w:rFonts w:cs="Times New Roman"/>
          <w:b w:val="0"/>
        </w:rPr>
        <w:t>):</w:t>
      </w:r>
    </w:p>
    <w:p w14:paraId="6BDB96DD" w14:textId="63011AF2" w:rsidR="0018607F" w:rsidRPr="005A12A7" w:rsidRDefault="0018607F" w:rsidP="00581D53">
      <w:pPr>
        <w:pStyle w:val="-0"/>
        <w:rPr>
          <w:rStyle w:val="TimesNewRoman1412"/>
          <w:rFonts w:cs="Times New Roman"/>
          <w:b w:val="0"/>
          <w:bCs w:val="0"/>
        </w:rPr>
      </w:pPr>
      <w:r w:rsidRPr="005A12A7">
        <w:rPr>
          <w:rStyle w:val="TimesNewRoman1412"/>
          <w:rFonts w:cs="Times New Roman"/>
          <w:b w:val="0"/>
          <w:bCs w:val="0"/>
        </w:rPr>
        <w:t xml:space="preserve">Наименование органа регистрации прав – </w:t>
      </w:r>
      <w:r w:rsidR="00EC6CD9" w:rsidRPr="005A12A7">
        <w:rPr>
          <w:rStyle w:val="TimesNewRoman1412"/>
          <w:rFonts w:cs="Times New Roman"/>
          <w:b w:val="0"/>
          <w:bCs w:val="0"/>
        </w:rPr>
        <w:t>текстовое поле</w:t>
      </w:r>
      <w:r w:rsidR="00581D53" w:rsidRPr="005A12A7">
        <w:rPr>
          <w:rStyle w:val="TimesNewRoman1412"/>
          <w:rFonts w:cs="Times New Roman"/>
          <w:b w:val="0"/>
          <w:bCs w:val="0"/>
          <w:lang w:val="ru-RU"/>
        </w:rPr>
        <w:t>;</w:t>
      </w:r>
    </w:p>
    <w:p w14:paraId="62378F99" w14:textId="3DE21149" w:rsidR="0018607F" w:rsidRPr="005A12A7" w:rsidRDefault="0018607F" w:rsidP="00581D53">
      <w:pPr>
        <w:pStyle w:val="-0"/>
        <w:rPr>
          <w:rStyle w:val="TimesNewRoman1412"/>
          <w:rFonts w:cs="Times New Roman"/>
          <w:b w:val="0"/>
          <w:bCs w:val="0"/>
        </w:rPr>
      </w:pPr>
      <w:r w:rsidRPr="005A12A7">
        <w:rPr>
          <w:rStyle w:val="TimesNewRoman1412"/>
          <w:rFonts w:cs="Times New Roman"/>
          <w:b w:val="0"/>
          <w:bCs w:val="0"/>
        </w:rPr>
        <w:t xml:space="preserve">Номер регистрации* </w:t>
      </w:r>
      <w:r w:rsidR="006B09CB" w:rsidRPr="005A12A7">
        <w:rPr>
          <w:rStyle w:val="TimesNewRoman1412"/>
          <w:rFonts w:cs="Times New Roman"/>
          <w:b w:val="0"/>
          <w:bCs w:val="0"/>
          <w:lang w:val="ru-RU"/>
        </w:rPr>
        <w:t>–</w:t>
      </w:r>
      <w:r w:rsidRPr="005A12A7">
        <w:rPr>
          <w:rStyle w:val="TimesNewRoman1412"/>
          <w:rFonts w:cs="Times New Roman"/>
          <w:b w:val="0"/>
          <w:bCs w:val="0"/>
        </w:rPr>
        <w:t xml:space="preserve"> </w:t>
      </w:r>
      <w:r w:rsidR="00EC6CD9" w:rsidRPr="005A12A7">
        <w:rPr>
          <w:rStyle w:val="TimesNewRoman1412"/>
          <w:rFonts w:cs="Times New Roman"/>
          <w:b w:val="0"/>
          <w:bCs w:val="0"/>
        </w:rPr>
        <w:t>текстовое поле</w:t>
      </w:r>
      <w:r w:rsidR="00581D53" w:rsidRPr="005A12A7">
        <w:rPr>
          <w:rStyle w:val="TimesNewRoman1412"/>
          <w:rFonts w:cs="Times New Roman"/>
          <w:b w:val="0"/>
          <w:bCs w:val="0"/>
          <w:lang w:val="ru-RU"/>
        </w:rPr>
        <w:t>;</w:t>
      </w:r>
    </w:p>
    <w:p w14:paraId="088CCF68" w14:textId="2114376A" w:rsidR="0018607F" w:rsidRPr="005A12A7" w:rsidRDefault="0018607F" w:rsidP="00581D53">
      <w:pPr>
        <w:pStyle w:val="-0"/>
        <w:rPr>
          <w:rFonts w:eastAsiaTheme="majorEastAsia" w:cs="Times New Roman"/>
          <w:b/>
          <w:bCs/>
        </w:rPr>
      </w:pPr>
      <w:r w:rsidRPr="005A12A7">
        <w:rPr>
          <w:rStyle w:val="TimesNewRoman1412"/>
          <w:rFonts w:cs="Times New Roman"/>
          <w:b w:val="0"/>
          <w:bCs w:val="0"/>
        </w:rPr>
        <w:t xml:space="preserve">Дата регистрации </w:t>
      </w:r>
      <w:r w:rsidR="006B09CB" w:rsidRPr="005A12A7">
        <w:rPr>
          <w:rStyle w:val="TimesNewRoman1412"/>
          <w:rFonts w:cs="Times New Roman"/>
          <w:b w:val="0"/>
          <w:bCs w:val="0"/>
          <w:lang w:val="ru-RU"/>
        </w:rPr>
        <w:t>–</w:t>
      </w:r>
      <w:r w:rsidRPr="005A12A7">
        <w:rPr>
          <w:rStyle w:val="TimesNewRoman1412"/>
          <w:rFonts w:cs="Times New Roman"/>
          <w:b w:val="0"/>
          <w:bCs w:val="0"/>
        </w:rPr>
        <w:t xml:space="preserve"> </w:t>
      </w:r>
      <w:r w:rsidR="006B09CB" w:rsidRPr="005A12A7">
        <w:rPr>
          <w:rFonts w:cs="Times New Roman"/>
          <w:lang w:val="ru-RU"/>
        </w:rPr>
        <w:t xml:space="preserve">ввод </w:t>
      </w:r>
      <w:r w:rsidR="006B09CB" w:rsidRPr="005A12A7">
        <w:rPr>
          <w:rFonts w:cs="Times New Roman"/>
        </w:rPr>
        <w:t>даты и</w:t>
      </w:r>
      <w:r w:rsidR="006B09CB" w:rsidRPr="005A12A7">
        <w:rPr>
          <w:rFonts w:cs="Times New Roman"/>
          <w:lang w:val="ru-RU"/>
        </w:rPr>
        <w:t xml:space="preserve">ли выбор даты из </w:t>
      </w:r>
      <w:r w:rsidR="006B09CB" w:rsidRPr="005A12A7">
        <w:rPr>
          <w:rFonts w:cs="Times New Roman"/>
        </w:rPr>
        <w:t>календаря</w:t>
      </w:r>
      <w:r w:rsidRPr="005A12A7">
        <w:rPr>
          <w:rFonts w:cs="Times New Roman"/>
          <w:b/>
          <w:bCs/>
          <w:szCs w:val="24"/>
        </w:rPr>
        <w:t>.</w:t>
      </w:r>
    </w:p>
    <w:p w14:paraId="2D065A2E" w14:textId="550947EF" w:rsidR="00581D53" w:rsidRPr="005A12A7" w:rsidRDefault="00FC6594" w:rsidP="00581D53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0196C38" wp14:editId="713AD1D0">
            <wp:extent cx="4672357" cy="803857"/>
            <wp:effectExtent l="0" t="0" r="0" b="0"/>
            <wp:docPr id="13497172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717242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4722386" cy="81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D6EB3" w14:textId="45EB725F" w:rsidR="0018607F" w:rsidRPr="005A12A7" w:rsidRDefault="00581D53" w:rsidP="00581D53">
      <w:pPr>
        <w:pStyle w:val="a4"/>
        <w:rPr>
          <w:rStyle w:val="TimesNewRoman1412"/>
          <w:rFonts w:cs="Times New Roman"/>
          <w:b w:val="0"/>
          <w:bCs w:val="0"/>
        </w:rPr>
      </w:pPr>
      <w:r w:rsidRPr="005A12A7">
        <w:rPr>
          <w:rStyle w:val="TimesNewRoman1412"/>
          <w:rFonts w:cs="Times New Roman"/>
          <w:b w:val="0"/>
          <w:bCs w:val="0"/>
        </w:rPr>
        <w:fldChar w:fldCharType="begin"/>
      </w:r>
      <w:r w:rsidRPr="005A12A7">
        <w:rPr>
          <w:rStyle w:val="TimesNewRoman1412"/>
          <w:rFonts w:cs="Times New Roman"/>
          <w:b w:val="0"/>
          <w:bCs w:val="0"/>
        </w:rPr>
        <w:instrText xml:space="preserve"> SEQ Рисунок \* ARABIC </w:instrText>
      </w:r>
      <w:r w:rsidRPr="005A12A7">
        <w:rPr>
          <w:rStyle w:val="TimesNewRoman1412"/>
          <w:rFonts w:cs="Times New Roman"/>
          <w:b w:val="0"/>
          <w:bCs w:val="0"/>
        </w:rPr>
        <w:fldChar w:fldCharType="separate"/>
      </w:r>
      <w:bookmarkStart w:id="194" w:name="_Ref148704463"/>
      <w:r w:rsidR="00552CC9">
        <w:rPr>
          <w:rStyle w:val="TimesNewRoman1412"/>
          <w:rFonts w:cs="Times New Roman"/>
          <w:b w:val="0"/>
          <w:bCs w:val="0"/>
          <w:noProof/>
        </w:rPr>
        <w:t>149</w:t>
      </w:r>
      <w:bookmarkEnd w:id="194"/>
      <w:r w:rsidRPr="005A12A7">
        <w:rPr>
          <w:rStyle w:val="TimesNewRoman1412"/>
          <w:rFonts w:cs="Times New Roman"/>
          <w:b w:val="0"/>
          <w:bCs w:val="0"/>
        </w:rPr>
        <w:fldChar w:fldCharType="end"/>
      </w:r>
      <w:r w:rsidRPr="005A12A7">
        <w:rPr>
          <w:rStyle w:val="TimesNewRoman1412"/>
          <w:rFonts w:cs="Times New Roman"/>
          <w:b w:val="0"/>
          <w:bCs w:val="0"/>
          <w:lang w:val="ru-RU"/>
        </w:rPr>
        <w:t xml:space="preserve"> – </w:t>
      </w:r>
      <w:r w:rsidRPr="005A12A7">
        <w:rPr>
          <w:rStyle w:val="TimesNewRoman1412"/>
          <w:rFonts w:cs="Times New Roman"/>
          <w:b w:val="0"/>
        </w:rPr>
        <w:t>Сведения о государственной регистрации ипотеки</w:t>
      </w:r>
    </w:p>
    <w:p w14:paraId="75C8DAEE" w14:textId="700C5762" w:rsidR="00581D53" w:rsidRPr="00FC6594" w:rsidRDefault="00581D53" w:rsidP="00581D53">
      <w:pPr>
        <w:pStyle w:val="a6"/>
        <w:rPr>
          <w:rFonts w:eastAsia="Calibri"/>
          <w:lang w:val="ru-RU"/>
        </w:rPr>
      </w:pPr>
      <w:r w:rsidRPr="005A12A7">
        <w:t xml:space="preserve">Для сохранения внесенных данных нажать кнопку </w:t>
      </w:r>
      <w:r w:rsidRPr="005A12A7">
        <w:rPr>
          <w:b/>
        </w:rPr>
        <w:t>Сохранить</w:t>
      </w:r>
      <w:r w:rsidR="00FC6594">
        <w:rPr>
          <w:b/>
          <w:lang w:val="ru-RU"/>
        </w:rPr>
        <w:t xml:space="preserve"> предмет ипотеки</w:t>
      </w:r>
      <w:r w:rsidRPr="005A12A7">
        <w:rPr>
          <w:b/>
        </w:rPr>
        <w:t>.</w:t>
      </w:r>
    </w:p>
    <w:p w14:paraId="7BC3EE80" w14:textId="77777777" w:rsidR="0018607F" w:rsidRPr="005A12A7" w:rsidRDefault="0018607F" w:rsidP="00581D53">
      <w:pPr>
        <w:pStyle w:val="a6"/>
      </w:pPr>
    </w:p>
    <w:p w14:paraId="40D81AC2" w14:textId="75F3A86C" w:rsidR="0018607F" w:rsidRPr="005A12A7" w:rsidRDefault="0018607F" w:rsidP="0018607F">
      <w:pPr>
        <w:pStyle w:val="31"/>
        <w:rPr>
          <w:lang w:val="ru-RU"/>
        </w:rPr>
      </w:pPr>
      <w:r w:rsidRPr="005A12A7">
        <w:rPr>
          <w:lang w:val="ru-RU"/>
        </w:rPr>
        <w:t>Дополнительные условия</w:t>
      </w:r>
    </w:p>
    <w:p w14:paraId="041FD2DA" w14:textId="4CBED408" w:rsidR="0018607F" w:rsidRPr="005A12A7" w:rsidRDefault="0018607F" w:rsidP="00481937">
      <w:pPr>
        <w:pStyle w:val="a6"/>
      </w:pPr>
      <w:r w:rsidRPr="005A12A7">
        <w:t xml:space="preserve">На шаге </w:t>
      </w:r>
      <w:r w:rsidRPr="005A12A7">
        <w:rPr>
          <w:b/>
        </w:rPr>
        <w:t>8 Дополнительные условия</w:t>
      </w:r>
      <w:r w:rsidRPr="005A12A7">
        <w:t xml:space="preserve"> необходимо добавить сведения о дополнительных условиях обязательств по закладной.</w:t>
      </w:r>
    </w:p>
    <w:p w14:paraId="53E89F61" w14:textId="38259D07" w:rsidR="0018607F" w:rsidRPr="005A12A7" w:rsidRDefault="0018607F" w:rsidP="00481937">
      <w:pPr>
        <w:pStyle w:val="a6"/>
      </w:pPr>
      <w:r w:rsidRPr="005A12A7">
        <w:t xml:space="preserve">В </w:t>
      </w:r>
      <w:r w:rsidR="00481937" w:rsidRPr="005A12A7">
        <w:rPr>
          <w:lang w:val="ru-RU"/>
        </w:rPr>
        <w:t>блоке</w:t>
      </w:r>
      <w:r w:rsidRPr="005A12A7">
        <w:t xml:space="preserve"> </w:t>
      </w:r>
      <w:r w:rsidRPr="005A12A7">
        <w:rPr>
          <w:b/>
          <w:bCs/>
        </w:rPr>
        <w:t>8.1 Дополнительные обязательства должника и/или залогодателя, которые влияют на размер, условия или порядок исполнения денежного обязательства</w:t>
      </w:r>
      <w:r w:rsidRPr="005A12A7">
        <w:rPr>
          <w:color w:val="000000"/>
          <w:sz w:val="30"/>
          <w:szCs w:val="30"/>
          <w:shd w:val="clear" w:color="auto" w:fill="FFFFFF"/>
        </w:rPr>
        <w:t xml:space="preserve"> </w:t>
      </w:r>
      <w:r w:rsidRPr="005A12A7">
        <w:t>указываются обязательства должника и (или) залогодателя, которые в соответствии с договором влияют на размер, условия или порядок исполнения денежного обязательства, но не указаны в иных разделах и реквизитах Закладной. В случае отсутствия таких обязательств указывается значение "отсутствуют"</w:t>
      </w:r>
      <w:r w:rsidR="00CF774F" w:rsidRPr="005A12A7">
        <w:rPr>
          <w:lang w:val="ru-RU"/>
        </w:rPr>
        <w:t>. Необходимо выбрать одно из значений:</w:t>
      </w:r>
      <w:r w:rsidRPr="005A12A7">
        <w:t xml:space="preserve"> (см. рис. </w:t>
      </w:r>
      <w:r w:rsidR="00780C9C" w:rsidRPr="005A12A7">
        <w:fldChar w:fldCharType="begin"/>
      </w:r>
      <w:r w:rsidR="00780C9C" w:rsidRPr="005A12A7">
        <w:instrText xml:space="preserve"> REF _Ref148709923 \h </w:instrText>
      </w:r>
      <w:r w:rsidR="005A12A7">
        <w:instrText xml:space="preserve"> \* MERGEFORMAT </w:instrText>
      </w:r>
      <w:r w:rsidR="00780C9C" w:rsidRPr="005A12A7">
        <w:fldChar w:fldCharType="separate"/>
      </w:r>
      <w:r w:rsidR="00552CC9">
        <w:rPr>
          <w:noProof/>
        </w:rPr>
        <w:t>150</w:t>
      </w:r>
      <w:r w:rsidR="00780C9C" w:rsidRPr="005A12A7">
        <w:fldChar w:fldCharType="end"/>
      </w:r>
      <w:r w:rsidRPr="005A12A7">
        <w:t>):</w:t>
      </w:r>
    </w:p>
    <w:p w14:paraId="1E373032" w14:textId="227F5D0F" w:rsidR="0018607F" w:rsidRPr="005A12A7" w:rsidRDefault="0018607F" w:rsidP="00481937">
      <w:pPr>
        <w:pStyle w:val="-0"/>
        <w:rPr>
          <w:rFonts w:cs="Times New Roman"/>
        </w:rPr>
      </w:pPr>
      <w:r w:rsidRPr="005A12A7">
        <w:rPr>
          <w:rFonts w:cs="Times New Roman"/>
        </w:rPr>
        <w:t>Отсутствуют</w:t>
      </w:r>
      <w:r w:rsidR="00481937" w:rsidRPr="005A12A7">
        <w:rPr>
          <w:rFonts w:cs="Times New Roman"/>
          <w:lang w:val="ru-RU"/>
        </w:rPr>
        <w:t>;</w:t>
      </w:r>
    </w:p>
    <w:p w14:paraId="4640AD7A" w14:textId="282EA5EE" w:rsidR="0018607F" w:rsidRPr="005A12A7" w:rsidRDefault="0018607F" w:rsidP="00481937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Описание доп. обязательств </w:t>
      </w:r>
      <w:r w:rsidR="00CF774F" w:rsidRPr="005A12A7">
        <w:rPr>
          <w:rFonts w:cs="Times New Roman"/>
          <w:lang w:val="ru-RU"/>
        </w:rPr>
        <w:t>–</w:t>
      </w:r>
      <w:r w:rsidRPr="005A12A7">
        <w:rPr>
          <w:rFonts w:cs="Times New Roman"/>
        </w:rPr>
        <w:t xml:space="preserve">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41DBDE90" w14:textId="6D757F6B" w:rsidR="00481937" w:rsidRPr="005A12A7" w:rsidRDefault="00FC6594" w:rsidP="00481937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4FA619B7" wp14:editId="6C8EC79C">
            <wp:extent cx="4982458" cy="1144668"/>
            <wp:effectExtent l="0" t="0" r="0" b="0"/>
            <wp:docPr id="3847710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771059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006820" cy="115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C0DD1" w14:textId="46A810D9" w:rsidR="0018607F" w:rsidRPr="005A12A7" w:rsidRDefault="00000000" w:rsidP="00481937">
      <w:pPr>
        <w:pStyle w:val="a4"/>
      </w:pPr>
      <w:fldSimple w:instr=" SEQ Рисунок \* ARABIC ">
        <w:bookmarkStart w:id="195" w:name="_Ref148709923"/>
        <w:r w:rsidR="00552CC9">
          <w:rPr>
            <w:noProof/>
          </w:rPr>
          <w:t>150</w:t>
        </w:r>
        <w:bookmarkEnd w:id="195"/>
      </w:fldSimple>
      <w:r w:rsidR="00481937" w:rsidRPr="005A12A7">
        <w:rPr>
          <w:lang w:val="ru-RU"/>
        </w:rPr>
        <w:t xml:space="preserve"> – </w:t>
      </w:r>
      <w:r w:rsidR="00481937" w:rsidRPr="005A12A7">
        <w:rPr>
          <w:szCs w:val="24"/>
        </w:rPr>
        <w:t xml:space="preserve">Дополнительные обязательства должника и/или </w:t>
      </w:r>
      <w:r w:rsidR="00481937" w:rsidRPr="005A12A7">
        <w:rPr>
          <w:szCs w:val="24"/>
        </w:rPr>
        <w:br/>
        <w:t xml:space="preserve">залогодателя, которые влияют на размер, условия или порядок </w:t>
      </w:r>
      <w:r w:rsidR="00481937" w:rsidRPr="005A12A7">
        <w:rPr>
          <w:szCs w:val="24"/>
        </w:rPr>
        <w:br/>
        <w:t>исполнения денежного обязательства</w:t>
      </w:r>
    </w:p>
    <w:p w14:paraId="79E62DE3" w14:textId="6EEC80E2" w:rsidR="0018607F" w:rsidRPr="005A12A7" w:rsidRDefault="0018607F" w:rsidP="00481937">
      <w:pPr>
        <w:pStyle w:val="a6"/>
      </w:pPr>
      <w:r w:rsidRPr="005A12A7">
        <w:t xml:space="preserve">В </w:t>
      </w:r>
      <w:r w:rsidR="00481937" w:rsidRPr="005A12A7">
        <w:rPr>
          <w:lang w:val="ru-RU"/>
        </w:rPr>
        <w:t xml:space="preserve">блоке </w:t>
      </w:r>
      <w:r w:rsidRPr="005A12A7">
        <w:t xml:space="preserve">8.2 </w:t>
      </w:r>
      <w:r w:rsidRPr="005A12A7">
        <w:rPr>
          <w:b/>
          <w:bCs/>
        </w:rPr>
        <w:t>Целевое назначение кредита /займа (для обязательств, основанных на кредитном договоре или договоре займа</w:t>
      </w:r>
      <w:r w:rsidR="00CF774F" w:rsidRPr="005A12A7">
        <w:rPr>
          <w:b/>
          <w:bCs/>
          <w:lang w:val="ru-RU"/>
        </w:rPr>
        <w:t>)</w:t>
      </w:r>
      <w:r w:rsidR="00481937" w:rsidRPr="005A12A7">
        <w:rPr>
          <w:b/>
          <w:bCs/>
          <w:lang w:val="ru-RU"/>
        </w:rPr>
        <w:t xml:space="preserve"> </w:t>
      </w:r>
      <w:r w:rsidR="00481937" w:rsidRPr="005A12A7">
        <w:rPr>
          <w:lang w:val="ru-RU"/>
        </w:rPr>
        <w:t>необходимо выбрать</w:t>
      </w:r>
      <w:r w:rsidRPr="005A12A7">
        <w:t xml:space="preserve"> одно из следующих значений (см. рис. </w:t>
      </w:r>
      <w:r w:rsidR="00481937" w:rsidRPr="005A12A7">
        <w:fldChar w:fldCharType="begin"/>
      </w:r>
      <w:r w:rsidR="00481937" w:rsidRPr="005A12A7">
        <w:instrText xml:space="preserve"> REF _Ref148704748 \h </w:instrText>
      </w:r>
      <w:r w:rsidR="005A12A7">
        <w:instrText xml:space="preserve"> \* MERGEFORMAT </w:instrText>
      </w:r>
      <w:r w:rsidR="00481937" w:rsidRPr="005A12A7">
        <w:fldChar w:fldCharType="separate"/>
      </w:r>
      <w:r w:rsidR="00552CC9">
        <w:rPr>
          <w:noProof/>
        </w:rPr>
        <w:t>151</w:t>
      </w:r>
      <w:r w:rsidR="00481937" w:rsidRPr="005A12A7">
        <w:fldChar w:fldCharType="end"/>
      </w:r>
      <w:r w:rsidRPr="005A12A7">
        <w:t>):</w:t>
      </w:r>
    </w:p>
    <w:p w14:paraId="12ACBD2C" w14:textId="1CAD07B4" w:rsidR="00277711" w:rsidRDefault="00277711" w:rsidP="00481937">
      <w:pPr>
        <w:pStyle w:val="-0"/>
        <w:rPr>
          <w:rFonts w:cs="Times New Roman"/>
        </w:rPr>
      </w:pPr>
      <w:r>
        <w:rPr>
          <w:rFonts w:cs="Times New Roman"/>
          <w:lang w:val="ru-RU"/>
        </w:rPr>
        <w:t>Не указано;</w:t>
      </w:r>
    </w:p>
    <w:p w14:paraId="0E7B550E" w14:textId="0EB6B790" w:rsidR="0018607F" w:rsidRPr="005A12A7" w:rsidRDefault="0018607F" w:rsidP="00481937">
      <w:pPr>
        <w:pStyle w:val="-0"/>
        <w:rPr>
          <w:rFonts w:cs="Times New Roman"/>
        </w:rPr>
      </w:pPr>
      <w:r w:rsidRPr="005A12A7">
        <w:rPr>
          <w:rFonts w:cs="Times New Roman"/>
        </w:rPr>
        <w:t>Приобретение предмета ипотеки</w:t>
      </w:r>
      <w:r w:rsidR="00481937" w:rsidRPr="005A12A7">
        <w:rPr>
          <w:rFonts w:cs="Times New Roman"/>
          <w:lang w:val="ru-RU"/>
        </w:rPr>
        <w:t>;</w:t>
      </w:r>
    </w:p>
    <w:p w14:paraId="2C7AA9AB" w14:textId="481406A0" w:rsidR="0018607F" w:rsidRPr="005A12A7" w:rsidRDefault="0018607F" w:rsidP="00481937">
      <w:pPr>
        <w:pStyle w:val="-0"/>
        <w:rPr>
          <w:rFonts w:cs="Times New Roman"/>
        </w:rPr>
      </w:pPr>
      <w:r w:rsidRPr="005A12A7">
        <w:rPr>
          <w:rFonts w:cs="Times New Roman"/>
        </w:rPr>
        <w:t>Строительство предмета ипотеки</w:t>
      </w:r>
      <w:r w:rsidR="00481937" w:rsidRPr="005A12A7">
        <w:rPr>
          <w:rFonts w:cs="Times New Roman"/>
          <w:lang w:val="ru-RU"/>
        </w:rPr>
        <w:t>;</w:t>
      </w:r>
    </w:p>
    <w:p w14:paraId="78CBC5B5" w14:textId="4BD9D212" w:rsidR="0018607F" w:rsidRPr="005A12A7" w:rsidRDefault="0018607F" w:rsidP="00481937">
      <w:pPr>
        <w:pStyle w:val="-0"/>
        <w:rPr>
          <w:rFonts w:cs="Times New Roman"/>
        </w:rPr>
      </w:pPr>
      <w:r w:rsidRPr="005A12A7">
        <w:rPr>
          <w:rFonts w:cs="Times New Roman"/>
        </w:rPr>
        <w:t>Капитальный ремонт и (или) иное неотделимое улучшение предмета ипотеки</w:t>
      </w:r>
      <w:r w:rsidR="00481937" w:rsidRPr="005A12A7">
        <w:rPr>
          <w:rFonts w:cs="Times New Roman"/>
          <w:lang w:val="ru-RU"/>
        </w:rPr>
        <w:t>;</w:t>
      </w:r>
    </w:p>
    <w:p w14:paraId="3C6CA09F" w14:textId="4B5C901E" w:rsidR="0018607F" w:rsidRPr="005A12A7" w:rsidRDefault="0018607F" w:rsidP="00481937">
      <w:pPr>
        <w:pStyle w:val="-0"/>
        <w:rPr>
          <w:rFonts w:cs="Times New Roman"/>
        </w:rPr>
      </w:pPr>
      <w:r w:rsidRPr="005A12A7">
        <w:rPr>
          <w:rFonts w:cs="Times New Roman"/>
        </w:rPr>
        <w:t>Погашение ранее предоставленных кредита или займа на приобретение или строительство предмета ипотеки</w:t>
      </w:r>
      <w:r w:rsidR="00481937" w:rsidRPr="005A12A7">
        <w:rPr>
          <w:rFonts w:cs="Times New Roman"/>
          <w:lang w:val="ru-RU"/>
        </w:rPr>
        <w:t>;</w:t>
      </w:r>
    </w:p>
    <w:p w14:paraId="2E5AD4F2" w14:textId="443A19BE" w:rsidR="0018607F" w:rsidRPr="005A12A7" w:rsidRDefault="0018607F" w:rsidP="00481937">
      <w:pPr>
        <w:pStyle w:val="-0"/>
        <w:rPr>
          <w:rFonts w:cs="Times New Roman"/>
        </w:rPr>
      </w:pPr>
      <w:r w:rsidRPr="005A12A7">
        <w:rPr>
          <w:rFonts w:cs="Times New Roman"/>
        </w:rPr>
        <w:t>Иное</w:t>
      </w:r>
      <w:r w:rsidR="00CF774F" w:rsidRPr="005A12A7">
        <w:rPr>
          <w:rFonts w:cs="Times New Roman"/>
          <w:lang w:val="ru-RU"/>
        </w:rPr>
        <w:t xml:space="preserve"> –</w:t>
      </w:r>
      <w:r w:rsidRPr="005A12A7">
        <w:rPr>
          <w:rFonts w:cs="Times New Roman"/>
        </w:rPr>
        <w:t xml:space="preserve">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23D0D3C7" w14:textId="7167BD2F" w:rsidR="00481937" w:rsidRPr="005A12A7" w:rsidRDefault="00FC6594" w:rsidP="00481937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3D19DA6" wp14:editId="5416A610">
            <wp:extent cx="4807529" cy="1714587"/>
            <wp:effectExtent l="0" t="0" r="0" b="0"/>
            <wp:docPr id="10046408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40820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4821044" cy="171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811F1" w14:textId="3D024D22" w:rsidR="0018607F" w:rsidRPr="005A12A7" w:rsidRDefault="00000000" w:rsidP="00481937">
      <w:pPr>
        <w:pStyle w:val="a4"/>
      </w:pPr>
      <w:fldSimple w:instr=" SEQ Рисунок \* ARABIC ">
        <w:bookmarkStart w:id="196" w:name="_Ref148704748"/>
        <w:r w:rsidR="00552CC9">
          <w:rPr>
            <w:noProof/>
          </w:rPr>
          <w:t>151</w:t>
        </w:r>
        <w:bookmarkEnd w:id="196"/>
      </w:fldSimple>
      <w:r w:rsidR="00481937" w:rsidRPr="005A12A7">
        <w:rPr>
          <w:lang w:val="ru-RU"/>
        </w:rPr>
        <w:t xml:space="preserve"> – </w:t>
      </w:r>
      <w:r w:rsidR="00481937" w:rsidRPr="005A12A7">
        <w:rPr>
          <w:szCs w:val="24"/>
        </w:rPr>
        <w:t xml:space="preserve">Целевое назначение кредита /займа </w:t>
      </w:r>
      <w:r w:rsidR="00CF774F" w:rsidRPr="005A12A7">
        <w:rPr>
          <w:szCs w:val="24"/>
        </w:rPr>
        <w:br/>
      </w:r>
      <w:r w:rsidR="00481937" w:rsidRPr="005A12A7">
        <w:rPr>
          <w:szCs w:val="24"/>
        </w:rPr>
        <w:t>(для обязательств, основанных на кредитном договоре или договоре займа)</w:t>
      </w:r>
    </w:p>
    <w:p w14:paraId="7B047174" w14:textId="043FAA16" w:rsidR="0018607F" w:rsidRPr="005A12A7" w:rsidRDefault="0018607F" w:rsidP="00481937">
      <w:pPr>
        <w:pStyle w:val="a6"/>
        <w:rPr>
          <w:lang w:val="ru-RU"/>
        </w:rPr>
      </w:pPr>
      <w:r w:rsidRPr="005A12A7">
        <w:t xml:space="preserve">В </w:t>
      </w:r>
      <w:r w:rsidR="00481937" w:rsidRPr="005A12A7">
        <w:rPr>
          <w:lang w:val="ru-RU"/>
        </w:rPr>
        <w:t>блоке</w:t>
      </w:r>
      <w:r w:rsidRPr="005A12A7">
        <w:t xml:space="preserve"> </w:t>
      </w:r>
      <w:r w:rsidRPr="005A12A7">
        <w:rPr>
          <w:b/>
          <w:bCs/>
        </w:rPr>
        <w:t>8.3 Целевое назначение кредита/займа связана с осуществлением должником предпринимательской деятельности</w:t>
      </w:r>
      <w:r w:rsidR="00481937" w:rsidRPr="005A12A7">
        <w:rPr>
          <w:b/>
          <w:bCs/>
          <w:lang w:val="ru-RU"/>
        </w:rPr>
        <w:t>,</w:t>
      </w:r>
      <w:r w:rsidRPr="005A12A7">
        <w:t xml:space="preserve"> в случае необходимости</w:t>
      </w:r>
      <w:r w:rsidR="00481937" w:rsidRPr="005A12A7">
        <w:rPr>
          <w:lang w:val="ru-RU"/>
        </w:rPr>
        <w:t>, установить флаг в чек-боксе</w:t>
      </w:r>
      <w:r w:rsidR="00481937" w:rsidRPr="005A12A7">
        <w:t xml:space="preserve"> </w:t>
      </w:r>
      <w:r w:rsidR="00CF774F" w:rsidRPr="005A12A7">
        <w:t>«Кредит предназначен для осуществления предпринимательской деятельности»</w:t>
      </w:r>
      <w:r w:rsidR="00CF774F" w:rsidRPr="005A12A7">
        <w:rPr>
          <w:lang w:val="ru-RU"/>
        </w:rPr>
        <w:t xml:space="preserve"> </w:t>
      </w:r>
      <w:r w:rsidRPr="005A12A7">
        <w:t xml:space="preserve">(см. рис. </w:t>
      </w:r>
      <w:r w:rsidR="00481937" w:rsidRPr="005A12A7">
        <w:fldChar w:fldCharType="begin"/>
      </w:r>
      <w:r w:rsidR="00481937" w:rsidRPr="005A12A7">
        <w:instrText xml:space="preserve"> REF _Ref148704861 \h </w:instrText>
      </w:r>
      <w:r w:rsidR="005A12A7">
        <w:instrText xml:space="preserve"> \* MERGEFORMAT </w:instrText>
      </w:r>
      <w:r w:rsidR="00481937" w:rsidRPr="005A12A7">
        <w:fldChar w:fldCharType="separate"/>
      </w:r>
      <w:r w:rsidR="00552CC9">
        <w:rPr>
          <w:noProof/>
        </w:rPr>
        <w:t>152</w:t>
      </w:r>
      <w:r w:rsidR="00481937" w:rsidRPr="005A12A7">
        <w:fldChar w:fldCharType="end"/>
      </w:r>
      <w:r w:rsidRPr="005A12A7">
        <w:t>)</w:t>
      </w:r>
      <w:r w:rsidR="00481937" w:rsidRPr="005A12A7">
        <w:rPr>
          <w:lang w:val="ru-RU"/>
        </w:rPr>
        <w:t>.</w:t>
      </w:r>
    </w:p>
    <w:p w14:paraId="7395078B" w14:textId="7EEAB035" w:rsidR="00481937" w:rsidRPr="005A12A7" w:rsidRDefault="00FC6594" w:rsidP="00481937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C76EAFA" wp14:editId="04968DF6">
            <wp:extent cx="5022215" cy="496645"/>
            <wp:effectExtent l="0" t="0" r="0" b="0"/>
            <wp:docPr id="14859287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928792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5088380" cy="50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E1BB3" w14:textId="171FC644" w:rsidR="0018607F" w:rsidRPr="005A12A7" w:rsidRDefault="00000000" w:rsidP="00481937">
      <w:pPr>
        <w:pStyle w:val="a4"/>
      </w:pPr>
      <w:fldSimple w:instr=" SEQ Рисунок \* ARABIC ">
        <w:bookmarkStart w:id="197" w:name="_Ref148704861"/>
        <w:r w:rsidR="00552CC9">
          <w:rPr>
            <w:noProof/>
          </w:rPr>
          <w:t>152</w:t>
        </w:r>
        <w:bookmarkEnd w:id="197"/>
      </w:fldSimple>
      <w:r w:rsidR="00481937" w:rsidRPr="005A12A7">
        <w:rPr>
          <w:lang w:val="ru-RU"/>
        </w:rPr>
        <w:t xml:space="preserve"> – </w:t>
      </w:r>
      <w:r w:rsidR="00481937" w:rsidRPr="005A12A7">
        <w:rPr>
          <w:szCs w:val="24"/>
        </w:rPr>
        <w:t xml:space="preserve">Целевое назначение кредита/займа связана с </w:t>
      </w:r>
      <w:r w:rsidR="00481937" w:rsidRPr="005A12A7">
        <w:rPr>
          <w:szCs w:val="24"/>
        </w:rPr>
        <w:br/>
        <w:t>осуществлением должником предпринимательской деятельности</w:t>
      </w:r>
    </w:p>
    <w:p w14:paraId="3471E9B6" w14:textId="2B2BBA64" w:rsidR="0018607F" w:rsidRPr="005A12A7" w:rsidRDefault="0018607F" w:rsidP="00481937">
      <w:pPr>
        <w:pStyle w:val="a6"/>
      </w:pPr>
      <w:r w:rsidRPr="005A12A7">
        <w:lastRenderedPageBreak/>
        <w:t xml:space="preserve">В </w:t>
      </w:r>
      <w:r w:rsidR="00481937" w:rsidRPr="005A12A7">
        <w:rPr>
          <w:lang w:val="ru-RU"/>
        </w:rPr>
        <w:t>блоке</w:t>
      </w:r>
      <w:r w:rsidRPr="005A12A7">
        <w:t xml:space="preserve"> </w:t>
      </w:r>
      <w:r w:rsidRPr="005A12A7">
        <w:rPr>
          <w:b/>
          <w:bCs/>
        </w:rPr>
        <w:t>8.4 Сведения о страховании имущества, на которое установлена ипотека</w:t>
      </w:r>
      <w:r w:rsidRPr="005A12A7">
        <w:t xml:space="preserve"> </w:t>
      </w:r>
      <w:r w:rsidR="00CF774F" w:rsidRPr="005A12A7">
        <w:rPr>
          <w:lang w:val="ru-RU"/>
        </w:rPr>
        <w:t>необходимо заполнить</w:t>
      </w:r>
      <w:r w:rsidRPr="005A12A7">
        <w:t xml:space="preserve"> (см. рис. </w:t>
      </w:r>
      <w:r w:rsidR="0028073E" w:rsidRPr="005A12A7">
        <w:fldChar w:fldCharType="begin"/>
      </w:r>
      <w:r w:rsidR="0028073E" w:rsidRPr="005A12A7">
        <w:instrText xml:space="preserve"> REF _Ref148705207 \h </w:instrText>
      </w:r>
      <w:r w:rsidR="005A12A7">
        <w:instrText xml:space="preserve"> \* MERGEFORMAT </w:instrText>
      </w:r>
      <w:r w:rsidR="0028073E" w:rsidRPr="005A12A7">
        <w:fldChar w:fldCharType="separate"/>
      </w:r>
      <w:r w:rsidR="00552CC9">
        <w:rPr>
          <w:noProof/>
        </w:rPr>
        <w:t>153</w:t>
      </w:r>
      <w:r w:rsidR="0028073E" w:rsidRPr="005A12A7">
        <w:fldChar w:fldCharType="end"/>
      </w:r>
      <w:r w:rsidRPr="005A12A7">
        <w:t>):</w:t>
      </w:r>
    </w:p>
    <w:p w14:paraId="111FB41A" w14:textId="00473DEB" w:rsidR="0018607F" w:rsidRPr="005A12A7" w:rsidRDefault="00000000" w:rsidP="00481937">
      <w:pPr>
        <w:pStyle w:val="-0"/>
        <w:rPr>
          <w:rFonts w:cs="Times New Roman"/>
          <w:szCs w:val="24"/>
        </w:rPr>
      </w:pPr>
      <w:hyperlink r:id="rId209" w:anchor="dst100257" w:history="1">
        <w:r w:rsidR="00481937" w:rsidRPr="005A12A7">
          <w:rPr>
            <w:rFonts w:cs="Times New Roman"/>
            <w:szCs w:val="24"/>
          </w:rPr>
          <w:t>Чек-бокс</w:t>
        </w:r>
      </w:hyperlink>
      <w:r w:rsidR="00481937" w:rsidRPr="005A12A7">
        <w:rPr>
          <w:rFonts w:cs="Times New Roman"/>
          <w:szCs w:val="24"/>
        </w:rPr>
        <w:t xml:space="preserve"> «</w:t>
      </w:r>
      <w:r w:rsidR="0018607F" w:rsidRPr="005A12A7">
        <w:rPr>
          <w:rFonts w:cs="Times New Roman"/>
          <w:bCs/>
          <w:szCs w:val="24"/>
        </w:rPr>
        <w:t>Страхование имущества от рисков утраты и повреждения</w:t>
      </w:r>
      <w:r w:rsidR="00481937" w:rsidRPr="005A12A7">
        <w:rPr>
          <w:rFonts w:cs="Times New Roman"/>
          <w:szCs w:val="24"/>
        </w:rPr>
        <w:t xml:space="preserve">». Установить флаг при необходимости. </w:t>
      </w:r>
    </w:p>
    <w:p w14:paraId="084CF9C7" w14:textId="2A19E8CD" w:rsidR="0018607F" w:rsidRPr="005A12A7" w:rsidRDefault="0018607F" w:rsidP="00481937">
      <w:pPr>
        <w:pStyle w:val="-0"/>
        <w:rPr>
          <w:rFonts w:cs="Times New Roman"/>
          <w:b/>
        </w:rPr>
      </w:pPr>
      <w:r w:rsidRPr="005A12A7">
        <w:rPr>
          <w:rFonts w:cs="Times New Roman"/>
          <w:b/>
        </w:rPr>
        <w:t>Страхование осуществляется за счет</w:t>
      </w:r>
      <w:r w:rsidR="00CF774F" w:rsidRPr="005A12A7">
        <w:rPr>
          <w:rFonts w:cs="Times New Roman"/>
          <w:bCs/>
          <w:lang w:val="ru-RU"/>
        </w:rPr>
        <w:t>. Выбрать одно из значений</w:t>
      </w:r>
      <w:r w:rsidRPr="005A12A7">
        <w:rPr>
          <w:rFonts w:cs="Times New Roman"/>
          <w:bCs/>
        </w:rPr>
        <w:t>:</w:t>
      </w:r>
    </w:p>
    <w:p w14:paraId="0C1700D7" w14:textId="5729E57F" w:rsidR="0018607F" w:rsidRPr="005A12A7" w:rsidRDefault="0018607F">
      <w:pPr>
        <w:pStyle w:val="a3"/>
        <w:numPr>
          <w:ilvl w:val="0"/>
          <w:numId w:val="52"/>
        </w:numPr>
        <w:rPr>
          <w:rFonts w:cs="Times New Roman"/>
        </w:rPr>
      </w:pPr>
      <w:r w:rsidRPr="005A12A7">
        <w:rPr>
          <w:rFonts w:cs="Times New Roman"/>
        </w:rPr>
        <w:t>Залогодателя</w:t>
      </w:r>
      <w:r w:rsidR="00481937" w:rsidRPr="005A12A7">
        <w:rPr>
          <w:rFonts w:cs="Times New Roman"/>
        </w:rPr>
        <w:t>;</w:t>
      </w:r>
    </w:p>
    <w:p w14:paraId="6987FEC3" w14:textId="77777777" w:rsidR="0018607F" w:rsidRPr="005A12A7" w:rsidRDefault="0018607F">
      <w:pPr>
        <w:pStyle w:val="a3"/>
        <w:numPr>
          <w:ilvl w:val="0"/>
          <w:numId w:val="52"/>
        </w:numPr>
        <w:rPr>
          <w:rFonts w:cs="Times New Roman"/>
        </w:rPr>
      </w:pPr>
      <w:r w:rsidRPr="005A12A7">
        <w:rPr>
          <w:rFonts w:cs="Times New Roman"/>
        </w:rPr>
        <w:t>Залогодержателя.</w:t>
      </w:r>
    </w:p>
    <w:p w14:paraId="214563B2" w14:textId="01A7CCD5" w:rsidR="0018607F" w:rsidRPr="005A12A7" w:rsidRDefault="0018607F" w:rsidP="00481937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Первым выгодоприобретателем является</w:t>
      </w:r>
      <w:r w:rsidR="007B23F2" w:rsidRPr="005A12A7">
        <w:rPr>
          <w:rFonts w:cs="Times New Roman"/>
          <w:bCs/>
          <w:lang w:val="ru-RU"/>
        </w:rPr>
        <w:t>. Выбрать одно из значений</w:t>
      </w:r>
      <w:r w:rsidRPr="005A12A7">
        <w:rPr>
          <w:rFonts w:cs="Times New Roman"/>
          <w:bCs/>
        </w:rPr>
        <w:t>:</w:t>
      </w:r>
    </w:p>
    <w:p w14:paraId="7E0E69DE" w14:textId="7C745241" w:rsidR="0018607F" w:rsidRPr="005A12A7" w:rsidRDefault="0018607F">
      <w:pPr>
        <w:pStyle w:val="a3"/>
        <w:numPr>
          <w:ilvl w:val="0"/>
          <w:numId w:val="53"/>
        </w:numPr>
        <w:rPr>
          <w:rFonts w:cs="Times New Roman"/>
        </w:rPr>
      </w:pPr>
      <w:r w:rsidRPr="005A12A7">
        <w:rPr>
          <w:rFonts w:cs="Times New Roman"/>
        </w:rPr>
        <w:t>Залогодател</w:t>
      </w:r>
      <w:r w:rsidR="007B23F2" w:rsidRPr="005A12A7">
        <w:rPr>
          <w:rFonts w:cs="Times New Roman"/>
        </w:rPr>
        <w:t>ь</w:t>
      </w:r>
      <w:r w:rsidR="00481937" w:rsidRPr="005A12A7">
        <w:rPr>
          <w:rFonts w:cs="Times New Roman"/>
        </w:rPr>
        <w:t>;</w:t>
      </w:r>
    </w:p>
    <w:p w14:paraId="0A00716C" w14:textId="174E6ABB" w:rsidR="0018607F" w:rsidRPr="005A12A7" w:rsidRDefault="0018607F">
      <w:pPr>
        <w:pStyle w:val="a3"/>
        <w:numPr>
          <w:ilvl w:val="0"/>
          <w:numId w:val="53"/>
        </w:numPr>
        <w:rPr>
          <w:rFonts w:cs="Times New Roman"/>
        </w:rPr>
      </w:pPr>
      <w:r w:rsidRPr="005A12A7">
        <w:rPr>
          <w:rFonts w:cs="Times New Roman"/>
        </w:rPr>
        <w:t>Залогодержател</w:t>
      </w:r>
      <w:r w:rsidR="007B23F2" w:rsidRPr="005A12A7">
        <w:rPr>
          <w:rFonts w:cs="Times New Roman"/>
        </w:rPr>
        <w:t>ь</w:t>
      </w:r>
      <w:r w:rsidR="00481937" w:rsidRPr="005A12A7">
        <w:rPr>
          <w:rFonts w:cs="Times New Roman"/>
        </w:rPr>
        <w:t>;</w:t>
      </w:r>
    </w:p>
    <w:p w14:paraId="4E0BF4CE" w14:textId="3958307B" w:rsidR="0018607F" w:rsidRPr="005A12A7" w:rsidRDefault="0018607F">
      <w:pPr>
        <w:pStyle w:val="a3"/>
        <w:numPr>
          <w:ilvl w:val="0"/>
          <w:numId w:val="53"/>
        </w:numPr>
        <w:rPr>
          <w:rFonts w:cs="Times New Roman"/>
        </w:rPr>
      </w:pPr>
      <w:r w:rsidRPr="005A12A7">
        <w:rPr>
          <w:rFonts w:cs="Times New Roman"/>
        </w:rPr>
        <w:t xml:space="preserve">Иное описание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3BBB61FF" w14:textId="18DF1350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Страховая сумма</w:t>
      </w:r>
      <w:r w:rsidR="007B23F2" w:rsidRPr="005A12A7">
        <w:rPr>
          <w:rFonts w:cs="Times New Roman"/>
          <w:lang w:val="ru-RU"/>
        </w:rPr>
        <w:t>. Выбрать одно из значений:</w:t>
      </w:r>
    </w:p>
    <w:p w14:paraId="1EAB4157" w14:textId="7E96BA67" w:rsidR="0018607F" w:rsidRPr="005A12A7" w:rsidRDefault="0018607F">
      <w:pPr>
        <w:pStyle w:val="a3"/>
        <w:numPr>
          <w:ilvl w:val="0"/>
          <w:numId w:val="54"/>
        </w:numPr>
        <w:rPr>
          <w:rFonts w:cs="Times New Roman"/>
        </w:rPr>
      </w:pPr>
      <w:r w:rsidRPr="005A12A7">
        <w:rPr>
          <w:rFonts w:cs="Times New Roman"/>
        </w:rPr>
        <w:t>Не менее остатка основной суммы долга</w:t>
      </w:r>
      <w:r w:rsidR="0028073E" w:rsidRPr="005A12A7">
        <w:rPr>
          <w:rFonts w:cs="Times New Roman"/>
        </w:rPr>
        <w:t>;</w:t>
      </w:r>
    </w:p>
    <w:p w14:paraId="2AF667F2" w14:textId="6DE1454F" w:rsidR="0018607F" w:rsidRPr="005A12A7" w:rsidRDefault="0018607F">
      <w:pPr>
        <w:pStyle w:val="a3"/>
        <w:numPr>
          <w:ilvl w:val="0"/>
          <w:numId w:val="54"/>
        </w:numPr>
        <w:rPr>
          <w:rFonts w:cs="Times New Roman"/>
        </w:rPr>
      </w:pPr>
      <w:r w:rsidRPr="005A12A7">
        <w:rPr>
          <w:rFonts w:cs="Times New Roman"/>
        </w:rPr>
        <w:t>Не менее остатка основной суммы долга, увеличенной на _процентов</w:t>
      </w:r>
      <w:r w:rsidR="007B23F2" w:rsidRPr="005A12A7">
        <w:rPr>
          <w:rFonts w:cs="Times New Roman"/>
        </w:rPr>
        <w:t xml:space="preserve">. При выборе значения отображается дополнительное текстовое поле </w:t>
      </w:r>
      <w:r w:rsidRPr="005A12A7">
        <w:rPr>
          <w:rFonts w:cs="Times New Roman"/>
          <w:b/>
        </w:rPr>
        <w:t>Размер процента</w:t>
      </w:r>
      <w:r w:rsidR="0028073E" w:rsidRPr="005A12A7">
        <w:rPr>
          <w:rFonts w:cs="Times New Roman"/>
        </w:rPr>
        <w:t>;</w:t>
      </w:r>
    </w:p>
    <w:p w14:paraId="49FE7160" w14:textId="0D824B58" w:rsidR="0018607F" w:rsidRPr="005A12A7" w:rsidRDefault="0018607F">
      <w:pPr>
        <w:pStyle w:val="a3"/>
        <w:numPr>
          <w:ilvl w:val="0"/>
          <w:numId w:val="54"/>
        </w:numPr>
        <w:rPr>
          <w:rFonts w:cs="Times New Roman"/>
        </w:rPr>
      </w:pPr>
      <w:r w:rsidRPr="005A12A7">
        <w:rPr>
          <w:rFonts w:cs="Times New Roman"/>
        </w:rPr>
        <w:t xml:space="preserve">Иное описание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764BB1A5" w14:textId="75C9DD5B" w:rsidR="0028073E" w:rsidRPr="005A12A7" w:rsidRDefault="00FC6594" w:rsidP="0028073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C3DDCC0" wp14:editId="26EE1630">
            <wp:extent cx="4847286" cy="2322291"/>
            <wp:effectExtent l="0" t="0" r="0" b="0"/>
            <wp:docPr id="10584733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473398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850576" cy="232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04E23" w14:textId="2E1D2C92" w:rsidR="0018607F" w:rsidRPr="005A12A7" w:rsidRDefault="00000000" w:rsidP="0028073E">
      <w:pPr>
        <w:pStyle w:val="a4"/>
      </w:pPr>
      <w:fldSimple w:instr=" SEQ Рисунок \* ARABIC ">
        <w:bookmarkStart w:id="198" w:name="_Ref148705207"/>
        <w:r w:rsidR="00552CC9">
          <w:rPr>
            <w:noProof/>
          </w:rPr>
          <w:t>153</w:t>
        </w:r>
        <w:bookmarkEnd w:id="198"/>
      </w:fldSimple>
      <w:r w:rsidR="0028073E" w:rsidRPr="005A12A7">
        <w:rPr>
          <w:lang w:val="ru-RU"/>
        </w:rPr>
        <w:t xml:space="preserve"> – </w:t>
      </w:r>
      <w:r w:rsidR="0028073E" w:rsidRPr="005A12A7">
        <w:rPr>
          <w:szCs w:val="24"/>
        </w:rPr>
        <w:t>Сведения о страховании имущества</w:t>
      </w:r>
      <w:r w:rsidR="007B23F2" w:rsidRPr="005A12A7">
        <w:rPr>
          <w:szCs w:val="24"/>
          <w:lang w:val="ru-RU"/>
        </w:rPr>
        <w:t xml:space="preserve">, на которое </w:t>
      </w:r>
      <w:r w:rsidR="007B23F2" w:rsidRPr="005A12A7">
        <w:rPr>
          <w:szCs w:val="24"/>
          <w:lang w:val="ru-RU"/>
        </w:rPr>
        <w:br/>
        <w:t>установлена ипотека</w:t>
      </w:r>
    </w:p>
    <w:p w14:paraId="6EC12023" w14:textId="7F42875B" w:rsidR="0018607F" w:rsidRPr="005A12A7" w:rsidRDefault="0018607F" w:rsidP="0028073E">
      <w:pPr>
        <w:pStyle w:val="a6"/>
        <w:rPr>
          <w:lang w:val="ru-RU"/>
        </w:rPr>
      </w:pPr>
      <w:r w:rsidRPr="005A12A7">
        <w:t>Блок</w:t>
      </w:r>
      <w:r w:rsidRPr="005A12A7">
        <w:rPr>
          <w:b/>
        </w:rPr>
        <w:t xml:space="preserve"> 8.5 Условия иных видов страхования, предусмотренных условиями договора, обязательства по которому обеспечены ипотекой </w:t>
      </w:r>
      <w:r w:rsidRPr="005A12A7">
        <w:t>заполняется, если условия иных видов страхования, предусмотренные условиями договора, обязательства по которому обеспечены ипотекой, не влияют на размер процентной ставки по денежному обязательству, обеспеченному ипотекой</w:t>
      </w:r>
      <w:r w:rsidR="007B23F2" w:rsidRPr="005A12A7">
        <w:rPr>
          <w:lang w:val="ru-RU"/>
        </w:rPr>
        <w:t xml:space="preserve">. Блок содержит текстовое поле </w:t>
      </w:r>
      <w:r w:rsidR="007B23F2" w:rsidRPr="005A12A7">
        <w:rPr>
          <w:b/>
          <w:bCs/>
          <w:lang w:val="ru-RU"/>
        </w:rPr>
        <w:t>Условие</w:t>
      </w:r>
      <w:r w:rsidRPr="005A12A7">
        <w:t xml:space="preserve"> (см. рис. </w:t>
      </w:r>
      <w:r w:rsidR="0028073E" w:rsidRPr="005A12A7">
        <w:fldChar w:fldCharType="begin"/>
      </w:r>
      <w:r w:rsidR="0028073E" w:rsidRPr="005A12A7">
        <w:instrText xml:space="preserve"> REF _Ref148705283 \h </w:instrText>
      </w:r>
      <w:r w:rsidR="005A12A7">
        <w:instrText xml:space="preserve"> \* MERGEFORMAT </w:instrText>
      </w:r>
      <w:r w:rsidR="0028073E" w:rsidRPr="005A12A7">
        <w:fldChar w:fldCharType="separate"/>
      </w:r>
      <w:r w:rsidR="00552CC9">
        <w:rPr>
          <w:noProof/>
        </w:rPr>
        <w:t>154</w:t>
      </w:r>
      <w:r w:rsidR="0028073E" w:rsidRPr="005A12A7">
        <w:fldChar w:fldCharType="end"/>
      </w:r>
      <w:r w:rsidRPr="005A12A7">
        <w:t>)</w:t>
      </w:r>
      <w:r w:rsidR="007B23F2" w:rsidRPr="005A12A7">
        <w:rPr>
          <w:lang w:val="ru-RU"/>
        </w:rPr>
        <w:t>.</w:t>
      </w:r>
    </w:p>
    <w:p w14:paraId="2B2D3F6A" w14:textId="44C39DB7" w:rsidR="0028073E" w:rsidRPr="005A12A7" w:rsidRDefault="00FC6594" w:rsidP="0028073E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1F865098" wp14:editId="622A7A61">
            <wp:extent cx="5236900" cy="892289"/>
            <wp:effectExtent l="0" t="0" r="0" b="0"/>
            <wp:docPr id="5591432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143232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39" cy="89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6030E" w14:textId="33374AD9" w:rsidR="0018607F" w:rsidRPr="005A12A7" w:rsidRDefault="00000000" w:rsidP="0028073E">
      <w:pPr>
        <w:pStyle w:val="a4"/>
      </w:pPr>
      <w:fldSimple w:instr=" SEQ Рисунок \* ARABIC ">
        <w:bookmarkStart w:id="199" w:name="_Ref148705283"/>
        <w:r w:rsidR="00552CC9">
          <w:rPr>
            <w:noProof/>
          </w:rPr>
          <w:t>154</w:t>
        </w:r>
        <w:bookmarkEnd w:id="199"/>
      </w:fldSimple>
      <w:r w:rsidR="0028073E" w:rsidRPr="005A12A7">
        <w:rPr>
          <w:lang w:val="ru-RU"/>
        </w:rPr>
        <w:t xml:space="preserve"> – </w:t>
      </w:r>
      <w:r w:rsidR="0028073E" w:rsidRPr="005A12A7">
        <w:rPr>
          <w:szCs w:val="24"/>
        </w:rPr>
        <w:t>Условия иных видов страхования</w:t>
      </w:r>
    </w:p>
    <w:p w14:paraId="30CE3B47" w14:textId="384AC02D" w:rsidR="0018607F" w:rsidRPr="005A12A7" w:rsidRDefault="0018607F" w:rsidP="0028073E">
      <w:pPr>
        <w:pStyle w:val="a6"/>
      </w:pPr>
      <w:r w:rsidRPr="005A12A7">
        <w:t xml:space="preserve">Блоки </w:t>
      </w:r>
      <w:r w:rsidRPr="005A12A7">
        <w:rPr>
          <w:b/>
          <w:bCs/>
        </w:rPr>
        <w:t>8.6 Условие о возможности обращения взыскания на заложенное имущество во внесудебном порядке, а также условия реализации заложенного имущества, взыскание на которое обращено во внесудебном порядке</w:t>
      </w:r>
      <w:r w:rsidRPr="005A12A7">
        <w:t xml:space="preserve"> и</w:t>
      </w:r>
      <w:r w:rsidR="0028073E" w:rsidRPr="005A12A7">
        <w:rPr>
          <w:lang w:val="ru-RU"/>
        </w:rPr>
        <w:t xml:space="preserve"> </w:t>
      </w:r>
      <w:r w:rsidRPr="005A12A7">
        <w:rPr>
          <w:b/>
          <w:bCs/>
        </w:rPr>
        <w:t>8.7 Способы и порядок реализации заложенного имущества при обращении взыскания на предмет ипотеки по решению суда</w:t>
      </w:r>
      <w:r w:rsidRPr="005A12A7">
        <w:t xml:space="preserve"> заполняются, если возможность обращения взыскания на заложенное имущество во внесудебном порядке, а также реализация заложенного имущества, взыскание на которое обращено во внесудебном порядке, предусмотрены сторонами в договоре об ипотеке или в договоре, влекущем за собой возникновение ипотеки в силу</w:t>
      </w:r>
      <w:r w:rsidR="0028073E" w:rsidRPr="005A12A7">
        <w:rPr>
          <w:lang w:val="ru-RU"/>
        </w:rPr>
        <w:t xml:space="preserve"> </w:t>
      </w:r>
      <w:hyperlink r:id="rId212" w:history="1">
        <w:r w:rsidRPr="005A12A7">
          <w:t>закона</w:t>
        </w:r>
      </w:hyperlink>
      <w:r w:rsidR="007B23F2" w:rsidRPr="005A12A7">
        <w:rPr>
          <w:lang w:val="ru-RU"/>
        </w:rPr>
        <w:t>. Необходимо заполнить поля</w:t>
      </w:r>
      <w:r w:rsidRPr="005A12A7">
        <w:t xml:space="preserve"> (см. рис. </w:t>
      </w:r>
      <w:r w:rsidR="0028073E" w:rsidRPr="005A12A7">
        <w:fldChar w:fldCharType="begin"/>
      </w:r>
      <w:r w:rsidR="0028073E" w:rsidRPr="005A12A7">
        <w:instrText xml:space="preserve"> REF _Ref148705405 \h </w:instrText>
      </w:r>
      <w:r w:rsidR="005A12A7">
        <w:instrText xml:space="preserve"> \* MERGEFORMAT </w:instrText>
      </w:r>
      <w:r w:rsidR="0028073E" w:rsidRPr="005A12A7">
        <w:fldChar w:fldCharType="separate"/>
      </w:r>
      <w:r w:rsidR="00552CC9">
        <w:rPr>
          <w:noProof/>
          <w:shd w:val="clear" w:color="auto" w:fill="FFFFFF"/>
        </w:rPr>
        <w:t>155</w:t>
      </w:r>
      <w:r w:rsidR="0028073E" w:rsidRPr="005A12A7">
        <w:fldChar w:fldCharType="end"/>
      </w:r>
      <w:r w:rsidRPr="005A12A7">
        <w:t>):</w:t>
      </w:r>
    </w:p>
    <w:p w14:paraId="72C4E510" w14:textId="0E059407" w:rsidR="0018607F" w:rsidRPr="005A12A7" w:rsidRDefault="0018607F" w:rsidP="0028073E">
      <w:pPr>
        <w:pStyle w:val="-0"/>
        <w:rPr>
          <w:rFonts w:cs="Times New Roman"/>
          <w:bCs/>
        </w:rPr>
      </w:pPr>
      <w:r w:rsidRPr="005A12A7">
        <w:rPr>
          <w:rFonts w:cs="Times New Roman"/>
          <w:bCs/>
        </w:rPr>
        <w:t xml:space="preserve">Условие – </w:t>
      </w:r>
      <w:r w:rsidR="00EC6CD9" w:rsidRPr="005A12A7">
        <w:rPr>
          <w:rFonts w:cs="Times New Roman"/>
          <w:bCs/>
        </w:rPr>
        <w:t>текстовое поле</w:t>
      </w:r>
      <w:r w:rsidRPr="005A12A7">
        <w:rPr>
          <w:rFonts w:cs="Times New Roman"/>
          <w:bCs/>
        </w:rPr>
        <w:t>.</w:t>
      </w:r>
    </w:p>
    <w:p w14:paraId="06948197" w14:textId="06FD9C4F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  <w:bCs/>
        </w:rPr>
        <w:t xml:space="preserve">Способ и порядок – </w:t>
      </w:r>
      <w:r w:rsidR="00EC6CD9" w:rsidRPr="005A12A7">
        <w:rPr>
          <w:rFonts w:cs="Times New Roman"/>
          <w:bCs/>
        </w:rPr>
        <w:t>текстовое поле</w:t>
      </w:r>
      <w:r w:rsidRPr="005A12A7">
        <w:rPr>
          <w:rFonts w:cs="Times New Roman"/>
        </w:rPr>
        <w:t>.</w:t>
      </w:r>
    </w:p>
    <w:p w14:paraId="566B50A5" w14:textId="0F816C05" w:rsidR="0028073E" w:rsidRPr="005A12A7" w:rsidRDefault="000A61A7" w:rsidP="0028073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319BC7A" wp14:editId="7C57DD01">
            <wp:extent cx="5236900" cy="1810119"/>
            <wp:effectExtent l="0" t="0" r="0" b="0"/>
            <wp:docPr id="1421813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81388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250133" cy="181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C2B31" w14:textId="2EBB00B9" w:rsidR="0018607F" w:rsidRPr="005A12A7" w:rsidRDefault="0028073E" w:rsidP="0028073E">
      <w:pPr>
        <w:pStyle w:val="a4"/>
        <w:rPr>
          <w:shd w:val="clear" w:color="auto" w:fill="FFFFFF"/>
        </w:rPr>
      </w:pPr>
      <w:r w:rsidRPr="005A12A7">
        <w:rPr>
          <w:shd w:val="clear" w:color="auto" w:fill="FFFFFF"/>
        </w:rPr>
        <w:fldChar w:fldCharType="begin"/>
      </w:r>
      <w:r w:rsidRPr="005A12A7">
        <w:rPr>
          <w:shd w:val="clear" w:color="auto" w:fill="FFFFFF"/>
        </w:rPr>
        <w:instrText xml:space="preserve"> SEQ Рисунок \* ARABIC </w:instrText>
      </w:r>
      <w:r w:rsidRPr="005A12A7">
        <w:rPr>
          <w:shd w:val="clear" w:color="auto" w:fill="FFFFFF"/>
        </w:rPr>
        <w:fldChar w:fldCharType="separate"/>
      </w:r>
      <w:bookmarkStart w:id="200" w:name="_Ref148705405"/>
      <w:r w:rsidR="00552CC9">
        <w:rPr>
          <w:noProof/>
          <w:shd w:val="clear" w:color="auto" w:fill="FFFFFF"/>
        </w:rPr>
        <w:t>155</w:t>
      </w:r>
      <w:bookmarkEnd w:id="200"/>
      <w:r w:rsidRPr="005A12A7">
        <w:rPr>
          <w:shd w:val="clear" w:color="auto" w:fill="FFFFFF"/>
        </w:rPr>
        <w:fldChar w:fldCharType="end"/>
      </w:r>
      <w:r w:rsidRPr="005A12A7">
        <w:rPr>
          <w:shd w:val="clear" w:color="auto" w:fill="FFFFFF"/>
          <w:lang w:val="ru-RU"/>
        </w:rPr>
        <w:t xml:space="preserve"> – </w:t>
      </w:r>
      <w:r w:rsidRPr="005A12A7">
        <w:rPr>
          <w:szCs w:val="24"/>
        </w:rPr>
        <w:t xml:space="preserve">Условие о возможности обращения взыскания на заложенное </w:t>
      </w:r>
      <w:r w:rsidRPr="005A12A7">
        <w:rPr>
          <w:szCs w:val="24"/>
        </w:rPr>
        <w:br/>
        <w:t>имущество во внесудебном порядке. Способы и порядок реализации заложенного имущества</w:t>
      </w:r>
    </w:p>
    <w:p w14:paraId="2681E9A3" w14:textId="61081DA7" w:rsidR="0018607F" w:rsidRPr="005A12A7" w:rsidRDefault="0018607F" w:rsidP="0028073E">
      <w:pPr>
        <w:pStyle w:val="a6"/>
      </w:pPr>
      <w:r w:rsidRPr="005A12A7">
        <w:t xml:space="preserve">В </w:t>
      </w:r>
      <w:r w:rsidR="0028073E" w:rsidRPr="005A12A7">
        <w:rPr>
          <w:lang w:val="ru-RU"/>
        </w:rPr>
        <w:t>блоке</w:t>
      </w:r>
      <w:r w:rsidRPr="005A12A7">
        <w:t xml:space="preserve"> </w:t>
      </w:r>
      <w:r w:rsidRPr="005A12A7">
        <w:rPr>
          <w:b/>
          <w:bCs/>
        </w:rPr>
        <w:t>8.8 Право и условия отчуждения заложенного имущества залогодателем</w:t>
      </w:r>
      <w:r w:rsidRPr="005A12A7">
        <w:t xml:space="preserve"> </w:t>
      </w:r>
      <w:r w:rsidR="0028073E" w:rsidRPr="005A12A7">
        <w:rPr>
          <w:lang w:val="ru-RU"/>
        </w:rPr>
        <w:t>выбрать</w:t>
      </w:r>
      <w:r w:rsidRPr="005A12A7">
        <w:t xml:space="preserve"> одно из следующих значений (см. рис.</w:t>
      </w:r>
      <w:r w:rsidR="0028073E" w:rsidRPr="005A12A7">
        <w:rPr>
          <w:lang w:val="ru-RU"/>
        </w:rPr>
        <w:t xml:space="preserve"> </w:t>
      </w:r>
      <w:r w:rsidR="0028073E" w:rsidRPr="005A12A7">
        <w:rPr>
          <w:lang w:val="ru-RU"/>
        </w:rPr>
        <w:fldChar w:fldCharType="begin"/>
      </w:r>
      <w:r w:rsidR="0028073E" w:rsidRPr="005A12A7">
        <w:rPr>
          <w:lang w:val="ru-RU"/>
        </w:rPr>
        <w:instrText xml:space="preserve"> REF _Ref148705478 \h </w:instrText>
      </w:r>
      <w:r w:rsidR="005A12A7">
        <w:rPr>
          <w:lang w:val="ru-RU"/>
        </w:rPr>
        <w:instrText xml:space="preserve"> \* MERGEFORMAT </w:instrText>
      </w:r>
      <w:r w:rsidR="0028073E" w:rsidRPr="005A12A7">
        <w:rPr>
          <w:lang w:val="ru-RU"/>
        </w:rPr>
      </w:r>
      <w:r w:rsidR="0028073E" w:rsidRPr="005A12A7">
        <w:rPr>
          <w:lang w:val="ru-RU"/>
        </w:rPr>
        <w:fldChar w:fldCharType="separate"/>
      </w:r>
      <w:r w:rsidR="00552CC9">
        <w:rPr>
          <w:noProof/>
        </w:rPr>
        <w:t>156</w:t>
      </w:r>
      <w:r w:rsidR="0028073E" w:rsidRPr="005A12A7">
        <w:rPr>
          <w:lang w:val="ru-RU"/>
        </w:rPr>
        <w:fldChar w:fldCharType="end"/>
      </w:r>
      <w:r w:rsidRPr="005A12A7">
        <w:t>):</w:t>
      </w:r>
    </w:p>
    <w:p w14:paraId="60ECCBFC" w14:textId="38F75560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</w:rPr>
        <w:t>Залогодатель не имеет право отчуждать заложенное имущество</w:t>
      </w:r>
      <w:r w:rsidR="0028073E" w:rsidRPr="005A12A7">
        <w:rPr>
          <w:rFonts w:cs="Times New Roman"/>
          <w:lang w:val="ru-RU"/>
        </w:rPr>
        <w:t>;</w:t>
      </w:r>
    </w:p>
    <w:p w14:paraId="775A5E1B" w14:textId="3EE79BA5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</w:rPr>
        <w:t>Залогодатель имеет право отчуждать заложенное имущество только с согласия залогодержателя</w:t>
      </w:r>
      <w:r w:rsidR="0028073E" w:rsidRPr="005A12A7">
        <w:rPr>
          <w:rFonts w:cs="Times New Roman"/>
          <w:lang w:val="ru-RU"/>
        </w:rPr>
        <w:t>;</w:t>
      </w:r>
    </w:p>
    <w:p w14:paraId="60D930A9" w14:textId="36D8F618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36D21CE8" w14:textId="27C59A5C" w:rsidR="0028073E" w:rsidRPr="005A12A7" w:rsidRDefault="000A61A7" w:rsidP="0028073E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62BF70FE" wp14:editId="5C7AC09C">
            <wp:extent cx="2754962" cy="1461816"/>
            <wp:effectExtent l="0" t="0" r="0" b="0"/>
            <wp:docPr id="1309519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1990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777614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CB12B" w14:textId="28450964" w:rsidR="0018607F" w:rsidRPr="005A12A7" w:rsidRDefault="00000000" w:rsidP="0028073E">
      <w:pPr>
        <w:pStyle w:val="a4"/>
      </w:pPr>
      <w:fldSimple w:instr=" SEQ Рисунок \* ARABIC ">
        <w:bookmarkStart w:id="201" w:name="_Ref148705478"/>
        <w:r w:rsidR="00552CC9">
          <w:rPr>
            <w:noProof/>
          </w:rPr>
          <w:t>156</w:t>
        </w:r>
        <w:bookmarkEnd w:id="201"/>
      </w:fldSimple>
      <w:r w:rsidR="0028073E" w:rsidRPr="005A12A7">
        <w:rPr>
          <w:lang w:val="ru-RU"/>
        </w:rPr>
        <w:t xml:space="preserve"> – </w:t>
      </w:r>
      <w:r w:rsidR="0028073E" w:rsidRPr="005A12A7">
        <w:rPr>
          <w:szCs w:val="24"/>
        </w:rPr>
        <w:t>Право и условия отчуждения заложенного имущества</w:t>
      </w:r>
    </w:p>
    <w:p w14:paraId="2AA283B6" w14:textId="4EB53255" w:rsidR="0018607F" w:rsidRPr="005A12A7" w:rsidRDefault="0018607F" w:rsidP="0028073E">
      <w:pPr>
        <w:pStyle w:val="a6"/>
      </w:pPr>
      <w:r w:rsidRPr="005A12A7">
        <w:t xml:space="preserve">В </w:t>
      </w:r>
      <w:r w:rsidR="0028073E" w:rsidRPr="005A12A7">
        <w:t>блоке</w:t>
      </w:r>
      <w:r w:rsidRPr="005A12A7">
        <w:t xml:space="preserve"> </w:t>
      </w:r>
      <w:r w:rsidRPr="005A12A7">
        <w:rPr>
          <w:b/>
          <w:bCs/>
        </w:rPr>
        <w:t>8.9 Право и условия предоставления залогодателем заложенного имущества в пользование третьим лицам</w:t>
      </w:r>
      <w:r w:rsidRPr="005A12A7">
        <w:t xml:space="preserve"> </w:t>
      </w:r>
      <w:r w:rsidR="0028073E" w:rsidRPr="005A12A7">
        <w:rPr>
          <w:lang w:val="ru-RU"/>
        </w:rPr>
        <w:t>выбрать</w:t>
      </w:r>
      <w:r w:rsidRPr="005A12A7">
        <w:t xml:space="preserve"> одно из следующих значений (см. рис. </w:t>
      </w:r>
      <w:r w:rsidR="0028073E" w:rsidRPr="005A12A7">
        <w:fldChar w:fldCharType="begin"/>
      </w:r>
      <w:r w:rsidR="0028073E" w:rsidRPr="005A12A7">
        <w:instrText xml:space="preserve"> REF _Ref148705564 \h </w:instrText>
      </w:r>
      <w:r w:rsidR="005A12A7">
        <w:instrText xml:space="preserve"> \* MERGEFORMAT </w:instrText>
      </w:r>
      <w:r w:rsidR="0028073E" w:rsidRPr="005A12A7">
        <w:fldChar w:fldCharType="separate"/>
      </w:r>
      <w:r w:rsidR="00552CC9">
        <w:rPr>
          <w:noProof/>
        </w:rPr>
        <w:t>157</w:t>
      </w:r>
      <w:r w:rsidR="0028073E" w:rsidRPr="005A12A7">
        <w:fldChar w:fldCharType="end"/>
      </w:r>
      <w:r w:rsidRPr="005A12A7">
        <w:t>):</w:t>
      </w:r>
    </w:p>
    <w:p w14:paraId="37A398FC" w14:textId="0C8274AD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</w:rPr>
        <w:t>Залогодатель вправе без согласия залогодержателя сдавать заложенное имущество в аренду, передавать его во временное безвозмездное пользование и по соглашению с другим лицом предоставлять последнему право ограниченного пользования этим имуществом (сервитут) при условиях, что: срок, на который имущество предоставляется в пользование, не превышает срока обеспеченного ипотекой обязательства</w:t>
      </w:r>
      <w:r w:rsidR="0028073E" w:rsidRPr="005A12A7">
        <w:rPr>
          <w:rFonts w:cs="Times New Roman"/>
          <w:lang w:val="ru-RU"/>
        </w:rPr>
        <w:t>;</w:t>
      </w:r>
    </w:p>
    <w:p w14:paraId="1A30DA69" w14:textId="5FF5ACB7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</w:rPr>
        <w:t>Права пользования третьих лиц прекращаются в соответствии с законодательством</w:t>
      </w:r>
      <w:r w:rsidR="0028073E" w:rsidRPr="005A12A7">
        <w:rPr>
          <w:rFonts w:cs="Times New Roman"/>
          <w:lang w:val="ru-RU"/>
        </w:rPr>
        <w:t>;</w:t>
      </w:r>
    </w:p>
    <w:p w14:paraId="5F379FF8" w14:textId="29A867FE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Иное описание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0305FA95" w14:textId="7FBDABF8" w:rsidR="0028073E" w:rsidRPr="005A12A7" w:rsidRDefault="000A61A7" w:rsidP="0028073E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A7B4C38" wp14:editId="0C93111E">
            <wp:extent cx="3266953" cy="1718581"/>
            <wp:effectExtent l="0" t="0" r="0" b="0"/>
            <wp:docPr id="5391784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178434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291051" cy="173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0E547" w14:textId="3B042073" w:rsidR="0018607F" w:rsidRPr="005A12A7" w:rsidRDefault="00000000" w:rsidP="0028073E">
      <w:pPr>
        <w:pStyle w:val="a4"/>
      </w:pPr>
      <w:fldSimple w:instr=" SEQ Рисунок \* ARABIC ">
        <w:bookmarkStart w:id="202" w:name="_Ref148705564"/>
        <w:r w:rsidR="00552CC9">
          <w:rPr>
            <w:noProof/>
          </w:rPr>
          <w:t>157</w:t>
        </w:r>
        <w:bookmarkEnd w:id="202"/>
      </w:fldSimple>
      <w:r w:rsidR="0028073E" w:rsidRPr="005A12A7">
        <w:t xml:space="preserve"> – Право и условия предоставления залогодателем </w:t>
      </w:r>
      <w:r w:rsidR="0028073E" w:rsidRPr="005A12A7">
        <w:br/>
        <w:t>заложенного имущества в пользование третьим лицам</w:t>
      </w:r>
    </w:p>
    <w:p w14:paraId="2E287B83" w14:textId="5B8AF6E5" w:rsidR="0018607F" w:rsidRPr="005A12A7" w:rsidRDefault="0018607F" w:rsidP="0028073E">
      <w:pPr>
        <w:pStyle w:val="a6"/>
        <w:rPr>
          <w:szCs w:val="24"/>
        </w:rPr>
      </w:pPr>
      <w:r w:rsidRPr="005A12A7">
        <w:t xml:space="preserve">Блоки </w:t>
      </w:r>
      <w:r w:rsidRPr="005A12A7">
        <w:rPr>
          <w:b/>
          <w:bCs/>
        </w:rPr>
        <w:t>8.10 Условия досрочного погашения обязательств должником,</w:t>
      </w:r>
      <w:r w:rsidRPr="005A12A7">
        <w:t xml:space="preserve"> </w:t>
      </w:r>
      <w:r w:rsidRPr="005A12A7">
        <w:rPr>
          <w:b/>
          <w:szCs w:val="24"/>
        </w:rPr>
        <w:t>8.11 Условия изменений плана погашения при частичном досрочном</w:t>
      </w:r>
      <w:r w:rsidRPr="005A12A7">
        <w:rPr>
          <w:bCs/>
          <w:szCs w:val="24"/>
        </w:rPr>
        <w:t xml:space="preserve">, </w:t>
      </w:r>
      <w:r w:rsidRPr="005A12A7">
        <w:rPr>
          <w:b/>
          <w:szCs w:val="24"/>
        </w:rPr>
        <w:t>8.12 Условия исполнения обязательств при нарушении должником плана погашения</w:t>
      </w:r>
      <w:r w:rsidRPr="005A12A7">
        <w:rPr>
          <w:bCs/>
          <w:szCs w:val="24"/>
        </w:rPr>
        <w:t xml:space="preserve">, </w:t>
      </w:r>
      <w:r w:rsidRPr="005A12A7">
        <w:rPr>
          <w:b/>
          <w:szCs w:val="24"/>
        </w:rPr>
        <w:t xml:space="preserve">8.17 Основания требования залогодержателем полного досрочного исполнения должником денежного обязательства </w:t>
      </w:r>
      <w:r w:rsidRPr="005A12A7">
        <w:rPr>
          <w:szCs w:val="24"/>
        </w:rPr>
        <w:t>заполняются в соответствии с условиями договора, обязательства по которому обеспечены ипотекой в части значений, которые влияют на размер, условия или порядок исполнения денежного обязательства (см. рис.</w:t>
      </w:r>
      <w:r w:rsidR="0028073E" w:rsidRPr="005A12A7">
        <w:rPr>
          <w:szCs w:val="24"/>
          <w:lang w:val="ru-RU"/>
        </w:rPr>
        <w:t xml:space="preserve"> </w:t>
      </w:r>
      <w:r w:rsidR="0028073E" w:rsidRPr="005A12A7">
        <w:rPr>
          <w:szCs w:val="24"/>
          <w:lang w:val="ru-RU"/>
        </w:rPr>
        <w:fldChar w:fldCharType="begin"/>
      </w:r>
      <w:r w:rsidR="0028073E" w:rsidRPr="005A12A7">
        <w:rPr>
          <w:szCs w:val="24"/>
          <w:lang w:val="ru-RU"/>
        </w:rPr>
        <w:instrText xml:space="preserve"> REF _Ref148705711 \h </w:instrText>
      </w:r>
      <w:r w:rsidR="005A12A7">
        <w:rPr>
          <w:szCs w:val="24"/>
          <w:lang w:val="ru-RU"/>
        </w:rPr>
        <w:instrText xml:space="preserve"> \* MERGEFORMAT </w:instrText>
      </w:r>
      <w:r w:rsidR="0028073E" w:rsidRPr="005A12A7">
        <w:rPr>
          <w:szCs w:val="24"/>
          <w:lang w:val="ru-RU"/>
        </w:rPr>
      </w:r>
      <w:r w:rsidR="0028073E" w:rsidRPr="005A12A7">
        <w:rPr>
          <w:szCs w:val="24"/>
          <w:lang w:val="ru-RU"/>
        </w:rPr>
        <w:fldChar w:fldCharType="separate"/>
      </w:r>
      <w:r w:rsidR="00552CC9">
        <w:rPr>
          <w:noProof/>
        </w:rPr>
        <w:t>158</w:t>
      </w:r>
      <w:r w:rsidR="0028073E" w:rsidRPr="005A12A7">
        <w:rPr>
          <w:szCs w:val="24"/>
          <w:lang w:val="ru-RU"/>
        </w:rPr>
        <w:fldChar w:fldCharType="end"/>
      </w:r>
      <w:r w:rsidRPr="005A12A7">
        <w:rPr>
          <w:szCs w:val="24"/>
        </w:rPr>
        <w:t>):</w:t>
      </w:r>
    </w:p>
    <w:p w14:paraId="621714C6" w14:textId="6B8D825B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Условия</w:t>
      </w:r>
      <w:r w:rsidRPr="005A12A7">
        <w:rPr>
          <w:rFonts w:cs="Times New Roman"/>
        </w:rPr>
        <w:t xml:space="preserve"> – </w:t>
      </w:r>
      <w:r w:rsidR="00EC6CD9" w:rsidRPr="005A12A7">
        <w:rPr>
          <w:rFonts w:cs="Times New Roman"/>
        </w:rPr>
        <w:t>текстовое поле</w:t>
      </w:r>
      <w:r w:rsidR="0028073E" w:rsidRPr="005A12A7">
        <w:rPr>
          <w:rFonts w:cs="Times New Roman"/>
          <w:lang w:val="ru-RU"/>
        </w:rPr>
        <w:t>;</w:t>
      </w:r>
    </w:p>
    <w:p w14:paraId="2A84D502" w14:textId="4C8A7905" w:rsidR="0018607F" w:rsidRPr="005A12A7" w:rsidRDefault="0018607F" w:rsidP="0028073E">
      <w:pPr>
        <w:pStyle w:val="-0"/>
        <w:rPr>
          <w:rFonts w:cs="Times New Roman"/>
        </w:rPr>
      </w:pPr>
      <w:r w:rsidRPr="005A12A7">
        <w:rPr>
          <w:rFonts w:cs="Times New Roman"/>
          <w:b/>
        </w:rPr>
        <w:t>Основания</w:t>
      </w:r>
      <w:r w:rsidRPr="005A12A7">
        <w:rPr>
          <w:rFonts w:cs="Times New Roman"/>
        </w:rPr>
        <w:t xml:space="preserve">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7439DB92" w14:textId="390BD832" w:rsidR="0028073E" w:rsidRPr="005A12A7" w:rsidRDefault="002B0E2E" w:rsidP="0028073E">
      <w:pPr>
        <w:pStyle w:val="affd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4195F5D2" wp14:editId="5CBD7024">
            <wp:extent cx="5032305" cy="2856542"/>
            <wp:effectExtent l="0" t="0" r="0" b="0"/>
            <wp:docPr id="4353319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293" cy="287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BDB4B" w14:textId="2C07CB73" w:rsidR="0028073E" w:rsidRPr="005A12A7" w:rsidRDefault="00000000" w:rsidP="007B23F2">
      <w:pPr>
        <w:pStyle w:val="a4"/>
        <w:rPr>
          <w:b/>
        </w:rPr>
      </w:pPr>
      <w:fldSimple w:instr=" SEQ Рисунок \* ARABIC ">
        <w:bookmarkStart w:id="203" w:name="_Ref148705711"/>
        <w:r w:rsidR="00552CC9">
          <w:rPr>
            <w:noProof/>
          </w:rPr>
          <w:t>158</w:t>
        </w:r>
        <w:bookmarkEnd w:id="203"/>
      </w:fldSimple>
      <w:r w:rsidR="0028073E" w:rsidRPr="005A12A7">
        <w:rPr>
          <w:lang w:val="ru-RU"/>
        </w:rPr>
        <w:t xml:space="preserve"> – </w:t>
      </w:r>
      <w:r w:rsidR="0028073E" w:rsidRPr="005A12A7">
        <w:t>Условия досрочного погашения обязательств должником. Условия изменений плана погашения при частичном досрочном. Условия исполнения обязательств при нарушении должником плана погашения. Основания требования залогодержателем полного досрочного исполнения должником денежного обязательства</w:t>
      </w:r>
    </w:p>
    <w:p w14:paraId="65D67169" w14:textId="504CBF38" w:rsidR="0018607F" w:rsidRPr="005A12A7" w:rsidRDefault="0018607F" w:rsidP="0028073E">
      <w:pPr>
        <w:pStyle w:val="a6"/>
        <w:rPr>
          <w:szCs w:val="24"/>
        </w:rPr>
      </w:pPr>
      <w:r w:rsidRPr="005A12A7">
        <w:t xml:space="preserve">Блоки </w:t>
      </w:r>
      <w:r w:rsidRPr="005A12A7">
        <w:rPr>
          <w:b/>
          <w:bCs/>
        </w:rPr>
        <w:t>8.13 Права должника и залогодателя</w:t>
      </w:r>
      <w:r w:rsidRPr="005A12A7">
        <w:t>,</w:t>
      </w:r>
      <w:r w:rsidR="0028073E" w:rsidRPr="005A12A7">
        <w:rPr>
          <w:lang w:val="ru-RU"/>
        </w:rPr>
        <w:t xml:space="preserve"> </w:t>
      </w:r>
      <w:r w:rsidRPr="005A12A7">
        <w:rPr>
          <w:b/>
          <w:szCs w:val="24"/>
        </w:rPr>
        <w:t>8.14 Обязанности должника и залогодателя</w:t>
      </w:r>
      <w:r w:rsidRPr="005A12A7">
        <w:rPr>
          <w:bCs/>
          <w:szCs w:val="24"/>
        </w:rPr>
        <w:t>,</w:t>
      </w:r>
      <w:r w:rsidR="0028073E" w:rsidRPr="005A12A7">
        <w:rPr>
          <w:bCs/>
          <w:szCs w:val="24"/>
          <w:lang w:val="ru-RU"/>
        </w:rPr>
        <w:t xml:space="preserve"> </w:t>
      </w:r>
      <w:r w:rsidRPr="005A12A7">
        <w:rPr>
          <w:b/>
          <w:szCs w:val="24"/>
        </w:rPr>
        <w:t>8.15 Обязанности залогодержателя</w:t>
      </w:r>
      <w:r w:rsidRPr="005A12A7">
        <w:rPr>
          <w:bCs/>
          <w:szCs w:val="24"/>
        </w:rPr>
        <w:t xml:space="preserve">, </w:t>
      </w:r>
      <w:r w:rsidRPr="005A12A7">
        <w:rPr>
          <w:b/>
          <w:szCs w:val="24"/>
        </w:rPr>
        <w:t>8.16 Права залогодержателя</w:t>
      </w:r>
      <w:r w:rsidRPr="005A12A7">
        <w:rPr>
          <w:bCs/>
          <w:szCs w:val="24"/>
        </w:rPr>
        <w:t>,</w:t>
      </w:r>
      <w:r w:rsidR="0028073E" w:rsidRPr="005A12A7">
        <w:rPr>
          <w:bCs/>
          <w:szCs w:val="24"/>
          <w:lang w:val="ru-RU"/>
        </w:rPr>
        <w:t xml:space="preserve"> </w:t>
      </w:r>
      <w:r w:rsidRPr="005A12A7">
        <w:rPr>
          <w:b/>
          <w:szCs w:val="24"/>
        </w:rPr>
        <w:t>8.18 Подсудность споров</w:t>
      </w:r>
      <w:r w:rsidRPr="005A12A7">
        <w:rPr>
          <w:bCs/>
          <w:szCs w:val="24"/>
        </w:rPr>
        <w:t xml:space="preserve">, </w:t>
      </w:r>
      <w:r w:rsidRPr="005A12A7">
        <w:rPr>
          <w:b/>
          <w:szCs w:val="24"/>
        </w:rPr>
        <w:t xml:space="preserve">8.19 Иные условия договора об ипотеке, кредитного договора (иного договора) или иного денежного обязательства, обеспечиваемого ипотекой </w:t>
      </w:r>
      <w:r w:rsidRPr="005A12A7">
        <w:rPr>
          <w:szCs w:val="24"/>
        </w:rPr>
        <w:t>заполняются в соответствии с условиями, определенными сторонами в соответствии с договором об ипотеке или договором, обязательства по которому обеспечены ипотекой (см. рис.</w:t>
      </w:r>
      <w:r w:rsidR="0000708D" w:rsidRPr="005A12A7">
        <w:rPr>
          <w:szCs w:val="24"/>
          <w:lang w:val="ru-RU"/>
        </w:rPr>
        <w:t xml:space="preserve"> </w:t>
      </w:r>
      <w:r w:rsidR="0000708D" w:rsidRPr="005A12A7">
        <w:rPr>
          <w:szCs w:val="24"/>
          <w:lang w:val="ru-RU"/>
        </w:rPr>
        <w:fldChar w:fldCharType="begin"/>
      </w:r>
      <w:r w:rsidR="0000708D" w:rsidRPr="005A12A7">
        <w:rPr>
          <w:szCs w:val="24"/>
          <w:lang w:val="ru-RU"/>
        </w:rPr>
        <w:instrText xml:space="preserve"> REF _Ref148705800 \h </w:instrText>
      </w:r>
      <w:r w:rsidR="005A12A7">
        <w:rPr>
          <w:szCs w:val="24"/>
          <w:lang w:val="ru-RU"/>
        </w:rPr>
        <w:instrText xml:space="preserve"> \* MERGEFORMAT </w:instrText>
      </w:r>
      <w:r w:rsidR="0000708D" w:rsidRPr="005A12A7">
        <w:rPr>
          <w:szCs w:val="24"/>
          <w:lang w:val="ru-RU"/>
        </w:rPr>
      </w:r>
      <w:r w:rsidR="0000708D" w:rsidRPr="005A12A7">
        <w:rPr>
          <w:szCs w:val="24"/>
          <w:lang w:val="ru-RU"/>
        </w:rPr>
        <w:fldChar w:fldCharType="separate"/>
      </w:r>
      <w:r w:rsidR="00552CC9">
        <w:rPr>
          <w:noProof/>
        </w:rPr>
        <w:t>159</w:t>
      </w:r>
      <w:r w:rsidR="0000708D" w:rsidRPr="005A12A7">
        <w:rPr>
          <w:szCs w:val="24"/>
          <w:lang w:val="ru-RU"/>
        </w:rPr>
        <w:fldChar w:fldCharType="end"/>
      </w:r>
      <w:r w:rsidRPr="005A12A7">
        <w:rPr>
          <w:szCs w:val="24"/>
        </w:rPr>
        <w:t>):</w:t>
      </w:r>
    </w:p>
    <w:p w14:paraId="6EC9C4D9" w14:textId="11501862" w:rsidR="0018607F" w:rsidRPr="005A12A7" w:rsidRDefault="0018607F" w:rsidP="0000708D">
      <w:pPr>
        <w:pStyle w:val="-0"/>
        <w:rPr>
          <w:rFonts w:cs="Times New Roman"/>
          <w:bCs/>
        </w:rPr>
      </w:pPr>
      <w:r w:rsidRPr="005A12A7">
        <w:rPr>
          <w:rFonts w:cs="Times New Roman"/>
          <w:bCs/>
        </w:rPr>
        <w:t xml:space="preserve">Права – </w:t>
      </w:r>
      <w:r w:rsidR="00EC6CD9" w:rsidRPr="005A12A7">
        <w:rPr>
          <w:rFonts w:cs="Times New Roman"/>
          <w:bCs/>
        </w:rPr>
        <w:t>текстовое поле</w:t>
      </w:r>
      <w:r w:rsidR="0000708D" w:rsidRPr="005A12A7">
        <w:rPr>
          <w:rFonts w:cs="Times New Roman"/>
          <w:bCs/>
          <w:lang w:val="ru-RU"/>
        </w:rPr>
        <w:t>;</w:t>
      </w:r>
    </w:p>
    <w:p w14:paraId="4D91B4C3" w14:textId="28FBC129" w:rsidR="0018607F" w:rsidRPr="005A12A7" w:rsidRDefault="0018607F" w:rsidP="0000708D">
      <w:pPr>
        <w:pStyle w:val="-0"/>
        <w:rPr>
          <w:rFonts w:cs="Times New Roman"/>
          <w:bCs/>
        </w:rPr>
      </w:pPr>
      <w:r w:rsidRPr="005A12A7">
        <w:rPr>
          <w:rFonts w:cs="Times New Roman"/>
          <w:bCs/>
        </w:rPr>
        <w:t xml:space="preserve">Обязанности – </w:t>
      </w:r>
      <w:r w:rsidR="00EC6CD9" w:rsidRPr="005A12A7">
        <w:rPr>
          <w:rFonts w:cs="Times New Roman"/>
          <w:bCs/>
        </w:rPr>
        <w:t>текстовое поле</w:t>
      </w:r>
      <w:r w:rsidR="0000708D" w:rsidRPr="005A12A7">
        <w:rPr>
          <w:rFonts w:cs="Times New Roman"/>
          <w:bCs/>
          <w:lang w:val="ru-RU"/>
        </w:rPr>
        <w:t>;</w:t>
      </w:r>
    </w:p>
    <w:p w14:paraId="69D08776" w14:textId="4997F340" w:rsidR="0018607F" w:rsidRPr="005A12A7" w:rsidRDefault="0018607F" w:rsidP="0000708D">
      <w:pPr>
        <w:pStyle w:val="-0"/>
        <w:rPr>
          <w:rFonts w:cs="Times New Roman"/>
          <w:bCs/>
        </w:rPr>
      </w:pPr>
      <w:r w:rsidRPr="005A12A7">
        <w:rPr>
          <w:rFonts w:cs="Times New Roman"/>
          <w:bCs/>
        </w:rPr>
        <w:t xml:space="preserve">Условия – </w:t>
      </w:r>
      <w:r w:rsidR="00EC6CD9" w:rsidRPr="005A12A7">
        <w:rPr>
          <w:rFonts w:cs="Times New Roman"/>
          <w:bCs/>
        </w:rPr>
        <w:t>текстовое поле</w:t>
      </w:r>
      <w:r w:rsidR="0000708D" w:rsidRPr="005A12A7">
        <w:rPr>
          <w:rFonts w:cs="Times New Roman"/>
          <w:bCs/>
          <w:lang w:val="ru-RU"/>
        </w:rPr>
        <w:t>;</w:t>
      </w:r>
    </w:p>
    <w:p w14:paraId="7FE9A5E9" w14:textId="0975EA42" w:rsidR="0018607F" w:rsidRPr="005A12A7" w:rsidRDefault="0018607F" w:rsidP="0000708D">
      <w:pPr>
        <w:pStyle w:val="-0"/>
        <w:rPr>
          <w:rFonts w:cs="Times New Roman"/>
        </w:rPr>
      </w:pPr>
      <w:r w:rsidRPr="005A12A7">
        <w:rPr>
          <w:rFonts w:cs="Times New Roman"/>
          <w:bCs/>
        </w:rPr>
        <w:t xml:space="preserve">Основания – </w:t>
      </w:r>
      <w:r w:rsidR="00EC6CD9" w:rsidRPr="005A12A7">
        <w:rPr>
          <w:rFonts w:cs="Times New Roman"/>
          <w:bCs/>
        </w:rPr>
        <w:t>текстовое поле</w:t>
      </w:r>
      <w:r w:rsidRPr="005A12A7">
        <w:rPr>
          <w:rFonts w:cs="Times New Roman"/>
        </w:rPr>
        <w:t>.</w:t>
      </w:r>
    </w:p>
    <w:p w14:paraId="1ED8216B" w14:textId="3CFB1A6E" w:rsidR="0000708D" w:rsidRPr="005A12A7" w:rsidRDefault="002B0E2E" w:rsidP="0000708D">
      <w:pPr>
        <w:pStyle w:val="affd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0F85A3E1" wp14:editId="0083D635">
            <wp:extent cx="4906148" cy="4177649"/>
            <wp:effectExtent l="0" t="0" r="0" b="0"/>
            <wp:docPr id="3612416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678" cy="418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D900" w14:textId="2A6187C0" w:rsidR="0018607F" w:rsidRPr="005A12A7" w:rsidRDefault="00000000" w:rsidP="0000708D">
      <w:pPr>
        <w:pStyle w:val="a4"/>
      </w:pPr>
      <w:fldSimple w:instr=" SEQ Рисунок \* ARABIC ">
        <w:bookmarkStart w:id="204" w:name="_Ref148705800"/>
        <w:r w:rsidR="00552CC9">
          <w:rPr>
            <w:noProof/>
          </w:rPr>
          <w:t>159</w:t>
        </w:r>
        <w:bookmarkEnd w:id="204"/>
      </w:fldSimple>
      <w:r w:rsidR="0000708D" w:rsidRPr="005A12A7">
        <w:rPr>
          <w:lang w:val="ru-RU"/>
        </w:rPr>
        <w:t xml:space="preserve"> – </w:t>
      </w:r>
      <w:r w:rsidR="0000708D" w:rsidRPr="005A12A7">
        <w:rPr>
          <w:szCs w:val="24"/>
        </w:rPr>
        <w:t>Права должника и залогодателя. Обязанности должника и залогодателя. Обязанности залогодержателя. Права залогодержателя. Подсудность споров. Иные условия договора об ипотеке, кредитного договора (иного договора) или иного денежного обязательства, обеспечиваемого ипотекой</w:t>
      </w:r>
    </w:p>
    <w:p w14:paraId="0A869107" w14:textId="41C6A978" w:rsidR="0018607F" w:rsidRPr="005A12A7" w:rsidRDefault="0018607F" w:rsidP="0000708D">
      <w:pPr>
        <w:pStyle w:val="a6"/>
      </w:pPr>
      <w:r w:rsidRPr="005A12A7">
        <w:t xml:space="preserve">В </w:t>
      </w:r>
      <w:r w:rsidR="0000708D" w:rsidRPr="005A12A7">
        <w:t>блоке</w:t>
      </w:r>
      <w:r w:rsidRPr="005A12A7">
        <w:t xml:space="preserve"> </w:t>
      </w:r>
      <w:r w:rsidRPr="005A12A7">
        <w:rPr>
          <w:b/>
          <w:bCs/>
        </w:rPr>
        <w:t>8.20 Действие кредитного договора (иного договора) или денежного обязательства, обеспечиваемого ипотекой после выдачи закладной залогодержателю</w:t>
      </w:r>
      <w:r w:rsidRPr="005A12A7">
        <w:t xml:space="preserve"> </w:t>
      </w:r>
      <w:r w:rsidR="0000708D" w:rsidRPr="005A12A7">
        <w:rPr>
          <w:lang w:val="ru-RU"/>
        </w:rPr>
        <w:t xml:space="preserve">выбрать </w:t>
      </w:r>
      <w:r w:rsidRPr="005A12A7">
        <w:t>одно из следующих значений (см. рис.</w:t>
      </w:r>
      <w:r w:rsidR="0000708D" w:rsidRPr="005A12A7">
        <w:rPr>
          <w:lang w:val="ru-RU"/>
        </w:rPr>
        <w:t xml:space="preserve"> </w:t>
      </w:r>
      <w:r w:rsidR="0000708D" w:rsidRPr="005A12A7">
        <w:rPr>
          <w:lang w:val="ru-RU"/>
        </w:rPr>
        <w:fldChar w:fldCharType="begin"/>
      </w:r>
      <w:r w:rsidR="0000708D" w:rsidRPr="005A12A7">
        <w:rPr>
          <w:lang w:val="ru-RU"/>
        </w:rPr>
        <w:instrText xml:space="preserve"> REF _Ref148705887 \h </w:instrText>
      </w:r>
      <w:r w:rsidR="005A12A7">
        <w:rPr>
          <w:lang w:val="ru-RU"/>
        </w:rPr>
        <w:instrText xml:space="preserve"> \* MERGEFORMAT </w:instrText>
      </w:r>
      <w:r w:rsidR="0000708D" w:rsidRPr="005A12A7">
        <w:rPr>
          <w:lang w:val="ru-RU"/>
        </w:rPr>
      </w:r>
      <w:r w:rsidR="0000708D" w:rsidRPr="005A12A7">
        <w:rPr>
          <w:lang w:val="ru-RU"/>
        </w:rPr>
        <w:fldChar w:fldCharType="separate"/>
      </w:r>
      <w:r w:rsidR="00552CC9">
        <w:rPr>
          <w:noProof/>
        </w:rPr>
        <w:t>160</w:t>
      </w:r>
      <w:r w:rsidR="0000708D" w:rsidRPr="005A12A7">
        <w:rPr>
          <w:lang w:val="ru-RU"/>
        </w:rPr>
        <w:fldChar w:fldCharType="end"/>
      </w:r>
      <w:r w:rsidRPr="005A12A7">
        <w:t>):</w:t>
      </w:r>
    </w:p>
    <w:p w14:paraId="360594F8" w14:textId="1C44EA31" w:rsidR="008F2F03" w:rsidRDefault="008F2F03" w:rsidP="0000708D">
      <w:pPr>
        <w:pStyle w:val="-0"/>
        <w:rPr>
          <w:rFonts w:cs="Times New Roman"/>
        </w:rPr>
      </w:pPr>
      <w:r>
        <w:rPr>
          <w:rFonts w:cs="Times New Roman"/>
          <w:lang w:val="ru-RU"/>
        </w:rPr>
        <w:t>Не указано;</w:t>
      </w:r>
    </w:p>
    <w:p w14:paraId="67767209" w14:textId="6E43B1B6" w:rsidR="0018607F" w:rsidRPr="005A12A7" w:rsidRDefault="0018607F" w:rsidP="0000708D">
      <w:pPr>
        <w:pStyle w:val="-0"/>
        <w:rPr>
          <w:rFonts w:cs="Times New Roman"/>
        </w:rPr>
      </w:pPr>
      <w:r w:rsidRPr="005A12A7">
        <w:rPr>
          <w:rFonts w:cs="Times New Roman"/>
        </w:rPr>
        <w:t>Кредитный договор (договор займа) продолжает действовать</w:t>
      </w:r>
      <w:r w:rsidR="0000708D" w:rsidRPr="005A12A7">
        <w:rPr>
          <w:rFonts w:cs="Times New Roman"/>
          <w:lang w:val="ru-RU"/>
        </w:rPr>
        <w:t>;</w:t>
      </w:r>
    </w:p>
    <w:p w14:paraId="4601C1D3" w14:textId="11D4F951" w:rsidR="0018607F" w:rsidRPr="005A12A7" w:rsidRDefault="0018607F" w:rsidP="0000708D">
      <w:pPr>
        <w:pStyle w:val="-0"/>
        <w:rPr>
          <w:rFonts w:cs="Times New Roman"/>
        </w:rPr>
      </w:pPr>
      <w:r w:rsidRPr="005A12A7">
        <w:rPr>
          <w:rFonts w:cs="Times New Roman"/>
        </w:rPr>
        <w:t>С даты выдачи залогодержателю настоящей закладной органом регистрации прав договор об ипотеке (при его наличии) и кредитный договор (договор займа), обязательство по которому обеспечено ипотекой, прекращают свое действие, все отношения между залогодателем, должником и залогодержателем регулируются настоящей закладной</w:t>
      </w:r>
      <w:r w:rsidR="0000708D" w:rsidRPr="005A12A7">
        <w:rPr>
          <w:rFonts w:cs="Times New Roman"/>
          <w:lang w:val="ru-RU"/>
        </w:rPr>
        <w:t>.</w:t>
      </w:r>
    </w:p>
    <w:p w14:paraId="4D9F6CEF" w14:textId="7D833E41" w:rsidR="0000708D" w:rsidRPr="005A12A7" w:rsidRDefault="002B0E2E" w:rsidP="0000708D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EF830EF" wp14:editId="377E585F">
            <wp:extent cx="5395926" cy="693178"/>
            <wp:effectExtent l="0" t="0" r="0" b="0"/>
            <wp:docPr id="1393093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09304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424199" cy="69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58D79" w14:textId="46D59E5E" w:rsidR="0018607F" w:rsidRPr="005A12A7" w:rsidRDefault="00000000" w:rsidP="0000708D">
      <w:pPr>
        <w:pStyle w:val="a4"/>
      </w:pPr>
      <w:fldSimple w:instr=" SEQ Рисунок \* ARABIC ">
        <w:bookmarkStart w:id="205" w:name="_Ref148705887"/>
        <w:r w:rsidR="00552CC9">
          <w:rPr>
            <w:noProof/>
          </w:rPr>
          <w:t>160</w:t>
        </w:r>
        <w:bookmarkEnd w:id="205"/>
      </w:fldSimple>
      <w:r w:rsidR="0000708D" w:rsidRPr="005A12A7">
        <w:rPr>
          <w:lang w:val="ru-RU"/>
        </w:rPr>
        <w:t xml:space="preserve"> – </w:t>
      </w:r>
      <w:r w:rsidR="0000708D" w:rsidRPr="005A12A7">
        <w:rPr>
          <w:szCs w:val="24"/>
        </w:rPr>
        <w:t>Действие кредитного договора (иного договора) или денежного обязательства, обеспечиваемого ипотекой после выдачи закладной залогодержателю</w:t>
      </w:r>
    </w:p>
    <w:p w14:paraId="54FF0815" w14:textId="12ECB87A" w:rsidR="0018607F" w:rsidRPr="005A12A7" w:rsidRDefault="0018607F" w:rsidP="0000708D">
      <w:pPr>
        <w:pStyle w:val="a6"/>
        <w:rPr>
          <w:szCs w:val="24"/>
          <w:lang w:val="ru-RU"/>
        </w:rPr>
      </w:pPr>
      <w:r w:rsidRPr="005A12A7">
        <w:lastRenderedPageBreak/>
        <w:t>Блок</w:t>
      </w:r>
      <w:r w:rsidRPr="005A12A7">
        <w:rPr>
          <w:b/>
        </w:rPr>
        <w:t xml:space="preserve"> 8.21 Приложения к закладной </w:t>
      </w:r>
      <w:r w:rsidRPr="005A12A7">
        <w:t>заполняется в случае, если к Закладной прикладываются другие документы.</w:t>
      </w:r>
      <w:r w:rsidR="0000708D" w:rsidRPr="005A12A7">
        <w:rPr>
          <w:lang w:val="ru-RU"/>
        </w:rPr>
        <w:t xml:space="preserve"> По нажатию кнопки </w:t>
      </w:r>
      <w:r w:rsidRPr="005A12A7">
        <w:rPr>
          <w:b/>
          <w:bCs/>
          <w:szCs w:val="24"/>
        </w:rPr>
        <w:t>Добавить документ</w:t>
      </w:r>
      <w:r w:rsidRPr="005A12A7">
        <w:rPr>
          <w:szCs w:val="24"/>
        </w:rPr>
        <w:t xml:space="preserve"> </w:t>
      </w:r>
      <w:r w:rsidR="0000708D" w:rsidRPr="005A12A7">
        <w:rPr>
          <w:szCs w:val="24"/>
          <w:lang w:val="ru-RU"/>
        </w:rPr>
        <w:t>отображается меню выбора вида документа</w:t>
      </w:r>
      <w:r w:rsidRPr="005A12A7">
        <w:rPr>
          <w:szCs w:val="24"/>
        </w:rPr>
        <w:t xml:space="preserve"> (см. рис.</w:t>
      </w:r>
      <w:r w:rsidR="0000708D" w:rsidRPr="005A12A7">
        <w:rPr>
          <w:szCs w:val="24"/>
          <w:lang w:val="ru-RU"/>
        </w:rPr>
        <w:t xml:space="preserve"> </w:t>
      </w:r>
      <w:r w:rsidR="0000708D" w:rsidRPr="005A12A7">
        <w:rPr>
          <w:szCs w:val="24"/>
          <w:lang w:val="ru-RU"/>
        </w:rPr>
        <w:fldChar w:fldCharType="begin"/>
      </w:r>
      <w:r w:rsidR="0000708D" w:rsidRPr="005A12A7">
        <w:rPr>
          <w:szCs w:val="24"/>
          <w:lang w:val="ru-RU"/>
        </w:rPr>
        <w:instrText xml:space="preserve"> REF _Ref148706028 \h </w:instrText>
      </w:r>
      <w:r w:rsidR="005A12A7">
        <w:rPr>
          <w:szCs w:val="24"/>
          <w:lang w:val="ru-RU"/>
        </w:rPr>
        <w:instrText xml:space="preserve"> \* MERGEFORMAT </w:instrText>
      </w:r>
      <w:r w:rsidR="0000708D" w:rsidRPr="005A12A7">
        <w:rPr>
          <w:szCs w:val="24"/>
          <w:lang w:val="ru-RU"/>
        </w:rPr>
      </w:r>
      <w:r w:rsidR="0000708D" w:rsidRPr="005A12A7">
        <w:rPr>
          <w:szCs w:val="24"/>
          <w:lang w:val="ru-RU"/>
        </w:rPr>
        <w:fldChar w:fldCharType="separate"/>
      </w:r>
      <w:r w:rsidR="00552CC9">
        <w:rPr>
          <w:noProof/>
        </w:rPr>
        <w:t>161</w:t>
      </w:r>
      <w:r w:rsidR="0000708D" w:rsidRPr="005A12A7">
        <w:rPr>
          <w:szCs w:val="24"/>
          <w:lang w:val="ru-RU"/>
        </w:rPr>
        <w:fldChar w:fldCharType="end"/>
      </w:r>
      <w:r w:rsidRPr="005A12A7">
        <w:rPr>
          <w:szCs w:val="24"/>
        </w:rPr>
        <w:t>)</w:t>
      </w:r>
      <w:r w:rsidR="0000708D" w:rsidRPr="005A12A7">
        <w:rPr>
          <w:szCs w:val="24"/>
          <w:lang w:val="ru-RU"/>
        </w:rPr>
        <w:t>.</w:t>
      </w:r>
    </w:p>
    <w:p w14:paraId="032DACCC" w14:textId="0C3F4926" w:rsidR="0000708D" w:rsidRPr="005A12A7" w:rsidRDefault="002B0E2E" w:rsidP="0000708D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2E5F67E" wp14:editId="3DA411D7">
            <wp:extent cx="5149435" cy="1084710"/>
            <wp:effectExtent l="0" t="0" r="0" b="0"/>
            <wp:docPr id="16769315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931572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175007" cy="109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5EBAA" w14:textId="6A1EFF78" w:rsidR="0018607F" w:rsidRPr="005A12A7" w:rsidRDefault="00000000" w:rsidP="0000708D">
      <w:pPr>
        <w:pStyle w:val="a4"/>
      </w:pPr>
      <w:fldSimple w:instr=" SEQ Рисунок \* ARABIC ">
        <w:bookmarkStart w:id="206" w:name="_Ref148706028"/>
        <w:r w:rsidR="00552CC9">
          <w:rPr>
            <w:noProof/>
          </w:rPr>
          <w:t>161</w:t>
        </w:r>
        <w:bookmarkEnd w:id="206"/>
      </w:fldSimple>
      <w:r w:rsidR="0000708D" w:rsidRPr="005A12A7">
        <w:rPr>
          <w:lang w:val="ru-RU"/>
        </w:rPr>
        <w:t xml:space="preserve"> – </w:t>
      </w:r>
      <w:r w:rsidR="008F2F03">
        <w:rPr>
          <w:lang w:val="ru-RU"/>
        </w:rPr>
        <w:t>Выбор вида документа</w:t>
      </w:r>
    </w:p>
    <w:p w14:paraId="461A0C4C" w14:textId="011A4E62" w:rsidR="0018607F" w:rsidRPr="005A12A7" w:rsidRDefault="0000708D" w:rsidP="0000708D">
      <w:pPr>
        <w:pStyle w:val="a6"/>
      </w:pPr>
      <w:r w:rsidRPr="005A12A7">
        <w:rPr>
          <w:lang w:val="ru-RU"/>
        </w:rPr>
        <w:t>Выбрать вид документа. Откроется</w:t>
      </w:r>
      <w:r w:rsidR="0018607F" w:rsidRPr="005A12A7">
        <w:t xml:space="preserve"> форма </w:t>
      </w:r>
      <w:r w:rsidRPr="005A12A7">
        <w:rPr>
          <w:lang w:val="ru-RU"/>
        </w:rPr>
        <w:t>создания</w:t>
      </w:r>
      <w:r w:rsidR="0018607F" w:rsidRPr="005A12A7">
        <w:t xml:space="preserve"> документа</w:t>
      </w:r>
      <w:r w:rsidRPr="005A12A7">
        <w:rPr>
          <w:lang w:val="ru-RU"/>
        </w:rPr>
        <w:t xml:space="preserve">. Описание </w:t>
      </w:r>
      <w:r w:rsidR="004A09AD" w:rsidRPr="005A12A7">
        <w:rPr>
          <w:lang w:val="ru-RU"/>
        </w:rPr>
        <w:t>см. в</w:t>
      </w:r>
      <w:r w:rsidR="002B0E2E">
        <w:rPr>
          <w:lang w:val="ru-RU"/>
        </w:rPr>
        <w:t xml:space="preserve"> </w:t>
      </w:r>
      <w:r w:rsidR="002B0E2E">
        <w:rPr>
          <w:lang w:val="ru-RU"/>
        </w:rPr>
        <w:fldChar w:fldCharType="begin"/>
      </w:r>
      <w:r w:rsidR="002B0E2E">
        <w:rPr>
          <w:lang w:val="ru-RU"/>
        </w:rPr>
        <w:instrText xml:space="preserve"> REF _Ref168568062 \r \h </w:instrText>
      </w:r>
      <w:r w:rsidR="002B0E2E">
        <w:rPr>
          <w:lang w:val="ru-RU"/>
        </w:rPr>
      </w:r>
      <w:r w:rsidR="002B0E2E">
        <w:rPr>
          <w:lang w:val="ru-RU"/>
        </w:rPr>
        <w:fldChar w:fldCharType="separate"/>
      </w:r>
      <w:r w:rsidR="00552CC9">
        <w:rPr>
          <w:lang w:val="ru-RU"/>
        </w:rPr>
        <w:t>1.6.2.4</w:t>
      </w:r>
      <w:r w:rsidR="002B0E2E">
        <w:rPr>
          <w:lang w:val="ru-RU"/>
        </w:rPr>
        <w:fldChar w:fldCharType="end"/>
      </w:r>
      <w:r w:rsidR="004A09AD" w:rsidRPr="005A12A7">
        <w:rPr>
          <w:lang w:val="ru-RU"/>
        </w:rPr>
        <w:t>.</w:t>
      </w:r>
    </w:p>
    <w:p w14:paraId="481E01DC" w14:textId="2A7F9D8F" w:rsidR="0018607F" w:rsidRPr="005A12A7" w:rsidRDefault="00A146D2" w:rsidP="004A09AD">
      <w:pPr>
        <w:pStyle w:val="a6"/>
      </w:pPr>
      <w:r w:rsidRPr="005A12A7">
        <w:rPr>
          <w:lang w:val="ru-RU"/>
        </w:rPr>
        <w:t>В блоке</w:t>
      </w:r>
      <w:r w:rsidR="004A09AD" w:rsidRPr="005A12A7">
        <w:rPr>
          <w:lang w:val="ru-RU"/>
        </w:rPr>
        <w:t xml:space="preserve"> </w:t>
      </w:r>
      <w:r w:rsidR="0018607F" w:rsidRPr="005A12A7">
        <w:rPr>
          <w:b/>
          <w:bCs/>
        </w:rPr>
        <w:t>8.22 Требования, обеспечиваемые ипотекой</w:t>
      </w:r>
      <w:r w:rsidR="008F2F03">
        <w:rPr>
          <w:lang w:val="ru-RU"/>
        </w:rPr>
        <w:t xml:space="preserve">, при выставлении в чек-боксе флага </w:t>
      </w:r>
      <w:r w:rsidR="008F2F03" w:rsidRPr="008F2F03">
        <w:rPr>
          <w:b/>
          <w:bCs/>
          <w:lang w:val="ru-RU"/>
        </w:rPr>
        <w:t>Указать требования</w:t>
      </w:r>
      <w:r w:rsidR="008F2F03">
        <w:rPr>
          <w:lang w:val="ru-RU"/>
        </w:rPr>
        <w:t xml:space="preserve"> </w:t>
      </w:r>
      <w:r w:rsidRPr="005A12A7">
        <w:rPr>
          <w:lang w:val="ru-RU"/>
        </w:rPr>
        <w:t>необходимо заполнить</w:t>
      </w:r>
      <w:r w:rsidR="0018607F" w:rsidRPr="005A12A7">
        <w:t xml:space="preserve"> (см. рис.</w:t>
      </w:r>
      <w:r w:rsidR="00780C9C" w:rsidRPr="005A12A7">
        <w:rPr>
          <w:lang w:val="ru-RU"/>
        </w:rPr>
        <w:t xml:space="preserve"> </w:t>
      </w:r>
      <w:r w:rsidR="00780C9C" w:rsidRPr="005A12A7">
        <w:rPr>
          <w:lang w:val="ru-RU"/>
        </w:rPr>
        <w:fldChar w:fldCharType="begin"/>
      </w:r>
      <w:r w:rsidR="00780C9C" w:rsidRPr="005A12A7">
        <w:rPr>
          <w:lang w:val="ru-RU"/>
        </w:rPr>
        <w:instrText xml:space="preserve"> REF _Ref148709837 \h </w:instrText>
      </w:r>
      <w:r w:rsidR="005A12A7">
        <w:rPr>
          <w:lang w:val="ru-RU"/>
        </w:rPr>
        <w:instrText xml:space="preserve"> \* MERGEFORMAT </w:instrText>
      </w:r>
      <w:r w:rsidR="00780C9C" w:rsidRPr="005A12A7">
        <w:rPr>
          <w:lang w:val="ru-RU"/>
        </w:rPr>
      </w:r>
      <w:r w:rsidR="00780C9C" w:rsidRPr="005A12A7">
        <w:rPr>
          <w:lang w:val="ru-RU"/>
        </w:rPr>
        <w:fldChar w:fldCharType="separate"/>
      </w:r>
      <w:r w:rsidR="00552CC9">
        <w:rPr>
          <w:noProof/>
          <w:shd w:val="clear" w:color="auto" w:fill="FFFFFF"/>
        </w:rPr>
        <w:t>162</w:t>
      </w:r>
      <w:r w:rsidR="00780C9C" w:rsidRPr="005A12A7">
        <w:rPr>
          <w:lang w:val="ru-RU"/>
        </w:rPr>
        <w:fldChar w:fldCharType="end"/>
      </w:r>
      <w:r w:rsidR="0018607F" w:rsidRPr="005A12A7">
        <w:t>):</w:t>
      </w:r>
    </w:p>
    <w:p w14:paraId="423A2BC4" w14:textId="09301856" w:rsidR="0018607F" w:rsidRPr="005A12A7" w:rsidRDefault="0018607F" w:rsidP="004A09AD">
      <w:pPr>
        <w:pStyle w:val="-0"/>
        <w:rPr>
          <w:rFonts w:cs="Times New Roman"/>
        </w:rPr>
      </w:pPr>
      <w:r w:rsidRPr="005A12A7">
        <w:rPr>
          <w:rFonts w:cs="Times New Roman"/>
          <w:b/>
          <w:bCs/>
        </w:rPr>
        <w:t>Общая твердая сумма требований залогодержател</w:t>
      </w:r>
      <w:r w:rsidRPr="005A12A7">
        <w:rPr>
          <w:rFonts w:cs="Times New Roman"/>
        </w:rPr>
        <w:t>я:</w:t>
      </w:r>
    </w:p>
    <w:p w14:paraId="4CADC5AF" w14:textId="5CF455BE" w:rsidR="0018607F" w:rsidRPr="005A12A7" w:rsidRDefault="0018607F">
      <w:pPr>
        <w:pStyle w:val="a3"/>
        <w:numPr>
          <w:ilvl w:val="0"/>
          <w:numId w:val="55"/>
        </w:numPr>
        <w:rPr>
          <w:rFonts w:cs="Times New Roman"/>
          <w:bCs/>
        </w:rPr>
      </w:pPr>
      <w:r w:rsidRPr="005A12A7">
        <w:rPr>
          <w:rFonts w:cs="Times New Roman"/>
          <w:bCs/>
        </w:rPr>
        <w:t xml:space="preserve">Сумма* - </w:t>
      </w:r>
      <w:r w:rsidR="00EC6CD9" w:rsidRPr="005A12A7">
        <w:rPr>
          <w:rFonts w:cs="Times New Roman"/>
          <w:bCs/>
        </w:rPr>
        <w:t>текстовое поле</w:t>
      </w:r>
      <w:r w:rsidR="004A09AD" w:rsidRPr="005A12A7">
        <w:rPr>
          <w:rFonts w:cs="Times New Roman"/>
          <w:bCs/>
        </w:rPr>
        <w:t>;</w:t>
      </w:r>
    </w:p>
    <w:p w14:paraId="4185AF5A" w14:textId="4FDA2E6A" w:rsidR="0018607F" w:rsidRPr="005A12A7" w:rsidRDefault="0018607F">
      <w:pPr>
        <w:pStyle w:val="a3"/>
        <w:numPr>
          <w:ilvl w:val="0"/>
          <w:numId w:val="55"/>
        </w:numPr>
        <w:rPr>
          <w:rFonts w:cs="Times New Roman"/>
        </w:rPr>
      </w:pPr>
      <w:r w:rsidRPr="005A12A7">
        <w:rPr>
          <w:rFonts w:cs="Times New Roman"/>
          <w:bCs/>
        </w:rPr>
        <w:t>Валюта*-</w:t>
      </w:r>
      <w:r w:rsidRPr="005A12A7">
        <w:rPr>
          <w:rFonts w:cs="Times New Roman"/>
        </w:rPr>
        <w:t xml:space="preserve"> выбор значения из выпадающего списка</w:t>
      </w:r>
      <w:r w:rsidR="004A09AD" w:rsidRPr="005A12A7">
        <w:rPr>
          <w:rFonts w:cs="Times New Roman"/>
        </w:rPr>
        <w:t>.</w:t>
      </w:r>
    </w:p>
    <w:p w14:paraId="40A4F54C" w14:textId="31875AE5" w:rsidR="0018607F" w:rsidRPr="005A12A7" w:rsidRDefault="0018607F" w:rsidP="004A09AD">
      <w:pPr>
        <w:pStyle w:val="-0"/>
        <w:rPr>
          <w:rFonts w:cs="Times New Roman"/>
        </w:rPr>
      </w:pPr>
      <w:r w:rsidRPr="005A12A7">
        <w:rPr>
          <w:rFonts w:cs="Times New Roman"/>
          <w:b/>
          <w:bCs/>
        </w:rPr>
        <w:t>Объем требований, обеспеченных ипотекой, определяется на момент</w:t>
      </w:r>
      <w:r w:rsidR="004A09AD" w:rsidRPr="005A12A7">
        <w:rPr>
          <w:rFonts w:cs="Times New Roman"/>
          <w:lang w:val="ru-RU"/>
        </w:rPr>
        <w:t>.</w:t>
      </w:r>
      <w:r w:rsidRPr="005A12A7">
        <w:rPr>
          <w:rFonts w:cs="Times New Roman"/>
        </w:rPr>
        <w:t xml:space="preserve"> </w:t>
      </w:r>
      <w:r w:rsidR="004A09AD" w:rsidRPr="005A12A7">
        <w:rPr>
          <w:rFonts w:cs="Times New Roman"/>
        </w:rPr>
        <w:t>Необх</w:t>
      </w:r>
      <w:r w:rsidRPr="005A12A7">
        <w:rPr>
          <w:rFonts w:cs="Times New Roman"/>
        </w:rPr>
        <w:t>одимо</w:t>
      </w:r>
      <w:r w:rsidRPr="005A12A7">
        <w:rPr>
          <w:rFonts w:cs="Times New Roman"/>
          <w:b/>
        </w:rPr>
        <w:t xml:space="preserve"> </w:t>
      </w:r>
      <w:r w:rsidR="004A09AD" w:rsidRPr="005A12A7">
        <w:rPr>
          <w:rFonts w:cs="Times New Roman"/>
          <w:lang w:val="ru-RU"/>
        </w:rPr>
        <w:t>выбрать</w:t>
      </w:r>
      <w:r w:rsidRPr="005A12A7">
        <w:rPr>
          <w:rFonts w:cs="Times New Roman"/>
          <w:b/>
        </w:rPr>
        <w:t xml:space="preserve"> </w:t>
      </w:r>
      <w:r w:rsidRPr="005A12A7">
        <w:rPr>
          <w:rFonts w:cs="Times New Roman"/>
        </w:rPr>
        <w:t>одно из следующих значений:</w:t>
      </w:r>
    </w:p>
    <w:p w14:paraId="13634A24" w14:textId="4CA71CE9" w:rsidR="0018607F" w:rsidRPr="005A12A7" w:rsidRDefault="0018607F">
      <w:pPr>
        <w:pStyle w:val="a3"/>
        <w:numPr>
          <w:ilvl w:val="0"/>
          <w:numId w:val="56"/>
        </w:numPr>
        <w:rPr>
          <w:rFonts w:cs="Times New Roman"/>
        </w:rPr>
      </w:pPr>
      <w:r w:rsidRPr="005A12A7">
        <w:rPr>
          <w:rFonts w:cs="Times New Roman"/>
        </w:rPr>
        <w:t>Удовлетворения требований за счет заложенного имущества</w:t>
      </w:r>
      <w:r w:rsidR="004A09AD" w:rsidRPr="005A12A7">
        <w:rPr>
          <w:rFonts w:cs="Times New Roman"/>
        </w:rPr>
        <w:t>;</w:t>
      </w:r>
    </w:p>
    <w:p w14:paraId="1F98BB16" w14:textId="77777777" w:rsidR="00A146D2" w:rsidRPr="005A12A7" w:rsidRDefault="0018607F">
      <w:pPr>
        <w:pStyle w:val="a3"/>
        <w:numPr>
          <w:ilvl w:val="0"/>
          <w:numId w:val="56"/>
        </w:numPr>
        <w:rPr>
          <w:rFonts w:cs="Times New Roman"/>
        </w:rPr>
      </w:pPr>
      <w:r w:rsidRPr="005A12A7">
        <w:rPr>
          <w:rFonts w:cs="Times New Roman"/>
        </w:rPr>
        <w:t>Дата, событие</w:t>
      </w:r>
      <w:r w:rsidR="00A146D2" w:rsidRPr="005A12A7">
        <w:rPr>
          <w:rFonts w:cs="Times New Roman"/>
        </w:rPr>
        <w:t>. При выборе значения отображаются дополнительные поля:</w:t>
      </w:r>
    </w:p>
    <w:p w14:paraId="0186C57D" w14:textId="2634C172" w:rsidR="00A146D2" w:rsidRPr="005A12A7" w:rsidRDefault="00A146D2" w:rsidP="00A146D2">
      <w:pPr>
        <w:pStyle w:val="a6"/>
        <w:rPr>
          <w:lang w:val="ru-RU"/>
        </w:rPr>
      </w:pPr>
      <w:r w:rsidRPr="005A12A7">
        <w:t xml:space="preserve">Дата* – </w:t>
      </w:r>
      <w:r w:rsidRPr="005A12A7">
        <w:rPr>
          <w:lang w:val="ru-RU"/>
        </w:rPr>
        <w:t>ввод даты или выбор в календаре;</w:t>
      </w:r>
    </w:p>
    <w:p w14:paraId="631FFF46" w14:textId="043C78E4" w:rsidR="0018607F" w:rsidRPr="005A12A7" w:rsidRDefault="00A146D2" w:rsidP="00A146D2">
      <w:pPr>
        <w:pStyle w:val="a6"/>
      </w:pPr>
      <w:r w:rsidRPr="005A12A7">
        <w:t xml:space="preserve">Событие – </w:t>
      </w:r>
      <w:r w:rsidRPr="005A12A7">
        <w:rPr>
          <w:lang w:val="ru-RU"/>
        </w:rPr>
        <w:t>текстовое поле</w:t>
      </w:r>
      <w:r w:rsidR="004A09AD" w:rsidRPr="005A12A7">
        <w:t>;</w:t>
      </w:r>
    </w:p>
    <w:p w14:paraId="5D91031C" w14:textId="1EF677BB" w:rsidR="0018607F" w:rsidRPr="005A12A7" w:rsidRDefault="0018607F">
      <w:pPr>
        <w:pStyle w:val="a3"/>
        <w:numPr>
          <w:ilvl w:val="0"/>
          <w:numId w:val="56"/>
        </w:numPr>
        <w:rPr>
          <w:rFonts w:cs="Times New Roman"/>
        </w:rPr>
      </w:pPr>
      <w:r w:rsidRPr="005A12A7">
        <w:rPr>
          <w:rFonts w:cs="Times New Roman"/>
        </w:rPr>
        <w:t>Иной порядок – текстовое поле</w:t>
      </w:r>
      <w:r w:rsidR="004A09AD" w:rsidRPr="005A12A7">
        <w:rPr>
          <w:rFonts w:cs="Times New Roman"/>
        </w:rPr>
        <w:t>.</w:t>
      </w:r>
    </w:p>
    <w:p w14:paraId="1F312B7B" w14:textId="093CF765" w:rsidR="0018607F" w:rsidRPr="005A12A7" w:rsidRDefault="0018607F" w:rsidP="004A09AD">
      <w:pPr>
        <w:pStyle w:val="-0"/>
        <w:rPr>
          <w:rFonts w:cs="Times New Roman"/>
        </w:rPr>
      </w:pPr>
      <w:r w:rsidRPr="005A12A7">
        <w:rPr>
          <w:rFonts w:cs="Times New Roman"/>
          <w:b/>
          <w:bCs/>
        </w:rPr>
        <w:t>Требование, обеспечиваемые ипотекой</w:t>
      </w:r>
      <w:r w:rsidR="004A09AD" w:rsidRPr="005A12A7">
        <w:rPr>
          <w:rFonts w:cs="Times New Roman"/>
          <w:lang w:val="ru-RU"/>
        </w:rPr>
        <w:t xml:space="preserve">. Выбрать в чек-боксе </w:t>
      </w:r>
      <w:r w:rsidR="00780C9C" w:rsidRPr="005A12A7">
        <w:rPr>
          <w:rFonts w:cs="Times New Roman"/>
          <w:lang w:val="ru-RU"/>
        </w:rPr>
        <w:t xml:space="preserve">постоянное </w:t>
      </w:r>
      <w:r w:rsidR="00DE4791" w:rsidRPr="005A12A7">
        <w:rPr>
          <w:rFonts w:cs="Times New Roman"/>
          <w:lang w:val="ru-RU"/>
        </w:rPr>
        <w:t>значени</w:t>
      </w:r>
      <w:r w:rsidR="00780C9C" w:rsidRPr="005A12A7">
        <w:rPr>
          <w:rFonts w:cs="Times New Roman"/>
          <w:lang w:val="ru-RU"/>
        </w:rPr>
        <w:t>е</w:t>
      </w:r>
      <w:r w:rsidRPr="005A12A7">
        <w:rPr>
          <w:rFonts w:cs="Times New Roman"/>
        </w:rPr>
        <w:t>:</w:t>
      </w:r>
    </w:p>
    <w:p w14:paraId="3C5DCD26" w14:textId="152FDB1E" w:rsidR="0018607F" w:rsidRPr="005A12A7" w:rsidRDefault="0018607F">
      <w:pPr>
        <w:pStyle w:val="a3"/>
        <w:numPr>
          <w:ilvl w:val="0"/>
          <w:numId w:val="57"/>
        </w:numPr>
        <w:rPr>
          <w:rFonts w:cs="Times New Roman"/>
        </w:rPr>
      </w:pPr>
      <w:r w:rsidRPr="005A12A7">
        <w:rPr>
          <w:rFonts w:cs="Times New Roman"/>
          <w:shd w:val="clear" w:color="auto" w:fill="FFFFFF"/>
        </w:rPr>
        <w:t>Основная сумма долга (сумма кредита, сумма займа), проценты за пользование заемными средства (для кредитного договора и договора займа с выплатой процентов), возмещение залогодержателю расходов, которые залогодержатель несет в соответствии с условиями договора об ипотеке (при его наличии) или в силу необходимости обеспечить сохранение заложенного имущества на страхование заложенного имущества, содержание и (или) охрану заложенного имущества либо на погашение задолженности залогодателя по связанным с этим имуществом налогам, сборам или коммунальным платежам.</w:t>
      </w:r>
    </w:p>
    <w:p w14:paraId="7593FEDF" w14:textId="77777777" w:rsidR="0018607F" w:rsidRPr="005A12A7" w:rsidRDefault="0018607F" w:rsidP="00780C9C">
      <w:pPr>
        <w:pStyle w:val="a6"/>
        <w:rPr>
          <w:shd w:val="clear" w:color="auto" w:fill="FFFFFF"/>
        </w:rPr>
      </w:pPr>
      <w:r w:rsidRPr="005A12A7">
        <w:rPr>
          <w:shd w:val="clear" w:color="auto" w:fill="FFFFFF"/>
        </w:rPr>
        <w:t>Дополнительно указываются все, несколько или не указывается ни одно из следующих значений:</w:t>
      </w:r>
    </w:p>
    <w:p w14:paraId="49A5A992" w14:textId="77777777" w:rsidR="0018607F" w:rsidRPr="005A12A7" w:rsidRDefault="0018607F" w:rsidP="00DD5234">
      <w:pPr>
        <w:pStyle w:val="a3"/>
        <w:rPr>
          <w:rFonts w:cs="Times New Roman"/>
          <w:shd w:val="clear" w:color="auto" w:fill="FFFFFF"/>
        </w:rPr>
      </w:pPr>
      <w:r w:rsidRPr="005A12A7">
        <w:rPr>
          <w:rFonts w:cs="Times New Roman"/>
          <w:shd w:val="clear" w:color="auto" w:fill="FFFFFF"/>
        </w:rPr>
        <w:lastRenderedPageBreak/>
        <w:t>Возмещение убытков и (или) неустойки (штрафы, пени) вследствие неисполнения, просрочки исполнения или иного ненадлежащего исполнения обеспеченного ипотекой</w:t>
      </w:r>
      <w:r w:rsidRPr="005A12A7">
        <w:rPr>
          <w:rFonts w:cs="Times New Roman"/>
          <w:color w:val="4C4D4B"/>
          <w:spacing w:val="2"/>
          <w:shd w:val="clear" w:color="auto" w:fill="FFFFFF"/>
        </w:rPr>
        <w:t xml:space="preserve"> </w:t>
      </w:r>
      <w:r w:rsidRPr="005A12A7">
        <w:rPr>
          <w:rFonts w:cs="Times New Roman"/>
          <w:shd w:val="clear" w:color="auto" w:fill="FFFFFF"/>
        </w:rPr>
        <w:t>обязательства.</w:t>
      </w:r>
    </w:p>
    <w:p w14:paraId="736729EA" w14:textId="77777777" w:rsidR="0018607F" w:rsidRPr="005A12A7" w:rsidRDefault="0018607F" w:rsidP="00DD5234">
      <w:pPr>
        <w:pStyle w:val="a3"/>
        <w:rPr>
          <w:rFonts w:cs="Times New Roman"/>
          <w:shd w:val="clear" w:color="auto" w:fill="FFFFFF"/>
        </w:rPr>
      </w:pPr>
      <w:r w:rsidRPr="005A12A7">
        <w:rPr>
          <w:rFonts w:cs="Times New Roman"/>
          <w:shd w:val="clear" w:color="auto" w:fill="FFFFFF"/>
        </w:rPr>
        <w:t>Проценты за неправомерное пользование чужими денежными средствами, предусмотренные обеспеченным ипотекой обязательством либо федеральным законом.</w:t>
      </w:r>
    </w:p>
    <w:p w14:paraId="57BFFB14" w14:textId="77777777" w:rsidR="0018607F" w:rsidRPr="005A12A7" w:rsidRDefault="0018607F" w:rsidP="00DD5234">
      <w:pPr>
        <w:pStyle w:val="a3"/>
        <w:rPr>
          <w:rFonts w:cs="Times New Roman"/>
          <w:shd w:val="clear" w:color="auto" w:fill="FFFFFF"/>
        </w:rPr>
      </w:pPr>
      <w:r w:rsidRPr="005A12A7">
        <w:rPr>
          <w:rFonts w:cs="Times New Roman"/>
          <w:shd w:val="clear" w:color="auto" w:fill="FFFFFF"/>
        </w:rPr>
        <w:t>Возмещение судебных издержек и иных расходов, вызванных обращением взыскания на заложенное имущество.</w:t>
      </w:r>
    </w:p>
    <w:p w14:paraId="7B101EE1" w14:textId="77777777" w:rsidR="0018607F" w:rsidRPr="005A12A7" w:rsidRDefault="0018607F" w:rsidP="00DD5234">
      <w:pPr>
        <w:pStyle w:val="a3"/>
        <w:rPr>
          <w:rFonts w:cs="Times New Roman"/>
          <w:shd w:val="clear" w:color="auto" w:fill="FFFFFF"/>
        </w:rPr>
      </w:pPr>
      <w:r w:rsidRPr="005A12A7">
        <w:rPr>
          <w:rFonts w:cs="Times New Roman"/>
          <w:shd w:val="clear" w:color="auto" w:fill="FFFFFF"/>
        </w:rPr>
        <w:t>Возмещение расходов по реализации заложенного имущества.</w:t>
      </w:r>
    </w:p>
    <w:p w14:paraId="649F7680" w14:textId="0FA38BD9" w:rsidR="00780C9C" w:rsidRPr="005A12A7" w:rsidRDefault="000E1E41" w:rsidP="00780C9C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038B13E" wp14:editId="4BE13506">
            <wp:extent cx="5348218" cy="1823622"/>
            <wp:effectExtent l="0" t="0" r="0" b="0"/>
            <wp:docPr id="17469103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910343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5358706" cy="182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D9E2B" w14:textId="58F1FE8C" w:rsidR="0018607F" w:rsidRPr="005A12A7" w:rsidRDefault="00780C9C" w:rsidP="00780C9C">
      <w:pPr>
        <w:pStyle w:val="a4"/>
        <w:rPr>
          <w:shd w:val="clear" w:color="auto" w:fill="FFFFFF"/>
        </w:rPr>
      </w:pPr>
      <w:r w:rsidRPr="005A12A7">
        <w:rPr>
          <w:shd w:val="clear" w:color="auto" w:fill="FFFFFF"/>
        </w:rPr>
        <w:fldChar w:fldCharType="begin"/>
      </w:r>
      <w:r w:rsidRPr="005A12A7">
        <w:rPr>
          <w:shd w:val="clear" w:color="auto" w:fill="FFFFFF"/>
        </w:rPr>
        <w:instrText xml:space="preserve"> SEQ Рисунок \* ARABIC </w:instrText>
      </w:r>
      <w:r w:rsidRPr="005A12A7">
        <w:rPr>
          <w:shd w:val="clear" w:color="auto" w:fill="FFFFFF"/>
        </w:rPr>
        <w:fldChar w:fldCharType="separate"/>
      </w:r>
      <w:bookmarkStart w:id="207" w:name="_Ref148709837"/>
      <w:r w:rsidR="00552CC9">
        <w:rPr>
          <w:noProof/>
          <w:shd w:val="clear" w:color="auto" w:fill="FFFFFF"/>
        </w:rPr>
        <w:t>162</w:t>
      </w:r>
      <w:bookmarkEnd w:id="207"/>
      <w:r w:rsidRPr="005A12A7">
        <w:rPr>
          <w:shd w:val="clear" w:color="auto" w:fill="FFFFFF"/>
        </w:rPr>
        <w:fldChar w:fldCharType="end"/>
      </w:r>
      <w:r w:rsidRPr="005A12A7">
        <w:rPr>
          <w:shd w:val="clear" w:color="auto" w:fill="FFFFFF"/>
          <w:lang w:val="ru-RU"/>
        </w:rPr>
        <w:t xml:space="preserve"> – </w:t>
      </w:r>
      <w:r w:rsidRPr="005A12A7">
        <w:rPr>
          <w:szCs w:val="24"/>
        </w:rPr>
        <w:t>Требования, обеспечиваемые ипотекой</w:t>
      </w:r>
    </w:p>
    <w:p w14:paraId="216A510A" w14:textId="77777777" w:rsidR="0018607F" w:rsidRPr="005A12A7" w:rsidRDefault="0018607F" w:rsidP="0051336D">
      <w:pPr>
        <w:pStyle w:val="a6"/>
      </w:pPr>
    </w:p>
    <w:p w14:paraId="2D72CA52" w14:textId="0395E82F" w:rsidR="0018607F" w:rsidRPr="005A12A7" w:rsidRDefault="0018607F" w:rsidP="0018607F">
      <w:pPr>
        <w:pStyle w:val="31"/>
        <w:rPr>
          <w:lang w:val="ru-RU"/>
        </w:rPr>
      </w:pPr>
      <w:r w:rsidRPr="005A12A7">
        <w:rPr>
          <w:lang w:val="ru-RU"/>
        </w:rPr>
        <w:t>Депозитарный уч</w:t>
      </w:r>
      <w:r w:rsidR="000E1E41">
        <w:rPr>
          <w:lang w:val="ru-RU"/>
        </w:rPr>
        <w:t>ё</w:t>
      </w:r>
      <w:r w:rsidRPr="005A12A7">
        <w:rPr>
          <w:lang w:val="ru-RU"/>
        </w:rPr>
        <w:t>т</w:t>
      </w:r>
      <w:r w:rsidR="000E1E41">
        <w:rPr>
          <w:lang w:val="ru-RU"/>
        </w:rPr>
        <w:t xml:space="preserve"> закладной</w:t>
      </w:r>
    </w:p>
    <w:p w14:paraId="6B53F9A7" w14:textId="77032AF6" w:rsidR="0018607F" w:rsidRPr="005A12A7" w:rsidRDefault="0018607F" w:rsidP="00780C9C">
      <w:pPr>
        <w:pStyle w:val="a6"/>
      </w:pPr>
      <w:r w:rsidRPr="005A12A7">
        <w:t xml:space="preserve">Шаг </w:t>
      </w:r>
      <w:r w:rsidRPr="005A12A7">
        <w:rPr>
          <w:b/>
        </w:rPr>
        <w:t xml:space="preserve">9 </w:t>
      </w:r>
      <w:r w:rsidR="00780C9C" w:rsidRPr="005A12A7">
        <w:rPr>
          <w:rStyle w:val="TimesNewRoman1412"/>
          <w:rFonts w:cs="Times New Roman"/>
          <w:lang w:val="ru-RU"/>
        </w:rPr>
        <w:t>Депозитарный учёт</w:t>
      </w:r>
      <w:r w:rsidRPr="005A12A7">
        <w:rPr>
          <w:b/>
        </w:rPr>
        <w:t xml:space="preserve"> </w:t>
      </w:r>
      <w:r w:rsidR="000E1E41">
        <w:rPr>
          <w:b/>
          <w:lang w:val="ru-RU"/>
        </w:rPr>
        <w:t xml:space="preserve">закладной </w:t>
      </w:r>
      <w:r w:rsidRPr="005A12A7">
        <w:t xml:space="preserve">заполняется при наличии депозитария </w:t>
      </w:r>
      <w:r w:rsidR="00A146D2" w:rsidRPr="005A12A7">
        <w:rPr>
          <w:lang w:val="ru-RU"/>
        </w:rPr>
        <w:t>–</w:t>
      </w:r>
      <w:r w:rsidRPr="005A12A7">
        <w:t xml:space="preserve"> номинального держателя</w:t>
      </w:r>
      <w:r w:rsidRPr="005A12A7">
        <w:rPr>
          <w:color w:val="000000"/>
          <w:sz w:val="30"/>
          <w:szCs w:val="30"/>
          <w:shd w:val="clear" w:color="auto" w:fill="FFFFFF"/>
        </w:rPr>
        <w:t>.</w:t>
      </w:r>
      <w:r w:rsidRPr="005A12A7">
        <w:t xml:space="preserve"> </w:t>
      </w:r>
    </w:p>
    <w:p w14:paraId="6985D212" w14:textId="01459C6C" w:rsidR="001A46D2" w:rsidRPr="005A12A7" w:rsidRDefault="0018607F" w:rsidP="00780C9C">
      <w:pPr>
        <w:pStyle w:val="a6"/>
        <w:rPr>
          <w:bCs/>
          <w:lang w:val="ru-RU"/>
        </w:rPr>
      </w:pPr>
      <w:r w:rsidRPr="005A12A7">
        <w:t xml:space="preserve">В </w:t>
      </w:r>
      <w:r w:rsidR="00780C9C" w:rsidRPr="005A12A7">
        <w:t>блоке</w:t>
      </w:r>
      <w:r w:rsidRPr="005A12A7">
        <w:rPr>
          <w:b/>
        </w:rPr>
        <w:t xml:space="preserve"> 9.1. Наименование депозитария, в который электронная закладная передается на хранение </w:t>
      </w:r>
      <w:r w:rsidRPr="005A12A7">
        <w:t>необходимо добавить описание депозитария</w:t>
      </w:r>
      <w:r w:rsidRPr="005A12A7">
        <w:rPr>
          <w:color w:val="000000"/>
          <w:shd w:val="clear" w:color="auto" w:fill="FFFFFF"/>
        </w:rPr>
        <w:t xml:space="preserve">, </w:t>
      </w:r>
      <w:r w:rsidRPr="005A12A7">
        <w:t xml:space="preserve">в который электронная закладная передается на хранение. Для этого необходимо нажать кнопку </w:t>
      </w:r>
      <w:r w:rsidRPr="005A12A7">
        <w:rPr>
          <w:b/>
        </w:rPr>
        <w:t>Добавить</w:t>
      </w:r>
      <w:r w:rsidR="006A328B" w:rsidRPr="005A12A7">
        <w:rPr>
          <w:b/>
          <w:lang w:val="ru-RU"/>
        </w:rPr>
        <w:t xml:space="preserve">. </w:t>
      </w:r>
      <w:r w:rsidR="006A328B" w:rsidRPr="005A12A7">
        <w:rPr>
          <w:bCs/>
          <w:lang w:val="ru-RU"/>
        </w:rPr>
        <w:t>Откроется форма создания депозитария</w:t>
      </w:r>
      <w:r w:rsidR="001A46D2" w:rsidRPr="005A12A7">
        <w:rPr>
          <w:bCs/>
          <w:lang w:val="ru-RU"/>
        </w:rPr>
        <w:t xml:space="preserve"> (см. рис. </w:t>
      </w:r>
      <w:r w:rsidR="001A46D2" w:rsidRPr="005A12A7">
        <w:rPr>
          <w:bCs/>
          <w:lang w:val="ru-RU"/>
        </w:rPr>
        <w:fldChar w:fldCharType="begin"/>
      </w:r>
      <w:r w:rsidR="001A46D2" w:rsidRPr="005A12A7">
        <w:rPr>
          <w:bCs/>
          <w:lang w:val="ru-RU"/>
        </w:rPr>
        <w:instrText xml:space="preserve"> REF _Ref149063946 \h </w:instrText>
      </w:r>
      <w:r w:rsidR="005A12A7">
        <w:rPr>
          <w:bCs/>
          <w:lang w:val="ru-RU"/>
        </w:rPr>
        <w:instrText xml:space="preserve"> \* MERGEFORMAT </w:instrText>
      </w:r>
      <w:r w:rsidR="001A46D2" w:rsidRPr="005A12A7">
        <w:rPr>
          <w:bCs/>
          <w:lang w:val="ru-RU"/>
        </w:rPr>
      </w:r>
      <w:r w:rsidR="001A46D2" w:rsidRPr="005A12A7">
        <w:rPr>
          <w:bCs/>
          <w:lang w:val="ru-RU"/>
        </w:rPr>
        <w:fldChar w:fldCharType="separate"/>
      </w:r>
      <w:r w:rsidR="00552CC9">
        <w:rPr>
          <w:noProof/>
        </w:rPr>
        <w:t>163</w:t>
      </w:r>
      <w:r w:rsidR="001A46D2" w:rsidRPr="005A12A7">
        <w:rPr>
          <w:bCs/>
          <w:lang w:val="ru-RU"/>
        </w:rPr>
        <w:fldChar w:fldCharType="end"/>
      </w:r>
      <w:r w:rsidR="001A46D2" w:rsidRPr="005A12A7">
        <w:rPr>
          <w:bCs/>
          <w:lang w:val="ru-RU"/>
        </w:rPr>
        <w:t>).</w:t>
      </w:r>
    </w:p>
    <w:p w14:paraId="1D3DCB1B" w14:textId="2E7DE517" w:rsidR="001A46D2" w:rsidRPr="005A12A7" w:rsidRDefault="000E1E41" w:rsidP="001A46D2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ECA7A20" wp14:editId="7C06F837">
            <wp:extent cx="5284608" cy="1665937"/>
            <wp:effectExtent l="0" t="0" r="0" b="0"/>
            <wp:docPr id="595821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821458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98216" cy="167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DF2B0" w14:textId="48A2D0B5" w:rsidR="001A46D2" w:rsidRPr="005A12A7" w:rsidRDefault="00000000" w:rsidP="001A46D2">
      <w:pPr>
        <w:pStyle w:val="a4"/>
        <w:rPr>
          <w:lang w:val="ru-RU"/>
        </w:rPr>
      </w:pPr>
      <w:fldSimple w:instr=" SEQ Рисунок \* ARABIC ">
        <w:bookmarkStart w:id="208" w:name="_Ref149063946"/>
        <w:r w:rsidR="00552CC9">
          <w:rPr>
            <w:noProof/>
          </w:rPr>
          <w:t>163</w:t>
        </w:r>
        <w:bookmarkEnd w:id="208"/>
      </w:fldSimple>
      <w:r w:rsidR="001A46D2" w:rsidRPr="005A12A7">
        <w:rPr>
          <w:lang w:val="ru-RU"/>
        </w:rPr>
        <w:t xml:space="preserve"> – Создание депозитария</w:t>
      </w:r>
    </w:p>
    <w:p w14:paraId="0F9D7103" w14:textId="369E1F50" w:rsidR="0018607F" w:rsidRPr="005A12A7" w:rsidRDefault="001A46D2" w:rsidP="001A46D2">
      <w:pPr>
        <w:pStyle w:val="a6"/>
      </w:pPr>
      <w:r w:rsidRPr="005A12A7">
        <w:rPr>
          <w:lang w:val="ru-RU"/>
        </w:rPr>
        <w:t>Необходимо</w:t>
      </w:r>
      <w:r w:rsidR="0018607F" w:rsidRPr="005A12A7">
        <w:t xml:space="preserve"> заполнить поля:</w:t>
      </w:r>
    </w:p>
    <w:p w14:paraId="26053584" w14:textId="326D5582" w:rsidR="0018607F" w:rsidRPr="005A12A7" w:rsidRDefault="006A328B" w:rsidP="006A328B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Блок </w:t>
      </w:r>
      <w:r w:rsidR="0018607F" w:rsidRPr="005A12A7">
        <w:rPr>
          <w:rFonts w:cs="Times New Roman"/>
          <w:b/>
          <w:bCs/>
        </w:rPr>
        <w:t>Описание депозитария</w:t>
      </w:r>
      <w:r w:rsidR="0018607F" w:rsidRPr="005A12A7">
        <w:rPr>
          <w:rFonts w:cs="Times New Roman"/>
        </w:rPr>
        <w:t>:</w:t>
      </w:r>
    </w:p>
    <w:p w14:paraId="30E2CFFD" w14:textId="7453889E" w:rsidR="0018607F" w:rsidRPr="005A12A7" w:rsidRDefault="0018607F">
      <w:pPr>
        <w:pStyle w:val="a3"/>
        <w:numPr>
          <w:ilvl w:val="0"/>
          <w:numId w:val="71"/>
        </w:numPr>
        <w:rPr>
          <w:rFonts w:cs="Times New Roman"/>
        </w:rPr>
      </w:pPr>
      <w:r w:rsidRPr="005A12A7">
        <w:rPr>
          <w:rFonts w:cs="Times New Roman"/>
        </w:rPr>
        <w:lastRenderedPageBreak/>
        <w:t>Наименование* – текстовое поле</w:t>
      </w:r>
      <w:r w:rsidR="001A46D2" w:rsidRPr="005A12A7">
        <w:rPr>
          <w:rFonts w:cs="Times New Roman"/>
        </w:rPr>
        <w:t>;</w:t>
      </w:r>
    </w:p>
    <w:p w14:paraId="0851D7E2" w14:textId="453845FE" w:rsidR="0018607F" w:rsidRPr="005A12A7" w:rsidRDefault="0018607F">
      <w:pPr>
        <w:pStyle w:val="a3"/>
        <w:numPr>
          <w:ilvl w:val="0"/>
          <w:numId w:val="71"/>
        </w:numPr>
        <w:rPr>
          <w:rFonts w:cs="Times New Roman"/>
        </w:rPr>
      </w:pPr>
      <w:r w:rsidRPr="005A12A7">
        <w:rPr>
          <w:rFonts w:cs="Times New Roman"/>
        </w:rPr>
        <w:t xml:space="preserve">ИНН* – </w:t>
      </w:r>
      <w:r w:rsidR="001A46D2" w:rsidRPr="005A12A7">
        <w:rPr>
          <w:rFonts w:cs="Times New Roman"/>
        </w:rPr>
        <w:t xml:space="preserve">ИНН </w:t>
      </w:r>
      <w:r w:rsidR="00F060CC" w:rsidRPr="005A12A7">
        <w:rPr>
          <w:rFonts w:cs="Times New Roman"/>
        </w:rPr>
        <w:t xml:space="preserve">юридического лица </w:t>
      </w:r>
      <w:r w:rsidR="001A46D2" w:rsidRPr="005A12A7">
        <w:rPr>
          <w:rFonts w:cs="Times New Roman"/>
        </w:rPr>
        <w:t xml:space="preserve">(10 </w:t>
      </w:r>
      <w:r w:rsidR="00F060CC" w:rsidRPr="005A12A7">
        <w:rPr>
          <w:rFonts w:cs="Times New Roman"/>
        </w:rPr>
        <w:t>знаков</w:t>
      </w:r>
      <w:r w:rsidR="001A46D2" w:rsidRPr="005A12A7">
        <w:rPr>
          <w:rFonts w:cs="Times New Roman"/>
        </w:rPr>
        <w:t>);</w:t>
      </w:r>
    </w:p>
    <w:p w14:paraId="46D3AAB4" w14:textId="3949FE27" w:rsidR="0018607F" w:rsidRPr="005A12A7" w:rsidRDefault="0018607F">
      <w:pPr>
        <w:pStyle w:val="a3"/>
        <w:numPr>
          <w:ilvl w:val="0"/>
          <w:numId w:val="71"/>
        </w:numPr>
        <w:rPr>
          <w:rFonts w:cs="Times New Roman"/>
        </w:rPr>
      </w:pPr>
      <w:r w:rsidRPr="005A12A7">
        <w:rPr>
          <w:rFonts w:cs="Times New Roman"/>
        </w:rPr>
        <w:t xml:space="preserve">ОГРН* – </w:t>
      </w:r>
      <w:r w:rsidR="001A46D2" w:rsidRPr="005A12A7">
        <w:rPr>
          <w:rFonts w:cs="Times New Roman"/>
        </w:rPr>
        <w:t xml:space="preserve">ОГРН </w:t>
      </w:r>
      <w:r w:rsidR="00F060CC" w:rsidRPr="005A12A7">
        <w:rPr>
          <w:rFonts w:cs="Times New Roman"/>
        </w:rPr>
        <w:t xml:space="preserve">юридического лица </w:t>
      </w:r>
      <w:r w:rsidR="001A46D2" w:rsidRPr="005A12A7">
        <w:rPr>
          <w:rFonts w:cs="Times New Roman"/>
        </w:rPr>
        <w:t xml:space="preserve">(13 </w:t>
      </w:r>
      <w:r w:rsidR="00F060CC" w:rsidRPr="005A12A7">
        <w:rPr>
          <w:rFonts w:cs="Times New Roman"/>
        </w:rPr>
        <w:t>знаков</w:t>
      </w:r>
      <w:r w:rsidR="001A46D2" w:rsidRPr="005A12A7">
        <w:rPr>
          <w:rFonts w:cs="Times New Roman"/>
        </w:rPr>
        <w:t>);</w:t>
      </w:r>
    </w:p>
    <w:p w14:paraId="41489EAC" w14:textId="69278696" w:rsidR="0018607F" w:rsidRPr="005A12A7" w:rsidRDefault="0018607F">
      <w:pPr>
        <w:pStyle w:val="a3"/>
        <w:numPr>
          <w:ilvl w:val="0"/>
          <w:numId w:val="71"/>
        </w:numPr>
        <w:rPr>
          <w:rFonts w:cs="Times New Roman"/>
        </w:rPr>
      </w:pPr>
      <w:r w:rsidRPr="005A12A7">
        <w:rPr>
          <w:rFonts w:cs="Times New Roman"/>
        </w:rPr>
        <w:t xml:space="preserve">Телефон – </w:t>
      </w:r>
      <w:r w:rsidR="00EC6CD9" w:rsidRPr="005A12A7">
        <w:rPr>
          <w:rFonts w:cs="Times New Roman"/>
        </w:rPr>
        <w:t>текстовое поле</w:t>
      </w:r>
      <w:r w:rsidR="001A46D2" w:rsidRPr="005A12A7">
        <w:rPr>
          <w:rFonts w:cs="Times New Roman"/>
        </w:rPr>
        <w:t>;</w:t>
      </w:r>
    </w:p>
    <w:p w14:paraId="19FBF9D0" w14:textId="3FB89A97" w:rsidR="0018607F" w:rsidRPr="005A12A7" w:rsidRDefault="0018607F">
      <w:pPr>
        <w:pStyle w:val="a3"/>
        <w:numPr>
          <w:ilvl w:val="0"/>
          <w:numId w:val="71"/>
        </w:numPr>
        <w:rPr>
          <w:rFonts w:cs="Times New Roman"/>
          <w:b/>
        </w:rPr>
      </w:pPr>
      <w:r w:rsidRPr="005A12A7">
        <w:rPr>
          <w:rFonts w:cs="Times New Roman"/>
          <w:lang w:val="en-US"/>
        </w:rPr>
        <w:t>eMail</w:t>
      </w:r>
      <w:r w:rsidRPr="005A12A7">
        <w:rPr>
          <w:rFonts w:cs="Times New Roman"/>
        </w:rPr>
        <w:t xml:space="preserve"> – </w:t>
      </w:r>
      <w:r w:rsidR="001A46D2" w:rsidRPr="005A12A7">
        <w:rPr>
          <w:rFonts w:cs="Times New Roman"/>
        </w:rPr>
        <w:t>адрес электронной почты</w:t>
      </w:r>
      <w:r w:rsidRPr="005A12A7">
        <w:rPr>
          <w:rFonts w:cs="Times New Roman"/>
        </w:rPr>
        <w:t>.</w:t>
      </w:r>
    </w:p>
    <w:p w14:paraId="0193F241" w14:textId="4165777A" w:rsidR="0018607F" w:rsidRPr="005A12A7" w:rsidRDefault="001A46D2" w:rsidP="006A328B">
      <w:pPr>
        <w:pStyle w:val="a6"/>
        <w:rPr>
          <w:lang w:val="ru-RU"/>
        </w:rPr>
      </w:pPr>
      <w:r w:rsidRPr="005A12A7">
        <w:rPr>
          <w:lang w:val="ru-RU"/>
        </w:rPr>
        <w:t xml:space="preserve">Для поиска юридического лица </w:t>
      </w:r>
      <w:r w:rsidR="0018607F" w:rsidRPr="005A12A7">
        <w:t xml:space="preserve">необходимо ввести значение в поле </w:t>
      </w:r>
      <w:r w:rsidR="0018607F" w:rsidRPr="005A12A7">
        <w:rPr>
          <w:b/>
        </w:rPr>
        <w:t>Поиск юридического лица</w:t>
      </w:r>
      <w:r w:rsidR="0018607F" w:rsidRPr="005A12A7">
        <w:t xml:space="preserve"> и выбрать необходимое из списка предложенных</w:t>
      </w:r>
      <w:r w:rsidR="006A328B" w:rsidRPr="005A12A7">
        <w:rPr>
          <w:lang w:val="ru-RU"/>
        </w:rPr>
        <w:t xml:space="preserve">. </w:t>
      </w:r>
    </w:p>
    <w:p w14:paraId="23C15CF7" w14:textId="77777777" w:rsidR="0018607F" w:rsidRPr="005A12A7" w:rsidRDefault="0018607F" w:rsidP="0051336D">
      <w:pPr>
        <w:pStyle w:val="a6"/>
      </w:pPr>
    </w:p>
    <w:p w14:paraId="4C182FCB" w14:textId="20C3A12F" w:rsidR="0018607F" w:rsidRPr="005A12A7" w:rsidRDefault="0018607F" w:rsidP="006A328B">
      <w:pPr>
        <w:pStyle w:val="a6"/>
        <w:rPr>
          <w:lang w:val="ru-RU"/>
        </w:rPr>
      </w:pPr>
      <w:r w:rsidRPr="005A12A7">
        <w:t xml:space="preserve">В </w:t>
      </w:r>
      <w:r w:rsidR="00EC6CD9" w:rsidRPr="005A12A7">
        <w:rPr>
          <w:lang w:val="ru-RU"/>
        </w:rPr>
        <w:t>блоке</w:t>
      </w:r>
      <w:r w:rsidRPr="005A12A7">
        <w:rPr>
          <w:b/>
        </w:rPr>
        <w:t xml:space="preserve"> 9.2 Наименование депозитария – номинального держателя (при наличии) </w:t>
      </w:r>
      <w:r w:rsidRPr="005A12A7">
        <w:t>необходимо добавить описание депозитария</w:t>
      </w:r>
      <w:r w:rsidRPr="005A12A7">
        <w:rPr>
          <w:color w:val="000000"/>
          <w:shd w:val="clear" w:color="auto" w:fill="FFFFFF"/>
        </w:rPr>
        <w:t xml:space="preserve"> – </w:t>
      </w:r>
      <w:r w:rsidRPr="005A12A7">
        <w:t xml:space="preserve">номинального держателя. Для этого необходимо нажать кнопку </w:t>
      </w:r>
      <w:r w:rsidRPr="005A12A7">
        <w:rPr>
          <w:b/>
        </w:rPr>
        <w:t>Добавить</w:t>
      </w:r>
      <w:r w:rsidR="006A328B" w:rsidRPr="005A12A7">
        <w:rPr>
          <w:lang w:val="ru-RU"/>
        </w:rPr>
        <w:t xml:space="preserve">. Заполнить поля </w:t>
      </w:r>
      <w:r w:rsidR="004A31CF" w:rsidRPr="005A12A7">
        <w:rPr>
          <w:lang w:val="ru-RU"/>
        </w:rPr>
        <w:t>аналогично блоку 9.1</w:t>
      </w:r>
      <w:r w:rsidR="005157F1" w:rsidRPr="005A12A7">
        <w:rPr>
          <w:lang w:val="ru-RU"/>
        </w:rPr>
        <w:t>.</w:t>
      </w:r>
    </w:p>
    <w:p w14:paraId="62CAAEC0" w14:textId="77777777" w:rsidR="0018607F" w:rsidRPr="005A12A7" w:rsidRDefault="0018607F" w:rsidP="0051336D">
      <w:pPr>
        <w:pStyle w:val="a6"/>
      </w:pPr>
    </w:p>
    <w:p w14:paraId="149EDD62" w14:textId="1D9C19BA" w:rsidR="0018607F" w:rsidRPr="005A12A7" w:rsidRDefault="004A31CF" w:rsidP="004A31CF">
      <w:pPr>
        <w:pStyle w:val="a6"/>
        <w:rPr>
          <w:lang w:val="ru-RU"/>
        </w:rPr>
      </w:pPr>
      <w:r w:rsidRPr="005A12A7">
        <w:rPr>
          <w:lang w:val="ru-RU"/>
        </w:rPr>
        <w:t>Блок</w:t>
      </w:r>
      <w:r w:rsidR="0018607F" w:rsidRPr="005A12A7">
        <w:t xml:space="preserve"> </w:t>
      </w:r>
      <w:r w:rsidR="0018607F" w:rsidRPr="005A12A7">
        <w:rPr>
          <w:b/>
          <w:bCs/>
        </w:rPr>
        <w:t>9.3 Номер счета депо депозитария</w:t>
      </w:r>
      <w:r w:rsidR="0018607F" w:rsidRPr="005A12A7">
        <w:t xml:space="preserve"> </w:t>
      </w:r>
      <w:r w:rsidR="00EC6CD9" w:rsidRPr="005A12A7">
        <w:rPr>
          <w:lang w:val="ru-RU"/>
        </w:rPr>
        <w:t>отображается при наличии</w:t>
      </w:r>
      <w:r w:rsidR="0018607F" w:rsidRPr="005A12A7">
        <w:t xml:space="preserve"> номинального держателя</w:t>
      </w:r>
      <w:r w:rsidRPr="005A12A7">
        <w:rPr>
          <w:lang w:val="ru-RU"/>
        </w:rPr>
        <w:t xml:space="preserve"> </w:t>
      </w:r>
      <w:r w:rsidR="00EC6CD9" w:rsidRPr="005A12A7">
        <w:rPr>
          <w:lang w:val="ru-RU"/>
        </w:rPr>
        <w:t xml:space="preserve">(заполнен блок 9.2) и </w:t>
      </w:r>
      <w:r w:rsidR="005157F1" w:rsidRPr="005A12A7">
        <w:rPr>
          <w:lang w:val="ru-RU"/>
        </w:rPr>
        <w:t xml:space="preserve">содержит поля (см. рис. </w:t>
      </w:r>
      <w:r w:rsidR="005157F1" w:rsidRPr="005A12A7">
        <w:rPr>
          <w:lang w:val="ru-RU"/>
        </w:rPr>
        <w:fldChar w:fldCharType="begin"/>
      </w:r>
      <w:r w:rsidR="005157F1" w:rsidRPr="005A12A7">
        <w:rPr>
          <w:lang w:val="ru-RU"/>
        </w:rPr>
        <w:instrText xml:space="preserve"> REF _Ref148711056 \h </w:instrText>
      </w:r>
      <w:r w:rsidR="005A12A7">
        <w:rPr>
          <w:lang w:val="ru-RU"/>
        </w:rPr>
        <w:instrText xml:space="preserve"> \* MERGEFORMAT </w:instrText>
      </w:r>
      <w:r w:rsidR="005157F1" w:rsidRPr="005A12A7">
        <w:rPr>
          <w:lang w:val="ru-RU"/>
        </w:rPr>
      </w:r>
      <w:r w:rsidR="005157F1" w:rsidRPr="005A12A7">
        <w:rPr>
          <w:lang w:val="ru-RU"/>
        </w:rPr>
        <w:fldChar w:fldCharType="separate"/>
      </w:r>
      <w:r w:rsidR="00552CC9">
        <w:rPr>
          <w:noProof/>
        </w:rPr>
        <w:t>164</w:t>
      </w:r>
      <w:r w:rsidR="005157F1" w:rsidRPr="005A12A7">
        <w:rPr>
          <w:lang w:val="ru-RU"/>
        </w:rPr>
        <w:fldChar w:fldCharType="end"/>
      </w:r>
      <w:r w:rsidR="005157F1" w:rsidRPr="005A12A7">
        <w:rPr>
          <w:lang w:val="ru-RU"/>
        </w:rPr>
        <w:t>):</w:t>
      </w:r>
    </w:p>
    <w:p w14:paraId="2D9FC614" w14:textId="54DED0D0" w:rsidR="0018607F" w:rsidRPr="005A12A7" w:rsidRDefault="005157F1" w:rsidP="005157F1">
      <w:pPr>
        <w:pStyle w:val="-0"/>
        <w:rPr>
          <w:rFonts w:cs="Times New Roman"/>
        </w:rPr>
      </w:pPr>
      <w:r w:rsidRPr="005A12A7">
        <w:rPr>
          <w:rFonts w:cs="Times New Roman"/>
        </w:rPr>
        <w:t>Номер счета депозитария</w:t>
      </w:r>
      <w:r w:rsidR="00BD56F9">
        <w:rPr>
          <w:rFonts w:cs="Times New Roman"/>
          <w:lang w:val="ru-RU"/>
        </w:rPr>
        <w:t>*</w:t>
      </w:r>
      <w:r w:rsidR="007701F2" w:rsidRPr="005A12A7">
        <w:rPr>
          <w:rFonts w:cs="Times New Roman"/>
          <w:lang w:val="ru-RU"/>
        </w:rPr>
        <w:t xml:space="preserve"> – текстовое поле</w:t>
      </w:r>
      <w:r w:rsidRPr="005A12A7">
        <w:rPr>
          <w:rFonts w:cs="Times New Roman"/>
        </w:rPr>
        <w:t>;</w:t>
      </w:r>
    </w:p>
    <w:p w14:paraId="34B44F48" w14:textId="4BFE426A" w:rsidR="005157F1" w:rsidRPr="005A12A7" w:rsidRDefault="005157F1" w:rsidP="005157F1">
      <w:pPr>
        <w:pStyle w:val="-0"/>
        <w:rPr>
          <w:rFonts w:cs="Times New Roman"/>
        </w:rPr>
      </w:pPr>
      <w:r w:rsidRPr="005A12A7">
        <w:rPr>
          <w:rFonts w:cs="Times New Roman"/>
        </w:rPr>
        <w:t>Раздел счета депозитария</w:t>
      </w:r>
      <w:r w:rsidR="007701F2" w:rsidRPr="005A12A7">
        <w:rPr>
          <w:rFonts w:cs="Times New Roman"/>
          <w:lang w:val="ru-RU"/>
        </w:rPr>
        <w:t xml:space="preserve"> – текстовое поле</w:t>
      </w:r>
      <w:r w:rsidRPr="005A12A7">
        <w:rPr>
          <w:rFonts w:cs="Times New Roman"/>
        </w:rPr>
        <w:t>.</w:t>
      </w:r>
    </w:p>
    <w:p w14:paraId="51D893B6" w14:textId="5E5754AA" w:rsidR="005157F1" w:rsidRPr="005A12A7" w:rsidRDefault="00BD56F9" w:rsidP="005157F1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757E190" wp14:editId="3EADFE4E">
            <wp:extent cx="5268705" cy="527035"/>
            <wp:effectExtent l="0" t="0" r="0" b="0"/>
            <wp:docPr id="8115921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592120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310851" cy="53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EC00F" w14:textId="3DF76BDC" w:rsidR="0018607F" w:rsidRPr="005A12A7" w:rsidRDefault="00000000" w:rsidP="005157F1">
      <w:pPr>
        <w:pStyle w:val="a4"/>
      </w:pPr>
      <w:fldSimple w:instr=" SEQ Рисунок \* ARABIC ">
        <w:bookmarkStart w:id="209" w:name="_Ref148711056"/>
        <w:r w:rsidR="00552CC9">
          <w:rPr>
            <w:noProof/>
          </w:rPr>
          <w:t>164</w:t>
        </w:r>
        <w:bookmarkEnd w:id="209"/>
      </w:fldSimple>
      <w:r w:rsidR="005157F1" w:rsidRPr="005A12A7">
        <w:rPr>
          <w:lang w:val="ru-RU"/>
        </w:rPr>
        <w:t xml:space="preserve"> – </w:t>
      </w:r>
      <w:r w:rsidR="005157F1" w:rsidRPr="005A12A7">
        <w:t>Номер счета депо депозитария</w:t>
      </w:r>
    </w:p>
    <w:p w14:paraId="4A9AF4A3" w14:textId="4174C788" w:rsidR="0018607F" w:rsidRPr="005A12A7" w:rsidRDefault="0018607F" w:rsidP="005157F1">
      <w:pPr>
        <w:pStyle w:val="a6"/>
        <w:rPr>
          <w:b/>
          <w:szCs w:val="24"/>
        </w:rPr>
      </w:pPr>
      <w:r w:rsidRPr="005A12A7">
        <w:rPr>
          <w:szCs w:val="24"/>
        </w:rPr>
        <w:t xml:space="preserve">В </w:t>
      </w:r>
      <w:r w:rsidR="005157F1" w:rsidRPr="005A12A7">
        <w:rPr>
          <w:szCs w:val="24"/>
        </w:rPr>
        <w:t>блоке</w:t>
      </w:r>
      <w:r w:rsidRPr="005A12A7">
        <w:rPr>
          <w:b/>
          <w:szCs w:val="24"/>
        </w:rPr>
        <w:t xml:space="preserve"> 9.4 Наименование депозитария, осуществляющего учет прав по закладной</w:t>
      </w:r>
      <w:r w:rsidR="005157F1" w:rsidRPr="005A12A7">
        <w:t xml:space="preserve"> необходимо добавить описание депозитария</w:t>
      </w:r>
      <w:r w:rsidR="005157F1" w:rsidRPr="005A12A7">
        <w:rPr>
          <w:color w:val="000000"/>
          <w:shd w:val="clear" w:color="auto" w:fill="FFFFFF"/>
        </w:rPr>
        <w:t xml:space="preserve"> – </w:t>
      </w:r>
      <w:r w:rsidR="005157F1" w:rsidRPr="005A12A7">
        <w:t xml:space="preserve">номинального держателя. Для этого необходимо нажать кнопку </w:t>
      </w:r>
      <w:r w:rsidR="005157F1" w:rsidRPr="005A12A7">
        <w:rPr>
          <w:b/>
        </w:rPr>
        <w:t>Добавить</w:t>
      </w:r>
      <w:r w:rsidR="005157F1" w:rsidRPr="005A12A7">
        <w:rPr>
          <w:lang w:val="ru-RU"/>
        </w:rPr>
        <w:t>. Заполнить поля аналогично блоку 9.1.</w:t>
      </w:r>
    </w:p>
    <w:p w14:paraId="066FC412" w14:textId="59C9EA49" w:rsidR="0018607F" w:rsidRPr="005A12A7" w:rsidRDefault="00FA227D" w:rsidP="005157F1">
      <w:pPr>
        <w:pStyle w:val="a6"/>
      </w:pPr>
      <w:r w:rsidRPr="005A12A7">
        <w:rPr>
          <w:lang w:val="ru-RU"/>
        </w:rPr>
        <w:t>В блоке</w:t>
      </w:r>
      <w:r w:rsidR="0018607F" w:rsidRPr="005A12A7">
        <w:t xml:space="preserve"> </w:t>
      </w:r>
      <w:r w:rsidR="0018607F" w:rsidRPr="005A12A7">
        <w:rPr>
          <w:b/>
          <w:bCs/>
        </w:rPr>
        <w:t>9.5. Номер счета депо депозитария, осуществляющего учет прав по закладной</w:t>
      </w:r>
      <w:r w:rsidR="0018607F" w:rsidRPr="005A12A7">
        <w:t xml:space="preserve"> </w:t>
      </w:r>
      <w:r w:rsidRPr="005A12A7">
        <w:rPr>
          <w:lang w:val="ru-RU"/>
        </w:rPr>
        <w:t>(</w:t>
      </w:r>
      <w:r w:rsidR="007701F2" w:rsidRPr="005A12A7">
        <w:rPr>
          <w:lang w:val="ru-RU"/>
        </w:rPr>
        <w:t>отображается</w:t>
      </w:r>
      <w:r w:rsidRPr="005A12A7">
        <w:rPr>
          <w:lang w:val="ru-RU"/>
        </w:rPr>
        <w:t xml:space="preserve"> после добавления депозитария в блоке 9.4) </w:t>
      </w:r>
      <w:r w:rsidR="0018607F" w:rsidRPr="005A12A7">
        <w:t xml:space="preserve">необходимо заполнить поля (см. рис. </w:t>
      </w:r>
      <w:r w:rsidR="005157F1" w:rsidRPr="005A12A7">
        <w:fldChar w:fldCharType="begin"/>
      </w:r>
      <w:r w:rsidR="005157F1" w:rsidRPr="005A12A7">
        <w:instrText xml:space="preserve"> REF _Ref148711162 \h </w:instrText>
      </w:r>
      <w:r w:rsidR="005A12A7">
        <w:instrText xml:space="preserve"> \* MERGEFORMAT </w:instrText>
      </w:r>
      <w:r w:rsidR="005157F1" w:rsidRPr="005A12A7">
        <w:fldChar w:fldCharType="separate"/>
      </w:r>
      <w:r w:rsidR="00552CC9">
        <w:rPr>
          <w:noProof/>
        </w:rPr>
        <w:t>165</w:t>
      </w:r>
      <w:r w:rsidR="005157F1" w:rsidRPr="005A12A7">
        <w:fldChar w:fldCharType="end"/>
      </w:r>
      <w:r w:rsidR="0018607F" w:rsidRPr="005A12A7">
        <w:t>):</w:t>
      </w:r>
    </w:p>
    <w:p w14:paraId="08C1A40F" w14:textId="3401CB3B" w:rsidR="0018607F" w:rsidRPr="005A12A7" w:rsidRDefault="0018607F" w:rsidP="005157F1">
      <w:pPr>
        <w:pStyle w:val="-0"/>
        <w:rPr>
          <w:rFonts w:cs="Times New Roman"/>
        </w:rPr>
      </w:pPr>
      <w:r w:rsidRPr="005A12A7">
        <w:rPr>
          <w:rFonts w:cs="Times New Roman"/>
        </w:rPr>
        <w:t>Номер счета депозитария</w:t>
      </w:r>
      <w:r w:rsidR="00BD56F9">
        <w:rPr>
          <w:rFonts w:cs="Times New Roman"/>
          <w:lang w:val="ru-RU"/>
        </w:rPr>
        <w:t>*</w:t>
      </w:r>
      <w:r w:rsidRPr="005A12A7">
        <w:rPr>
          <w:rFonts w:cs="Times New Roman"/>
        </w:rPr>
        <w:t xml:space="preserve"> – текстовое поле</w:t>
      </w:r>
      <w:r w:rsidR="005157F1" w:rsidRPr="005A12A7">
        <w:rPr>
          <w:rFonts w:cs="Times New Roman"/>
        </w:rPr>
        <w:t>;</w:t>
      </w:r>
    </w:p>
    <w:p w14:paraId="07BF8BCD" w14:textId="42A01F85" w:rsidR="0018607F" w:rsidRPr="005A12A7" w:rsidRDefault="0018607F" w:rsidP="005157F1">
      <w:pPr>
        <w:pStyle w:val="-0"/>
        <w:rPr>
          <w:rFonts w:cs="Times New Roman"/>
        </w:rPr>
      </w:pPr>
      <w:r w:rsidRPr="005A12A7">
        <w:rPr>
          <w:rFonts w:cs="Times New Roman"/>
        </w:rPr>
        <w:t>Раздел счета депозитария – текстовое поле</w:t>
      </w:r>
      <w:r w:rsidR="005157F1" w:rsidRPr="005A12A7">
        <w:rPr>
          <w:rFonts w:cs="Times New Roman"/>
        </w:rPr>
        <w:t>.</w:t>
      </w:r>
    </w:p>
    <w:p w14:paraId="6CDEA589" w14:textId="1630AE01" w:rsidR="005157F1" w:rsidRPr="005A12A7" w:rsidRDefault="00BD56F9" w:rsidP="008469D5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4900832" wp14:editId="27849163">
            <wp:extent cx="5296084" cy="539115"/>
            <wp:effectExtent l="0" t="0" r="0" b="0"/>
            <wp:docPr id="2051554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554179" name="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5353326" cy="54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2DB5D" w14:textId="13EBBD0D" w:rsidR="0018607F" w:rsidRPr="005A12A7" w:rsidRDefault="00000000" w:rsidP="005157F1">
      <w:pPr>
        <w:pStyle w:val="a4"/>
      </w:pPr>
      <w:fldSimple w:instr=" SEQ Рисунок \* ARABIC ">
        <w:bookmarkStart w:id="210" w:name="_Ref148711162"/>
        <w:r w:rsidR="00552CC9">
          <w:rPr>
            <w:noProof/>
          </w:rPr>
          <w:t>165</w:t>
        </w:r>
        <w:bookmarkEnd w:id="210"/>
      </w:fldSimple>
      <w:r w:rsidR="005157F1" w:rsidRPr="005A12A7">
        <w:rPr>
          <w:lang w:val="ru-RU"/>
        </w:rPr>
        <w:t xml:space="preserve"> – </w:t>
      </w:r>
      <w:r w:rsidR="005157F1" w:rsidRPr="005A12A7">
        <w:t>Номер счета депо депозитария, осуществляющего</w:t>
      </w:r>
      <w:r w:rsidR="005157F1" w:rsidRPr="005A12A7">
        <w:br/>
        <w:t xml:space="preserve"> учет прав по закладной</w:t>
      </w:r>
    </w:p>
    <w:p w14:paraId="089235B2" w14:textId="4ADC7D91" w:rsidR="005157F1" w:rsidRPr="005A12A7" w:rsidRDefault="008469D5" w:rsidP="005157F1">
      <w:pPr>
        <w:pStyle w:val="a6"/>
      </w:pPr>
      <w:r w:rsidRPr="005A12A7">
        <w:rPr>
          <w:lang w:val="ru-RU"/>
        </w:rPr>
        <w:t>Блок</w:t>
      </w:r>
      <w:r w:rsidR="0018607F" w:rsidRPr="005A12A7">
        <w:t xml:space="preserve"> 9.6 </w:t>
      </w:r>
      <w:r w:rsidR="0018607F" w:rsidRPr="005A12A7">
        <w:rPr>
          <w:b/>
          <w:bCs/>
        </w:rPr>
        <w:t>Номер счета депо первоначального владельца закладной или иного лица, осуществляющего права по электронной закладной</w:t>
      </w:r>
      <w:r w:rsidR="005157F1" w:rsidRPr="005A12A7">
        <w:rPr>
          <w:lang w:val="ru-RU"/>
        </w:rPr>
        <w:t xml:space="preserve"> </w:t>
      </w:r>
      <w:r w:rsidRPr="005A12A7">
        <w:rPr>
          <w:lang w:val="ru-RU"/>
        </w:rPr>
        <w:t xml:space="preserve">отображается при добавлении депозитария в блоке 9.1. </w:t>
      </w:r>
      <w:r w:rsidRPr="005A12A7">
        <w:t>Нео</w:t>
      </w:r>
      <w:r w:rsidR="005157F1" w:rsidRPr="005A12A7">
        <w:t>бходимо заполнить поля (см. рис.</w:t>
      </w:r>
      <w:r w:rsidR="005157F1" w:rsidRPr="005A12A7">
        <w:rPr>
          <w:lang w:val="ru-RU"/>
        </w:rPr>
        <w:t xml:space="preserve"> </w:t>
      </w:r>
      <w:r w:rsidR="005157F1" w:rsidRPr="005A12A7">
        <w:rPr>
          <w:lang w:val="ru-RU"/>
        </w:rPr>
        <w:fldChar w:fldCharType="begin"/>
      </w:r>
      <w:r w:rsidR="005157F1" w:rsidRPr="005A12A7">
        <w:rPr>
          <w:lang w:val="ru-RU"/>
        </w:rPr>
        <w:instrText xml:space="preserve"> REF _Ref148711462 \h </w:instrText>
      </w:r>
      <w:r w:rsidR="005A12A7">
        <w:rPr>
          <w:lang w:val="ru-RU"/>
        </w:rPr>
        <w:instrText xml:space="preserve"> \* MERGEFORMAT </w:instrText>
      </w:r>
      <w:r w:rsidR="005157F1" w:rsidRPr="005A12A7">
        <w:rPr>
          <w:lang w:val="ru-RU"/>
        </w:rPr>
      </w:r>
      <w:r w:rsidR="005157F1" w:rsidRPr="005A12A7">
        <w:rPr>
          <w:lang w:val="ru-RU"/>
        </w:rPr>
        <w:fldChar w:fldCharType="separate"/>
      </w:r>
      <w:r w:rsidR="00552CC9">
        <w:rPr>
          <w:noProof/>
        </w:rPr>
        <w:t>166</w:t>
      </w:r>
      <w:r w:rsidR="005157F1" w:rsidRPr="005A12A7">
        <w:rPr>
          <w:lang w:val="ru-RU"/>
        </w:rPr>
        <w:fldChar w:fldCharType="end"/>
      </w:r>
      <w:r w:rsidR="005157F1" w:rsidRPr="005A12A7">
        <w:t>):</w:t>
      </w:r>
    </w:p>
    <w:p w14:paraId="6C22A81B" w14:textId="7BC54982" w:rsidR="005157F1" w:rsidRPr="005A12A7" w:rsidRDefault="005157F1" w:rsidP="005157F1">
      <w:pPr>
        <w:pStyle w:val="-0"/>
        <w:rPr>
          <w:rFonts w:cs="Times New Roman"/>
        </w:rPr>
      </w:pPr>
      <w:r w:rsidRPr="005A12A7">
        <w:rPr>
          <w:rFonts w:cs="Times New Roman"/>
        </w:rPr>
        <w:t xml:space="preserve">Номер счета депозитария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;</w:t>
      </w:r>
    </w:p>
    <w:p w14:paraId="089807BA" w14:textId="720912C0" w:rsidR="005157F1" w:rsidRPr="005A12A7" w:rsidRDefault="005157F1" w:rsidP="005157F1">
      <w:pPr>
        <w:pStyle w:val="-0"/>
        <w:rPr>
          <w:rFonts w:cs="Times New Roman"/>
        </w:rPr>
      </w:pPr>
      <w:r w:rsidRPr="005A12A7">
        <w:rPr>
          <w:rFonts w:cs="Times New Roman"/>
        </w:rPr>
        <w:lastRenderedPageBreak/>
        <w:t xml:space="preserve">Раздел счета депозитария – </w:t>
      </w:r>
      <w:r w:rsidR="00EC6CD9" w:rsidRPr="005A12A7">
        <w:rPr>
          <w:rFonts w:cs="Times New Roman"/>
        </w:rPr>
        <w:t>текстовое поле</w:t>
      </w:r>
      <w:r w:rsidRPr="005A12A7">
        <w:rPr>
          <w:rFonts w:cs="Times New Roman"/>
        </w:rPr>
        <w:t>.</w:t>
      </w:r>
    </w:p>
    <w:p w14:paraId="4B6D1E0C" w14:textId="37265CDF" w:rsidR="005157F1" w:rsidRPr="005A12A7" w:rsidRDefault="00BD56F9" w:rsidP="008469D5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5C5AB15" wp14:editId="4DBF5B2C">
            <wp:extent cx="5292559" cy="538757"/>
            <wp:effectExtent l="0" t="0" r="0" b="0"/>
            <wp:docPr id="13366066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606613" name="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338400" cy="543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68408" w14:textId="17A348D7" w:rsidR="005157F1" w:rsidRPr="005A12A7" w:rsidRDefault="00000000" w:rsidP="005157F1">
      <w:pPr>
        <w:pStyle w:val="a4"/>
      </w:pPr>
      <w:fldSimple w:instr=" SEQ Рисунок \* ARABIC ">
        <w:bookmarkStart w:id="211" w:name="_Ref148711462"/>
        <w:r w:rsidR="00552CC9">
          <w:rPr>
            <w:noProof/>
          </w:rPr>
          <w:t>166</w:t>
        </w:r>
        <w:bookmarkEnd w:id="211"/>
      </w:fldSimple>
      <w:r w:rsidR="005157F1" w:rsidRPr="005A12A7">
        <w:rPr>
          <w:lang w:val="ru-RU"/>
        </w:rPr>
        <w:t xml:space="preserve"> – </w:t>
      </w:r>
      <w:r w:rsidR="005157F1" w:rsidRPr="005A12A7">
        <w:t>Номер счета депо депозитария, осуществляющего</w:t>
      </w:r>
      <w:r w:rsidR="005157F1" w:rsidRPr="005A12A7">
        <w:br/>
        <w:t xml:space="preserve"> учет прав по закладной</w:t>
      </w:r>
    </w:p>
    <w:p w14:paraId="6B64FFA2" w14:textId="77777777" w:rsidR="0018607F" w:rsidRPr="005A12A7" w:rsidRDefault="0018607F" w:rsidP="0051336D">
      <w:pPr>
        <w:pStyle w:val="a6"/>
      </w:pPr>
    </w:p>
    <w:p w14:paraId="1E520E97" w14:textId="77777777" w:rsidR="0018607F" w:rsidRPr="005A12A7" w:rsidRDefault="0018607F" w:rsidP="0018607F">
      <w:pPr>
        <w:pStyle w:val="31"/>
      </w:pPr>
      <w:r w:rsidRPr="005A12A7">
        <w:t>Информация о закладной</w:t>
      </w:r>
    </w:p>
    <w:p w14:paraId="17C97F3D" w14:textId="77777777" w:rsidR="00DC156D" w:rsidRPr="005A12A7" w:rsidRDefault="0018607F" w:rsidP="005157F1">
      <w:pPr>
        <w:pStyle w:val="a6"/>
      </w:pPr>
      <w:r w:rsidRPr="005A12A7">
        <w:t xml:space="preserve">Шаг </w:t>
      </w:r>
      <w:r w:rsidRPr="005A12A7">
        <w:rPr>
          <w:b/>
        </w:rPr>
        <w:t xml:space="preserve">10. Информация о выдаче электронной закладной взамен документарной закладной </w:t>
      </w:r>
      <w:r w:rsidRPr="005A12A7">
        <w:t xml:space="preserve">заполняется, если осуществлялось аннулирование документарной закладной и составление электронной закладной. </w:t>
      </w:r>
    </w:p>
    <w:p w14:paraId="6935D8AF" w14:textId="04C542B7" w:rsidR="0018607F" w:rsidRPr="005A12A7" w:rsidRDefault="00DC156D" w:rsidP="005157F1">
      <w:pPr>
        <w:pStyle w:val="a6"/>
      </w:pPr>
      <w:r w:rsidRPr="005A12A7">
        <w:t>Нео</w:t>
      </w:r>
      <w:r w:rsidR="0018607F" w:rsidRPr="005A12A7">
        <w:t xml:space="preserve">бходимо заполнить следующие поля (см. рис. </w:t>
      </w:r>
      <w:r w:rsidR="005157F1" w:rsidRPr="005A12A7">
        <w:fldChar w:fldCharType="begin"/>
      </w:r>
      <w:r w:rsidR="005157F1" w:rsidRPr="005A12A7">
        <w:instrText xml:space="preserve"> REF _Ref148711463 \h </w:instrText>
      </w:r>
      <w:r w:rsidR="005A12A7">
        <w:instrText xml:space="preserve"> \* MERGEFORMAT </w:instrText>
      </w:r>
      <w:r w:rsidR="005157F1" w:rsidRPr="005A12A7">
        <w:fldChar w:fldCharType="separate"/>
      </w:r>
      <w:r w:rsidR="00552CC9">
        <w:rPr>
          <w:rStyle w:val="TimesNewRoman1412"/>
          <w:rFonts w:cs="Times New Roman"/>
          <w:b w:val="0"/>
          <w:bCs w:val="0"/>
          <w:noProof/>
        </w:rPr>
        <w:t>167</w:t>
      </w:r>
      <w:r w:rsidR="005157F1" w:rsidRPr="005A12A7">
        <w:fldChar w:fldCharType="end"/>
      </w:r>
      <w:r w:rsidR="0018607F" w:rsidRPr="005A12A7">
        <w:t>):</w:t>
      </w:r>
    </w:p>
    <w:p w14:paraId="4BE47064" w14:textId="767AD12A" w:rsidR="0018607F" w:rsidRPr="005A12A7" w:rsidRDefault="0018607F" w:rsidP="00DC156D">
      <w:pPr>
        <w:pStyle w:val="-0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t>Дата выдачи документарной закладной первоначальному владельцу</w:t>
      </w:r>
      <w:r w:rsidR="00DC156D" w:rsidRPr="005A12A7">
        <w:rPr>
          <w:rStyle w:val="TimesNewRoman1412"/>
          <w:rFonts w:cs="Times New Roman"/>
          <w:b w:val="0"/>
          <w:lang w:val="ru-RU"/>
        </w:rPr>
        <w:t xml:space="preserve">* – </w:t>
      </w:r>
      <w:r w:rsidR="00DC156D" w:rsidRPr="005A12A7">
        <w:rPr>
          <w:rFonts w:cs="Times New Roman"/>
          <w:lang w:val="ru-RU"/>
        </w:rPr>
        <w:t>ввод даты или выбор в календаре;</w:t>
      </w:r>
    </w:p>
    <w:p w14:paraId="63870B36" w14:textId="5B36838D" w:rsidR="0018607F" w:rsidRPr="005A12A7" w:rsidRDefault="0018607F" w:rsidP="00D52589">
      <w:pPr>
        <w:pStyle w:val="-0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t>Дата аннулирования документарной закладной</w:t>
      </w:r>
      <w:r w:rsidR="00DC156D" w:rsidRPr="005A12A7">
        <w:rPr>
          <w:rStyle w:val="TimesNewRoman1412"/>
          <w:rFonts w:cs="Times New Roman"/>
          <w:b w:val="0"/>
          <w:lang w:val="ru-RU"/>
        </w:rPr>
        <w:t>* –</w:t>
      </w:r>
      <w:r w:rsidRPr="005A12A7">
        <w:rPr>
          <w:rStyle w:val="TimesNewRoman1412"/>
          <w:rFonts w:cs="Times New Roman"/>
          <w:b w:val="0"/>
        </w:rPr>
        <w:t xml:space="preserve"> </w:t>
      </w:r>
      <w:r w:rsidR="00DC156D" w:rsidRPr="005A12A7">
        <w:rPr>
          <w:rFonts w:cs="Times New Roman"/>
          <w:lang w:val="ru-RU"/>
        </w:rPr>
        <w:t>ввод даты или выбор в календаре.</w:t>
      </w:r>
    </w:p>
    <w:p w14:paraId="3EA70786" w14:textId="124C92A6" w:rsidR="005157F1" w:rsidRPr="005A12A7" w:rsidRDefault="00BD56F9" w:rsidP="005157F1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EA2AD38" wp14:editId="635522C1">
            <wp:extent cx="5014263" cy="872046"/>
            <wp:effectExtent l="0" t="0" r="0" b="0"/>
            <wp:docPr id="12025379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537901" name="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059577" cy="87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D2BF9" w14:textId="60F1C73A" w:rsidR="0018607F" w:rsidRPr="005A12A7" w:rsidRDefault="005157F1" w:rsidP="005157F1">
      <w:pPr>
        <w:pStyle w:val="a4"/>
        <w:rPr>
          <w:rStyle w:val="TimesNewRoman1412"/>
          <w:rFonts w:cs="Times New Roman"/>
          <w:b w:val="0"/>
          <w:bCs w:val="0"/>
        </w:rPr>
      </w:pPr>
      <w:r w:rsidRPr="005A12A7">
        <w:rPr>
          <w:rStyle w:val="TimesNewRoman1412"/>
          <w:rFonts w:cs="Times New Roman"/>
          <w:b w:val="0"/>
          <w:bCs w:val="0"/>
        </w:rPr>
        <w:fldChar w:fldCharType="begin"/>
      </w:r>
      <w:r w:rsidRPr="005A12A7">
        <w:rPr>
          <w:rStyle w:val="TimesNewRoman1412"/>
          <w:rFonts w:cs="Times New Roman"/>
          <w:b w:val="0"/>
          <w:bCs w:val="0"/>
        </w:rPr>
        <w:instrText xml:space="preserve"> SEQ Рисунок \* ARABIC </w:instrText>
      </w:r>
      <w:r w:rsidRPr="005A12A7">
        <w:rPr>
          <w:rStyle w:val="TimesNewRoman1412"/>
          <w:rFonts w:cs="Times New Roman"/>
          <w:b w:val="0"/>
          <w:bCs w:val="0"/>
        </w:rPr>
        <w:fldChar w:fldCharType="separate"/>
      </w:r>
      <w:bookmarkStart w:id="212" w:name="_Ref148711463"/>
      <w:r w:rsidR="00552CC9">
        <w:rPr>
          <w:rStyle w:val="TimesNewRoman1412"/>
          <w:rFonts w:cs="Times New Roman"/>
          <w:b w:val="0"/>
          <w:bCs w:val="0"/>
          <w:noProof/>
        </w:rPr>
        <w:t>167</w:t>
      </w:r>
      <w:bookmarkEnd w:id="212"/>
      <w:r w:rsidRPr="005A12A7">
        <w:rPr>
          <w:rStyle w:val="TimesNewRoman1412"/>
          <w:rFonts w:cs="Times New Roman"/>
          <w:b w:val="0"/>
          <w:bCs w:val="0"/>
        </w:rPr>
        <w:fldChar w:fldCharType="end"/>
      </w:r>
      <w:r w:rsidRPr="005A12A7">
        <w:rPr>
          <w:rStyle w:val="TimesNewRoman1412"/>
          <w:rFonts w:cs="Times New Roman"/>
          <w:b w:val="0"/>
          <w:bCs w:val="0"/>
          <w:lang w:val="ru-RU"/>
        </w:rPr>
        <w:t xml:space="preserve"> – </w:t>
      </w:r>
      <w:r w:rsidRPr="005A12A7">
        <w:rPr>
          <w:szCs w:val="24"/>
        </w:rPr>
        <w:t>Информация о выдаче электронной закладной</w:t>
      </w:r>
      <w:r w:rsidRPr="005A12A7">
        <w:rPr>
          <w:szCs w:val="24"/>
        </w:rPr>
        <w:br/>
        <w:t xml:space="preserve"> взамен документарной закладной</w:t>
      </w:r>
    </w:p>
    <w:p w14:paraId="29A0F134" w14:textId="77777777" w:rsidR="0018607F" w:rsidRPr="005A12A7" w:rsidRDefault="0018607F" w:rsidP="0051336D">
      <w:pPr>
        <w:pStyle w:val="a6"/>
      </w:pPr>
    </w:p>
    <w:p w14:paraId="0E5B3752" w14:textId="48EBDC62" w:rsidR="0018607F" w:rsidRPr="005A12A7" w:rsidRDefault="0018607F" w:rsidP="005157F1">
      <w:pPr>
        <w:pStyle w:val="31"/>
        <w:rPr>
          <w:rStyle w:val="TimesNewRoman1412"/>
          <w:rFonts w:cs="Times New Roman"/>
          <w:b w:val="0"/>
          <w:bCs w:val="0"/>
          <w:szCs w:val="20"/>
        </w:rPr>
      </w:pPr>
      <w:r w:rsidRPr="005A12A7">
        <w:rPr>
          <w:rStyle w:val="TimesNewRoman1412"/>
          <w:rFonts w:cs="Times New Roman"/>
          <w:b w:val="0"/>
          <w:bCs w:val="0"/>
          <w:szCs w:val="20"/>
        </w:rPr>
        <w:t xml:space="preserve">Информация о </w:t>
      </w:r>
      <w:r w:rsidR="00733CEB">
        <w:rPr>
          <w:rStyle w:val="TimesNewRoman1412"/>
          <w:rFonts w:cs="Times New Roman"/>
          <w:b w:val="0"/>
          <w:bCs w:val="0"/>
          <w:szCs w:val="20"/>
          <w:lang w:val="ru-RU"/>
        </w:rPr>
        <w:t>подписантах</w:t>
      </w:r>
    </w:p>
    <w:p w14:paraId="72931F93" w14:textId="094B5442" w:rsidR="0018607F" w:rsidRPr="005A12A7" w:rsidRDefault="00BC3859" w:rsidP="00BC3859">
      <w:pPr>
        <w:pStyle w:val="a6"/>
        <w:rPr>
          <w:szCs w:val="24"/>
          <w:lang w:val="ru-RU"/>
        </w:rPr>
      </w:pPr>
      <w:r w:rsidRPr="005A12A7">
        <w:t>На</w:t>
      </w:r>
      <w:r w:rsidR="0018607F" w:rsidRPr="005A12A7">
        <w:t xml:space="preserve"> </w:t>
      </w:r>
      <w:r w:rsidRPr="005A12A7">
        <w:t>ш</w:t>
      </w:r>
      <w:r w:rsidR="0018607F" w:rsidRPr="005A12A7">
        <w:t>аг</w:t>
      </w:r>
      <w:r w:rsidRPr="005A12A7">
        <w:t>е</w:t>
      </w:r>
      <w:r w:rsidR="0018607F" w:rsidRPr="005A12A7">
        <w:t xml:space="preserve"> </w:t>
      </w:r>
      <w:r w:rsidR="0018607F" w:rsidRPr="005A12A7">
        <w:rPr>
          <w:b/>
        </w:rPr>
        <w:t xml:space="preserve">11 </w:t>
      </w:r>
      <w:r w:rsidR="0018607F" w:rsidRPr="005A12A7">
        <w:rPr>
          <w:rStyle w:val="TimesNewRoman1412"/>
          <w:rFonts w:cs="Times New Roman"/>
        </w:rPr>
        <w:t xml:space="preserve">Информация </w:t>
      </w:r>
      <w:r w:rsidR="00733CEB">
        <w:rPr>
          <w:rStyle w:val="TimesNewRoman1412"/>
          <w:rFonts w:cs="Times New Roman"/>
          <w:lang w:val="ru-RU"/>
        </w:rPr>
        <w:t>о подписантах</w:t>
      </w:r>
      <w:r w:rsidR="0018607F" w:rsidRPr="005A12A7">
        <w:rPr>
          <w:bCs/>
        </w:rPr>
        <w:t xml:space="preserve"> </w:t>
      </w:r>
      <w:r w:rsidRPr="005A12A7">
        <w:rPr>
          <w:bCs/>
          <w:lang w:val="ru-RU"/>
        </w:rPr>
        <w:t>необходимо добавить подписанта</w:t>
      </w:r>
      <w:r w:rsidR="0018607F" w:rsidRPr="005A12A7">
        <w:rPr>
          <w:szCs w:val="24"/>
        </w:rPr>
        <w:t xml:space="preserve"> нажа</w:t>
      </w:r>
      <w:r w:rsidRPr="005A12A7">
        <w:rPr>
          <w:szCs w:val="24"/>
          <w:lang w:val="ru-RU"/>
        </w:rPr>
        <w:t>в</w:t>
      </w:r>
      <w:r w:rsidR="0018607F" w:rsidRPr="005A12A7">
        <w:rPr>
          <w:szCs w:val="24"/>
        </w:rPr>
        <w:t xml:space="preserve"> кнопку </w:t>
      </w:r>
      <w:r w:rsidR="0018607F" w:rsidRPr="005A12A7">
        <w:rPr>
          <w:b/>
          <w:szCs w:val="24"/>
        </w:rPr>
        <w:t>Добавить</w:t>
      </w:r>
      <w:r w:rsidR="0018607F" w:rsidRPr="005A12A7">
        <w:rPr>
          <w:szCs w:val="24"/>
        </w:rPr>
        <w:t xml:space="preserve">. </w:t>
      </w:r>
      <w:r w:rsidRPr="005A12A7">
        <w:rPr>
          <w:szCs w:val="24"/>
          <w:lang w:val="ru-RU"/>
        </w:rPr>
        <w:t xml:space="preserve">Отобразится меню выбора вида субъекта. </w:t>
      </w:r>
      <w:r w:rsidR="00C22872" w:rsidRPr="005A12A7">
        <w:rPr>
          <w:szCs w:val="24"/>
          <w:lang w:val="ru-RU"/>
        </w:rPr>
        <w:t xml:space="preserve">Выбрать </w:t>
      </w:r>
      <w:r w:rsidR="0018607F" w:rsidRPr="005A12A7">
        <w:rPr>
          <w:szCs w:val="24"/>
        </w:rPr>
        <w:t xml:space="preserve">вид субъекта </w:t>
      </w:r>
      <w:r w:rsidR="00147F46" w:rsidRPr="00147F46">
        <w:rPr>
          <w:b/>
          <w:bCs/>
          <w:szCs w:val="24"/>
          <w:lang w:val="ru-RU"/>
        </w:rPr>
        <w:t>Физическое лицо</w:t>
      </w:r>
      <w:r w:rsidR="00147F46">
        <w:rPr>
          <w:szCs w:val="24"/>
          <w:lang w:val="ru-RU"/>
        </w:rPr>
        <w:t xml:space="preserve"> </w:t>
      </w:r>
      <w:r w:rsidR="0018607F" w:rsidRPr="005A12A7">
        <w:t>(см. рис.</w:t>
      </w:r>
      <w:r w:rsidRPr="005A12A7">
        <w:rPr>
          <w:lang w:val="ru-RU"/>
        </w:rPr>
        <w:t xml:space="preserve">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_Ref148711785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168</w:t>
      </w:r>
      <w:r w:rsidRPr="005A12A7">
        <w:rPr>
          <w:lang w:val="ru-RU"/>
        </w:rPr>
        <w:fldChar w:fldCharType="end"/>
      </w:r>
      <w:r w:rsidR="0018607F" w:rsidRPr="005A12A7">
        <w:t>)</w:t>
      </w:r>
      <w:r w:rsidR="00147F46">
        <w:rPr>
          <w:szCs w:val="24"/>
          <w:lang w:val="ru-RU"/>
        </w:rPr>
        <w:t>.</w:t>
      </w:r>
    </w:p>
    <w:p w14:paraId="0DD22459" w14:textId="2279F361" w:rsidR="00BC3859" w:rsidRPr="005A12A7" w:rsidRDefault="00733CEB" w:rsidP="00BC3859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B7A87C3" wp14:editId="05009B4B">
            <wp:extent cx="5189192" cy="827621"/>
            <wp:effectExtent l="0" t="0" r="0" b="0"/>
            <wp:docPr id="322975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97580" name="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5201353" cy="82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7D60B" w14:textId="4D67DE6A" w:rsidR="00BC3859" w:rsidRPr="005A12A7" w:rsidRDefault="00000000" w:rsidP="00BC3859">
      <w:pPr>
        <w:pStyle w:val="a4"/>
      </w:pPr>
      <w:fldSimple w:instr=" SEQ Рисунок \* ARABIC ">
        <w:bookmarkStart w:id="213" w:name="_Ref148711785"/>
        <w:r w:rsidR="00552CC9">
          <w:rPr>
            <w:noProof/>
          </w:rPr>
          <w:t>168</w:t>
        </w:r>
        <w:bookmarkEnd w:id="213"/>
      </w:fldSimple>
      <w:r w:rsidR="00BC3859" w:rsidRPr="005A12A7">
        <w:rPr>
          <w:lang w:val="ru-RU"/>
        </w:rPr>
        <w:t xml:space="preserve"> – Выбор подписанта</w:t>
      </w:r>
    </w:p>
    <w:p w14:paraId="2ECB04DA" w14:textId="50477D9B" w:rsidR="0018607F" w:rsidRPr="005A12A7" w:rsidRDefault="0051336D" w:rsidP="0051336D">
      <w:pPr>
        <w:pStyle w:val="a6"/>
      </w:pPr>
      <w:r w:rsidRPr="005A12A7">
        <w:t>Описание формы создания</w:t>
      </w:r>
      <w:r w:rsidR="0018607F" w:rsidRPr="005A12A7">
        <w:t xml:space="preserve"> субъекта </w:t>
      </w:r>
      <w:r w:rsidRPr="005A12A7">
        <w:t>см. в</w:t>
      </w:r>
      <w:r w:rsidR="00733CEB">
        <w:rPr>
          <w:lang w:val="ru-RU"/>
        </w:rPr>
        <w:t xml:space="preserve"> </w:t>
      </w:r>
      <w:r w:rsidR="00733CEB">
        <w:rPr>
          <w:lang w:val="ru-RU"/>
        </w:rPr>
        <w:fldChar w:fldCharType="begin"/>
      </w:r>
      <w:r w:rsidR="00733CEB">
        <w:rPr>
          <w:lang w:val="ru-RU"/>
        </w:rPr>
        <w:instrText xml:space="preserve"> REF _Ref168503920 \r \h </w:instrText>
      </w:r>
      <w:r w:rsidR="00733CEB">
        <w:rPr>
          <w:lang w:val="ru-RU"/>
        </w:rPr>
      </w:r>
      <w:r w:rsidR="00733CEB">
        <w:rPr>
          <w:lang w:val="ru-RU"/>
        </w:rPr>
        <w:fldChar w:fldCharType="separate"/>
      </w:r>
      <w:r w:rsidR="00552CC9">
        <w:rPr>
          <w:lang w:val="ru-RU"/>
        </w:rPr>
        <w:t>1.6.2.3</w:t>
      </w:r>
      <w:r w:rsidR="00733CEB">
        <w:rPr>
          <w:lang w:val="ru-RU"/>
        </w:rPr>
        <w:fldChar w:fldCharType="end"/>
      </w:r>
      <w:r w:rsidR="0018607F" w:rsidRPr="005A12A7">
        <w:t>.</w:t>
      </w:r>
    </w:p>
    <w:p w14:paraId="6E895F79" w14:textId="5CAA7B0B" w:rsidR="0051336D" w:rsidRPr="005A12A7" w:rsidRDefault="0051336D" w:rsidP="0051336D">
      <w:pPr>
        <w:pStyle w:val="a6"/>
        <w:rPr>
          <w:rFonts w:eastAsia="Calibri"/>
        </w:rPr>
      </w:pPr>
      <w:r w:rsidRPr="005A12A7">
        <w:t xml:space="preserve">Для сохранения внесенных данных нажать кнопку </w:t>
      </w:r>
      <w:r w:rsidRPr="005A12A7">
        <w:rPr>
          <w:b/>
        </w:rPr>
        <w:t xml:space="preserve">Сохранить. </w:t>
      </w:r>
    </w:p>
    <w:p w14:paraId="6F4C71C4" w14:textId="77777777" w:rsidR="0018607F" w:rsidRPr="005A12A7" w:rsidRDefault="0018607F" w:rsidP="0051336D">
      <w:pPr>
        <w:pStyle w:val="a6"/>
      </w:pPr>
    </w:p>
    <w:p w14:paraId="0C0E6B6C" w14:textId="140B829B" w:rsidR="0018607F" w:rsidRPr="005A12A7" w:rsidRDefault="00B576C3" w:rsidP="00502E16">
      <w:pPr>
        <w:pStyle w:val="31"/>
        <w:rPr>
          <w:rStyle w:val="TimesNewRoman1412"/>
          <w:rFonts w:cs="Times New Roman"/>
          <w:b w:val="0"/>
          <w:bCs w:val="0"/>
          <w:szCs w:val="20"/>
        </w:rPr>
      </w:pPr>
      <w:r w:rsidRPr="005A12A7">
        <w:rPr>
          <w:rStyle w:val="TimesNewRoman1412"/>
          <w:rFonts w:cs="Times New Roman"/>
          <w:b w:val="0"/>
          <w:bCs w:val="0"/>
          <w:szCs w:val="20"/>
          <w:lang w:val="ru-RU"/>
        </w:rPr>
        <w:lastRenderedPageBreak/>
        <w:t>Регистрация ипотеки</w:t>
      </w:r>
    </w:p>
    <w:p w14:paraId="203BC0D0" w14:textId="15DF4039" w:rsidR="0018607F" w:rsidRPr="005A12A7" w:rsidRDefault="00B576C3" w:rsidP="00502E16">
      <w:pPr>
        <w:pStyle w:val="a6"/>
        <w:rPr>
          <w:rStyle w:val="TimesNewRoman1412"/>
          <w:rFonts w:cs="Times New Roman"/>
          <w:b w:val="0"/>
        </w:rPr>
      </w:pPr>
      <w:r w:rsidRPr="005A12A7">
        <w:rPr>
          <w:rStyle w:val="TimesNewRoman1412"/>
          <w:rFonts w:cs="Times New Roman"/>
          <w:b w:val="0"/>
        </w:rPr>
        <w:t xml:space="preserve">На </w:t>
      </w:r>
      <w:r w:rsidRPr="00502E16">
        <w:rPr>
          <w:rStyle w:val="TimesNewRoman1412"/>
          <w:rFonts w:cs="Times New Roman"/>
          <w:b w:val="0"/>
          <w:bCs w:val="0"/>
          <w:szCs w:val="20"/>
        </w:rPr>
        <w:t>шаге</w:t>
      </w:r>
      <w:r w:rsidR="0018607F" w:rsidRPr="005A12A7">
        <w:rPr>
          <w:rStyle w:val="TimesNewRoman1412"/>
          <w:rFonts w:cs="Times New Roman"/>
          <w:b w:val="0"/>
        </w:rPr>
        <w:t xml:space="preserve"> </w:t>
      </w:r>
      <w:r w:rsidR="0018607F" w:rsidRPr="005A12A7">
        <w:rPr>
          <w:rStyle w:val="TimesNewRoman1412"/>
          <w:rFonts w:cs="Times New Roman"/>
        </w:rPr>
        <w:t>12.</w:t>
      </w:r>
      <w:r w:rsidRPr="005A12A7">
        <w:rPr>
          <w:rStyle w:val="TimesNewRoman1412"/>
          <w:rFonts w:cs="Times New Roman"/>
          <w:lang w:val="ru-RU"/>
        </w:rPr>
        <w:t xml:space="preserve"> </w:t>
      </w:r>
      <w:r w:rsidR="0018607F" w:rsidRPr="005A12A7">
        <w:rPr>
          <w:rStyle w:val="TimesNewRoman1412"/>
          <w:rFonts w:cs="Times New Roman"/>
        </w:rPr>
        <w:t xml:space="preserve">Сведения о государственной регистрации ипотеки </w:t>
      </w:r>
      <w:r w:rsidRPr="005A12A7">
        <w:rPr>
          <w:rStyle w:val="TimesNewRoman1412"/>
          <w:rFonts w:cs="Times New Roman"/>
          <w:b w:val="0"/>
        </w:rPr>
        <w:t>необх</w:t>
      </w:r>
      <w:r w:rsidR="0018607F" w:rsidRPr="005A12A7">
        <w:rPr>
          <w:rStyle w:val="TimesNewRoman1412"/>
          <w:rFonts w:cs="Times New Roman"/>
          <w:b w:val="0"/>
        </w:rPr>
        <w:t xml:space="preserve">одимо заполнить поля (см. рис. </w:t>
      </w:r>
      <w:r w:rsidRPr="005A12A7">
        <w:rPr>
          <w:rStyle w:val="TimesNewRoman1412"/>
          <w:rFonts w:cs="Times New Roman"/>
          <w:b w:val="0"/>
        </w:rPr>
        <w:fldChar w:fldCharType="begin"/>
      </w:r>
      <w:r w:rsidRPr="005A12A7">
        <w:rPr>
          <w:rStyle w:val="TimesNewRoman1412"/>
          <w:rFonts w:cs="Times New Roman"/>
          <w:b w:val="0"/>
        </w:rPr>
        <w:instrText xml:space="preserve"> REF _Ref148714077 \h </w:instrText>
      </w:r>
      <w:r w:rsidR="005A12A7">
        <w:rPr>
          <w:rStyle w:val="TimesNewRoman1412"/>
          <w:rFonts w:cs="Times New Roman"/>
          <w:b w:val="0"/>
        </w:rPr>
        <w:instrText xml:space="preserve"> \* MERGEFORMAT </w:instrText>
      </w:r>
      <w:r w:rsidRPr="005A12A7">
        <w:rPr>
          <w:rStyle w:val="TimesNewRoman1412"/>
          <w:rFonts w:cs="Times New Roman"/>
          <w:b w:val="0"/>
        </w:rPr>
      </w:r>
      <w:r w:rsidRPr="005A12A7">
        <w:rPr>
          <w:rStyle w:val="TimesNewRoman1412"/>
          <w:rFonts w:cs="Times New Roman"/>
          <w:b w:val="0"/>
        </w:rPr>
        <w:fldChar w:fldCharType="separate"/>
      </w:r>
      <w:r w:rsidR="00552CC9" w:rsidRPr="00552CC9">
        <w:rPr>
          <w:rStyle w:val="TimesNewRoman1412"/>
          <w:rFonts w:cs="Times New Roman"/>
          <w:b w:val="0"/>
          <w:bCs w:val="0"/>
          <w:noProof/>
        </w:rPr>
        <w:t>169</w:t>
      </w:r>
      <w:r w:rsidRPr="005A12A7">
        <w:rPr>
          <w:rStyle w:val="TimesNewRoman1412"/>
          <w:rFonts w:cs="Times New Roman"/>
          <w:b w:val="0"/>
        </w:rPr>
        <w:fldChar w:fldCharType="end"/>
      </w:r>
      <w:r w:rsidR="0018607F" w:rsidRPr="005A12A7">
        <w:rPr>
          <w:rStyle w:val="TimesNewRoman1412"/>
          <w:rFonts w:cs="Times New Roman"/>
          <w:b w:val="0"/>
        </w:rPr>
        <w:t>):</w:t>
      </w:r>
    </w:p>
    <w:p w14:paraId="2F60B658" w14:textId="1839FB9E" w:rsidR="0018607F" w:rsidRPr="00502E16" w:rsidRDefault="0018607F" w:rsidP="00502E16">
      <w:pPr>
        <w:pStyle w:val="-0"/>
        <w:rPr>
          <w:rStyle w:val="TimesNewRoman1412"/>
          <w:rFonts w:cs="Arial"/>
          <w:b w:val="0"/>
          <w:bCs w:val="0"/>
          <w:szCs w:val="20"/>
        </w:rPr>
      </w:pPr>
      <w:r w:rsidRPr="00502E16">
        <w:rPr>
          <w:rStyle w:val="TimesNewRoman1412"/>
          <w:rFonts w:cs="Arial"/>
          <w:b w:val="0"/>
          <w:bCs w:val="0"/>
          <w:szCs w:val="20"/>
        </w:rPr>
        <w:t>Наименование органа регистрации прав – текстовое поле</w:t>
      </w:r>
      <w:r w:rsidR="00B576C3" w:rsidRPr="00502E16">
        <w:rPr>
          <w:rStyle w:val="TimesNewRoman1412"/>
          <w:rFonts w:cs="Arial"/>
          <w:b w:val="0"/>
          <w:bCs w:val="0"/>
          <w:szCs w:val="20"/>
        </w:rPr>
        <w:t>;</w:t>
      </w:r>
    </w:p>
    <w:p w14:paraId="2C400C16" w14:textId="10A1BD2B" w:rsidR="0018607F" w:rsidRPr="00502E16" w:rsidRDefault="0018607F" w:rsidP="00502E16">
      <w:pPr>
        <w:pStyle w:val="-0"/>
        <w:rPr>
          <w:rStyle w:val="TimesNewRoman1412"/>
          <w:rFonts w:cs="Arial"/>
          <w:b w:val="0"/>
          <w:bCs w:val="0"/>
          <w:szCs w:val="20"/>
        </w:rPr>
      </w:pPr>
      <w:r w:rsidRPr="00502E16">
        <w:rPr>
          <w:rStyle w:val="TimesNewRoman1412"/>
          <w:rFonts w:cs="Arial"/>
          <w:b w:val="0"/>
          <w:bCs w:val="0"/>
          <w:szCs w:val="20"/>
        </w:rPr>
        <w:t xml:space="preserve">Номер государственной регистрации </w:t>
      </w:r>
      <w:r w:rsidR="00C22872" w:rsidRPr="00502E16">
        <w:rPr>
          <w:rStyle w:val="TimesNewRoman1412"/>
          <w:rFonts w:cs="Arial"/>
          <w:b w:val="0"/>
          <w:bCs w:val="0"/>
          <w:szCs w:val="20"/>
        </w:rPr>
        <w:t>–</w:t>
      </w:r>
      <w:r w:rsidRPr="00502E16">
        <w:rPr>
          <w:rStyle w:val="TimesNewRoman1412"/>
          <w:rFonts w:cs="Arial"/>
          <w:b w:val="0"/>
          <w:bCs w:val="0"/>
          <w:szCs w:val="20"/>
        </w:rPr>
        <w:t xml:space="preserve"> текстовое поле</w:t>
      </w:r>
      <w:r w:rsidR="00B576C3" w:rsidRPr="00502E16">
        <w:rPr>
          <w:rStyle w:val="TimesNewRoman1412"/>
          <w:rFonts w:cs="Arial"/>
          <w:b w:val="0"/>
          <w:bCs w:val="0"/>
          <w:szCs w:val="20"/>
        </w:rPr>
        <w:t>;</w:t>
      </w:r>
    </w:p>
    <w:p w14:paraId="301C71B9" w14:textId="27E2D6B7" w:rsidR="0018607F" w:rsidRPr="00502E16" w:rsidRDefault="0018607F" w:rsidP="00502E16">
      <w:pPr>
        <w:pStyle w:val="-0"/>
        <w:rPr>
          <w:rStyle w:val="TimesNewRoman1412"/>
          <w:rFonts w:cs="Arial"/>
          <w:b w:val="0"/>
          <w:bCs w:val="0"/>
          <w:szCs w:val="20"/>
        </w:rPr>
      </w:pPr>
      <w:r w:rsidRPr="00502E16">
        <w:rPr>
          <w:rStyle w:val="TimesNewRoman1412"/>
          <w:rFonts w:cs="Arial"/>
          <w:b w:val="0"/>
          <w:bCs w:val="0"/>
          <w:szCs w:val="20"/>
        </w:rPr>
        <w:t>Дата регистрации</w:t>
      </w:r>
      <w:r w:rsidR="00C22872" w:rsidRPr="00502E16">
        <w:rPr>
          <w:rStyle w:val="TimesNewRoman1412"/>
          <w:rFonts w:cs="Arial"/>
          <w:b w:val="0"/>
          <w:bCs w:val="0"/>
          <w:szCs w:val="20"/>
        </w:rPr>
        <w:t xml:space="preserve"> –</w:t>
      </w:r>
      <w:r w:rsidRPr="00502E16">
        <w:rPr>
          <w:rStyle w:val="TimesNewRoman1412"/>
          <w:rFonts w:cs="Arial"/>
          <w:b w:val="0"/>
          <w:bCs w:val="0"/>
          <w:szCs w:val="20"/>
        </w:rPr>
        <w:t xml:space="preserve"> </w:t>
      </w:r>
      <w:r w:rsidR="00C22872" w:rsidRPr="00502E16">
        <w:t>ввод даты или выбор в календаре</w:t>
      </w:r>
      <w:r w:rsidR="00B576C3" w:rsidRPr="00502E16">
        <w:rPr>
          <w:rStyle w:val="TimesNewRoman1412"/>
          <w:rFonts w:cs="Arial"/>
          <w:b w:val="0"/>
          <w:bCs w:val="0"/>
          <w:szCs w:val="20"/>
        </w:rPr>
        <w:t>.</w:t>
      </w:r>
    </w:p>
    <w:p w14:paraId="358F60DC" w14:textId="21B5C8FC" w:rsidR="00B576C3" w:rsidRPr="00147F46" w:rsidRDefault="00733CEB" w:rsidP="00B576C3">
      <w:pPr>
        <w:pStyle w:val="affd"/>
        <w:rPr>
          <w:rFonts w:ascii="Times New Roman" w:hAnsi="Times New Roman"/>
          <w:lang w:val="x-none"/>
        </w:rPr>
      </w:pPr>
      <w:r>
        <w:rPr>
          <w:noProof/>
        </w:rPr>
        <w:drawing>
          <wp:inline distT="0" distB="0" distL="0" distR="0" wp14:anchorId="55EC3833" wp14:editId="6D336196">
            <wp:extent cx="5316413" cy="945557"/>
            <wp:effectExtent l="0" t="0" r="0" b="0"/>
            <wp:docPr id="2463423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4234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334198" cy="94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395DB" w14:textId="11135A4D" w:rsidR="0018607F" w:rsidRPr="00502E16" w:rsidRDefault="00B576C3" w:rsidP="00502E16">
      <w:pPr>
        <w:pStyle w:val="a4"/>
        <w:rPr>
          <w:rStyle w:val="TimesNewRoman1412"/>
          <w:rFonts w:cs="Times New Roman"/>
          <w:b w:val="0"/>
          <w:bCs w:val="0"/>
          <w:szCs w:val="20"/>
        </w:rPr>
      </w:pPr>
      <w:r w:rsidRPr="00502E16">
        <w:rPr>
          <w:rStyle w:val="TimesNewRoman1412"/>
          <w:rFonts w:cs="Times New Roman"/>
          <w:b w:val="0"/>
          <w:bCs w:val="0"/>
          <w:szCs w:val="20"/>
        </w:rPr>
        <w:fldChar w:fldCharType="begin"/>
      </w:r>
      <w:r w:rsidRPr="00502E16">
        <w:rPr>
          <w:rStyle w:val="TimesNewRoman1412"/>
          <w:rFonts w:cs="Times New Roman"/>
          <w:b w:val="0"/>
          <w:bCs w:val="0"/>
          <w:szCs w:val="20"/>
        </w:rPr>
        <w:instrText xml:space="preserve"> SEQ Рисунок \* ARABIC </w:instrText>
      </w:r>
      <w:r w:rsidRPr="00502E16">
        <w:rPr>
          <w:rStyle w:val="TimesNewRoman1412"/>
          <w:rFonts w:cs="Times New Roman"/>
          <w:b w:val="0"/>
          <w:bCs w:val="0"/>
          <w:szCs w:val="20"/>
        </w:rPr>
        <w:fldChar w:fldCharType="separate"/>
      </w:r>
      <w:bookmarkStart w:id="214" w:name="_Ref148714077"/>
      <w:r w:rsidR="00552CC9">
        <w:rPr>
          <w:rStyle w:val="TimesNewRoman1412"/>
          <w:rFonts w:cs="Times New Roman"/>
          <w:b w:val="0"/>
          <w:bCs w:val="0"/>
          <w:noProof/>
          <w:szCs w:val="20"/>
        </w:rPr>
        <w:t>169</w:t>
      </w:r>
      <w:bookmarkEnd w:id="214"/>
      <w:r w:rsidRPr="00502E16">
        <w:rPr>
          <w:rStyle w:val="TimesNewRoman1412"/>
          <w:rFonts w:cs="Times New Roman"/>
          <w:b w:val="0"/>
          <w:bCs w:val="0"/>
          <w:szCs w:val="20"/>
        </w:rPr>
        <w:fldChar w:fldCharType="end"/>
      </w:r>
      <w:r w:rsidRPr="00502E16">
        <w:rPr>
          <w:rStyle w:val="TimesNewRoman1412"/>
          <w:rFonts w:cs="Times New Roman"/>
          <w:b w:val="0"/>
          <w:bCs w:val="0"/>
          <w:szCs w:val="20"/>
        </w:rPr>
        <w:t xml:space="preserve"> – Сведения</w:t>
      </w:r>
    </w:p>
    <w:p w14:paraId="61B6EA03" w14:textId="77777777" w:rsidR="0018607F" w:rsidRPr="001446A8" w:rsidRDefault="0018607F" w:rsidP="001446A8">
      <w:pPr>
        <w:pStyle w:val="a6"/>
      </w:pPr>
    </w:p>
    <w:p w14:paraId="5DDCDBC0" w14:textId="530B309D" w:rsidR="00B77A19" w:rsidRPr="005A12A7" w:rsidRDefault="00B77A19" w:rsidP="00B77A19">
      <w:pPr>
        <w:pStyle w:val="12"/>
      </w:pPr>
      <w:bookmarkStart w:id="215" w:name="_Toc169860322"/>
      <w:r w:rsidRPr="005A12A7">
        <w:lastRenderedPageBreak/>
        <w:t>Проверка ЭЗ</w:t>
      </w:r>
      <w:bookmarkEnd w:id="215"/>
    </w:p>
    <w:p w14:paraId="7633C272" w14:textId="72DCE97C" w:rsidR="00CB0BB0" w:rsidRPr="005A12A7" w:rsidRDefault="00CB0BB0" w:rsidP="00CB0BB0">
      <w:pPr>
        <w:pStyle w:val="20"/>
        <w:rPr>
          <w:lang w:val="ru-RU"/>
        </w:rPr>
      </w:pPr>
      <w:bookmarkStart w:id="216" w:name="_Toc169860323"/>
      <w:r w:rsidRPr="005A12A7">
        <w:rPr>
          <w:lang w:val="ru-RU"/>
        </w:rPr>
        <w:t>Список проверок закладных</w:t>
      </w:r>
      <w:bookmarkEnd w:id="216"/>
    </w:p>
    <w:p w14:paraId="16CA2858" w14:textId="29DFFE6A" w:rsidR="00CB0BB0" w:rsidRPr="005A12A7" w:rsidRDefault="00CB2ADF" w:rsidP="00CB0BB0">
      <w:pPr>
        <w:pStyle w:val="a6"/>
        <w:rPr>
          <w:lang w:val="ru-RU"/>
        </w:rPr>
      </w:pPr>
      <w:r w:rsidRPr="005A12A7">
        <w:rPr>
          <w:lang w:val="ru-RU"/>
        </w:rPr>
        <w:t xml:space="preserve">Для перехода в список проверок закладных необходимо в главном меню выбрать раздел </w:t>
      </w:r>
      <w:r w:rsidRPr="005A12A7">
        <w:rPr>
          <w:b/>
          <w:bCs/>
          <w:lang w:val="ru-RU"/>
        </w:rPr>
        <w:t>Проверка ЭЗ</w:t>
      </w:r>
      <w:r w:rsidRPr="005A12A7">
        <w:rPr>
          <w:lang w:val="ru-RU"/>
        </w:rPr>
        <w:t xml:space="preserve"> 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_Ref148608249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170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7AED530A" w14:textId="5FE3CCCF" w:rsidR="00CB0BB0" w:rsidRPr="005A12A7" w:rsidRDefault="005A620E" w:rsidP="00CB0BB0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13512A4" wp14:editId="322CF3EF">
            <wp:extent cx="5157387" cy="1195024"/>
            <wp:effectExtent l="0" t="0" r="0" b="0"/>
            <wp:docPr id="19749899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989941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183501" cy="120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5E114" w14:textId="08C333D7" w:rsidR="00CB0BB0" w:rsidRPr="005A12A7" w:rsidRDefault="00000000" w:rsidP="00CB0BB0">
      <w:pPr>
        <w:pStyle w:val="a4"/>
        <w:rPr>
          <w:lang w:val="ru-RU"/>
        </w:rPr>
      </w:pPr>
      <w:fldSimple w:instr=" SEQ Рисунок \* ARABIC ">
        <w:bookmarkStart w:id="217" w:name="_Ref148608249"/>
        <w:r w:rsidR="00552CC9">
          <w:rPr>
            <w:noProof/>
          </w:rPr>
          <w:t>170</w:t>
        </w:r>
        <w:bookmarkEnd w:id="217"/>
      </w:fldSimple>
      <w:r w:rsidR="00CB0BB0" w:rsidRPr="005A12A7">
        <w:rPr>
          <w:lang w:val="ru-RU"/>
        </w:rPr>
        <w:t xml:space="preserve"> – Список проверок закладных</w:t>
      </w:r>
    </w:p>
    <w:p w14:paraId="3B61DDDA" w14:textId="18A914B6" w:rsidR="00CB0BB0" w:rsidRPr="005A12A7" w:rsidRDefault="00CB0BB0" w:rsidP="00CB0BB0">
      <w:pPr>
        <w:pStyle w:val="a6"/>
        <w:rPr>
          <w:lang w:val="ru-RU"/>
        </w:rPr>
      </w:pPr>
      <w:r w:rsidRPr="005A12A7">
        <w:rPr>
          <w:lang w:val="ru-RU"/>
        </w:rPr>
        <w:t>Список проверок закладных содержит поля:</w:t>
      </w:r>
    </w:p>
    <w:p w14:paraId="048B3D3D" w14:textId="049A9DB2" w:rsidR="00CB0BB0" w:rsidRPr="005A12A7" w:rsidRDefault="00CB0BB0" w:rsidP="00CB2ADF">
      <w:pPr>
        <w:pStyle w:val="-0"/>
        <w:rPr>
          <w:rFonts w:cs="Times New Roman"/>
        </w:rPr>
      </w:pPr>
      <w:r w:rsidRPr="005A12A7">
        <w:rPr>
          <w:rFonts w:cs="Times New Roman"/>
        </w:rPr>
        <w:t>Номер</w:t>
      </w:r>
      <w:r w:rsidR="00CB2ADF" w:rsidRPr="005A12A7">
        <w:rPr>
          <w:rFonts w:cs="Times New Roman"/>
          <w:lang w:val="ru-RU"/>
        </w:rPr>
        <w:t xml:space="preserve"> – номер закладной;</w:t>
      </w:r>
    </w:p>
    <w:p w14:paraId="13E60901" w14:textId="670FDA6C" w:rsidR="00CB0BB0" w:rsidRPr="005A12A7" w:rsidRDefault="00CB0BB0" w:rsidP="00CB2ADF">
      <w:pPr>
        <w:pStyle w:val="-0"/>
        <w:rPr>
          <w:rFonts w:cs="Times New Roman"/>
        </w:rPr>
      </w:pPr>
      <w:r w:rsidRPr="005A12A7">
        <w:rPr>
          <w:rFonts w:cs="Times New Roman"/>
        </w:rPr>
        <w:t>Залогодатели</w:t>
      </w:r>
      <w:r w:rsidR="00CB2ADF" w:rsidRPr="005A12A7">
        <w:rPr>
          <w:rFonts w:cs="Times New Roman"/>
          <w:lang w:val="ru-RU"/>
        </w:rPr>
        <w:t xml:space="preserve"> – ФИО залогодателя;</w:t>
      </w:r>
    </w:p>
    <w:p w14:paraId="07FE6230" w14:textId="010D2FEC" w:rsidR="00CB0BB0" w:rsidRPr="005A12A7" w:rsidRDefault="00CB0BB0" w:rsidP="00CB2ADF">
      <w:pPr>
        <w:pStyle w:val="-0"/>
        <w:rPr>
          <w:rFonts w:cs="Times New Roman"/>
        </w:rPr>
      </w:pPr>
      <w:r w:rsidRPr="005A12A7">
        <w:rPr>
          <w:rFonts w:cs="Times New Roman"/>
        </w:rPr>
        <w:t>Номер РР</w:t>
      </w:r>
      <w:r w:rsidR="00CB2ADF" w:rsidRPr="005A12A7">
        <w:rPr>
          <w:rFonts w:cs="Times New Roman"/>
          <w:lang w:val="ru-RU"/>
        </w:rPr>
        <w:t xml:space="preserve"> – </w:t>
      </w:r>
      <w:r w:rsidR="00CB2ADF" w:rsidRPr="005A12A7">
        <w:rPr>
          <w:rFonts w:cs="Times New Roman"/>
        </w:rPr>
        <w:t>номер, полученный в статусном сообщении от Росреестра</w:t>
      </w:r>
      <w:r w:rsidR="00CB2ADF" w:rsidRPr="005A12A7">
        <w:rPr>
          <w:rFonts w:cs="Times New Roman"/>
          <w:lang w:val="ru-RU"/>
        </w:rPr>
        <w:t>;</w:t>
      </w:r>
    </w:p>
    <w:p w14:paraId="78EE7E2B" w14:textId="76E538A8" w:rsidR="00CB0BB0" w:rsidRPr="005A12A7" w:rsidRDefault="00CB0BB0" w:rsidP="00CB2ADF">
      <w:pPr>
        <w:pStyle w:val="-0"/>
        <w:rPr>
          <w:rFonts w:cs="Times New Roman"/>
        </w:rPr>
      </w:pPr>
      <w:r w:rsidRPr="005A12A7">
        <w:rPr>
          <w:rFonts w:cs="Times New Roman"/>
        </w:rPr>
        <w:t>Статус</w:t>
      </w:r>
      <w:r w:rsidR="00CB2ADF" w:rsidRPr="005A12A7">
        <w:rPr>
          <w:rFonts w:cs="Times New Roman"/>
          <w:lang w:val="ru-RU"/>
        </w:rPr>
        <w:t xml:space="preserve"> – текущий статус проверки электронной закладной;</w:t>
      </w:r>
    </w:p>
    <w:p w14:paraId="2DAC97ED" w14:textId="07E1F8FA" w:rsidR="00CB0BB0" w:rsidRPr="005A12A7" w:rsidRDefault="00CB0BB0" w:rsidP="00CB2ADF">
      <w:pPr>
        <w:pStyle w:val="-0"/>
        <w:rPr>
          <w:rFonts w:cs="Times New Roman"/>
        </w:rPr>
      </w:pPr>
      <w:r w:rsidRPr="005A12A7">
        <w:rPr>
          <w:rFonts w:cs="Times New Roman"/>
        </w:rPr>
        <w:t>Дата создания</w:t>
      </w:r>
      <w:r w:rsidR="00CB2ADF" w:rsidRPr="005A12A7">
        <w:rPr>
          <w:rFonts w:cs="Times New Roman"/>
          <w:lang w:val="ru-RU"/>
        </w:rPr>
        <w:t xml:space="preserve"> – дата создания проверки электронной закладной;</w:t>
      </w:r>
    </w:p>
    <w:p w14:paraId="7B7AAEC3" w14:textId="07F107EA" w:rsidR="00CB0BB0" w:rsidRPr="005A12A7" w:rsidRDefault="00CB0BB0" w:rsidP="00CB2ADF">
      <w:pPr>
        <w:pStyle w:val="-0"/>
        <w:rPr>
          <w:rFonts w:cs="Times New Roman"/>
        </w:rPr>
      </w:pPr>
      <w:r w:rsidRPr="005A12A7">
        <w:rPr>
          <w:rFonts w:cs="Times New Roman"/>
        </w:rPr>
        <w:t>Пользователь</w:t>
      </w:r>
      <w:r w:rsidR="00CB2ADF" w:rsidRPr="005A12A7">
        <w:rPr>
          <w:rFonts w:cs="Times New Roman"/>
          <w:lang w:val="ru-RU"/>
        </w:rPr>
        <w:t xml:space="preserve"> – ФИО пользователя, создавшего проверку электронной закладной;</w:t>
      </w:r>
    </w:p>
    <w:p w14:paraId="26B61409" w14:textId="2A8C88DA" w:rsidR="00CB0BB0" w:rsidRPr="005A12A7" w:rsidRDefault="00CB0BB0" w:rsidP="00CB2ADF">
      <w:pPr>
        <w:pStyle w:val="-0"/>
        <w:rPr>
          <w:rFonts w:cs="Times New Roman"/>
        </w:rPr>
      </w:pPr>
      <w:r w:rsidRPr="005A12A7">
        <w:rPr>
          <w:rFonts w:cs="Times New Roman"/>
        </w:rPr>
        <w:t>Подразделение</w:t>
      </w:r>
      <w:r w:rsidR="00CB2ADF" w:rsidRPr="005A12A7">
        <w:rPr>
          <w:rFonts w:cs="Times New Roman"/>
          <w:lang w:val="ru-RU"/>
        </w:rPr>
        <w:t xml:space="preserve"> – подразделение</w:t>
      </w:r>
      <w:r w:rsidR="005A620E">
        <w:rPr>
          <w:rFonts w:cs="Times New Roman"/>
          <w:lang w:val="ru-RU"/>
        </w:rPr>
        <w:t>,</w:t>
      </w:r>
      <w:r w:rsidR="00CB2ADF" w:rsidRPr="005A12A7">
        <w:rPr>
          <w:rFonts w:cs="Times New Roman"/>
          <w:lang w:val="ru-RU"/>
        </w:rPr>
        <w:t xml:space="preserve"> </w:t>
      </w:r>
      <w:r w:rsidR="005A620E">
        <w:rPr>
          <w:rFonts w:cs="Times New Roman"/>
          <w:lang w:val="ru-RU"/>
        </w:rPr>
        <w:t xml:space="preserve">к которому относится </w:t>
      </w:r>
      <w:r w:rsidR="00CB2ADF" w:rsidRPr="005A12A7">
        <w:rPr>
          <w:rFonts w:cs="Times New Roman"/>
          <w:lang w:val="ru-RU"/>
        </w:rPr>
        <w:t>пользовател</w:t>
      </w:r>
      <w:r w:rsidR="005A620E">
        <w:rPr>
          <w:rFonts w:cs="Times New Roman"/>
          <w:lang w:val="ru-RU"/>
        </w:rPr>
        <w:t>ь.</w:t>
      </w:r>
    </w:p>
    <w:p w14:paraId="12773740" w14:textId="77777777" w:rsidR="00CB2ADF" w:rsidRPr="005A12A7" w:rsidRDefault="00CB2ADF" w:rsidP="00CB2ADF">
      <w:pPr>
        <w:pStyle w:val="a6"/>
      </w:pPr>
    </w:p>
    <w:p w14:paraId="418A9900" w14:textId="056C1011" w:rsidR="00CB0BB0" w:rsidRPr="005A12A7" w:rsidRDefault="007C5D0A" w:rsidP="00CB0BB0">
      <w:pPr>
        <w:pStyle w:val="20"/>
      </w:pPr>
      <w:bookmarkStart w:id="218" w:name="_Ref153203172"/>
      <w:bookmarkStart w:id="219" w:name="_Toc169860324"/>
      <w:r w:rsidRPr="005A12A7">
        <w:t>Прове</w:t>
      </w:r>
      <w:r w:rsidRPr="005A12A7">
        <w:rPr>
          <w:lang w:val="ru-RU"/>
        </w:rPr>
        <w:t>рка</w:t>
      </w:r>
      <w:r w:rsidR="00CB0BB0" w:rsidRPr="005A12A7">
        <w:t xml:space="preserve"> закладной</w:t>
      </w:r>
      <w:bookmarkEnd w:id="218"/>
      <w:bookmarkEnd w:id="219"/>
    </w:p>
    <w:p w14:paraId="6D0F1F57" w14:textId="3541FB4E" w:rsidR="00CB0BB0" w:rsidRPr="005A12A7" w:rsidRDefault="00CB0BB0" w:rsidP="00CB0BB0">
      <w:pPr>
        <w:pStyle w:val="a6"/>
        <w:rPr>
          <w:lang w:val="ru-RU"/>
        </w:rPr>
      </w:pPr>
      <w:r w:rsidRPr="005A12A7">
        <w:rPr>
          <w:lang w:val="ru-RU"/>
        </w:rPr>
        <w:t xml:space="preserve">Для </w:t>
      </w:r>
      <w:r w:rsidR="00CB2ADF" w:rsidRPr="005A12A7">
        <w:rPr>
          <w:lang w:val="ru-RU"/>
        </w:rPr>
        <w:t>создания</w:t>
      </w:r>
      <w:r w:rsidRPr="005A12A7">
        <w:rPr>
          <w:lang w:val="ru-RU"/>
        </w:rPr>
        <w:t xml:space="preserve"> </w:t>
      </w:r>
      <w:r w:rsidR="00CB2ADF" w:rsidRPr="005A12A7">
        <w:rPr>
          <w:lang w:val="ru-RU"/>
        </w:rPr>
        <w:t xml:space="preserve">проверки </w:t>
      </w:r>
      <w:r w:rsidRPr="005A12A7">
        <w:rPr>
          <w:lang w:val="ru-RU"/>
        </w:rPr>
        <w:t xml:space="preserve">электронной закладной </w:t>
      </w:r>
      <w:r w:rsidR="00CB2ADF" w:rsidRPr="005A12A7">
        <w:rPr>
          <w:lang w:val="ru-RU"/>
        </w:rPr>
        <w:t>необходимо выполнить следующие действия:</w:t>
      </w:r>
    </w:p>
    <w:p w14:paraId="5FD3D058" w14:textId="2766CF89" w:rsidR="00CB2ADF" w:rsidRPr="005A12A7" w:rsidRDefault="00CB2ADF">
      <w:pPr>
        <w:pStyle w:val="10"/>
        <w:numPr>
          <w:ilvl w:val="0"/>
          <w:numId w:val="31"/>
        </w:numPr>
      </w:pPr>
      <w:r w:rsidRPr="005A12A7">
        <w:t xml:space="preserve">На панели инструментов списка проверок закладных нажать кнопку </w:t>
      </w:r>
      <w:r w:rsidRPr="005A12A7">
        <w:rPr>
          <w:b/>
          <w:bCs/>
        </w:rPr>
        <w:t>Создать</w:t>
      </w:r>
      <w:r w:rsidRPr="005A12A7">
        <w:t xml:space="preserve">. Откроется форма создания проверки закладной (см. рис. </w:t>
      </w:r>
      <w:r w:rsidRPr="005A12A7">
        <w:fldChar w:fldCharType="begin"/>
      </w:r>
      <w:r w:rsidRPr="005A12A7">
        <w:instrText xml:space="preserve"> REF _Ref148608655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171</w:t>
      </w:r>
      <w:r w:rsidRPr="005A12A7">
        <w:fldChar w:fldCharType="end"/>
      </w:r>
      <w:r w:rsidRPr="005A12A7">
        <w:t xml:space="preserve">). </w:t>
      </w:r>
    </w:p>
    <w:p w14:paraId="0DEDCBB9" w14:textId="2C4ABC59" w:rsidR="00CB2ADF" w:rsidRPr="005A12A7" w:rsidRDefault="005A620E" w:rsidP="00CB2ADF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A28792C" wp14:editId="6545C6A5">
            <wp:extent cx="4950653" cy="1729672"/>
            <wp:effectExtent l="0" t="0" r="0" b="0"/>
            <wp:docPr id="1157945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4541" name="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4962455" cy="173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F5DA8" w14:textId="65FBE7DC" w:rsidR="00CB2ADF" w:rsidRDefault="00000000" w:rsidP="00CB2ADF">
      <w:pPr>
        <w:pStyle w:val="a4"/>
        <w:rPr>
          <w:lang w:val="ru-RU"/>
        </w:rPr>
      </w:pPr>
      <w:fldSimple w:instr=" SEQ Рисунок \* ARABIC ">
        <w:bookmarkStart w:id="220" w:name="_Ref148608655"/>
        <w:r w:rsidR="00552CC9">
          <w:rPr>
            <w:noProof/>
          </w:rPr>
          <w:t>171</w:t>
        </w:r>
        <w:bookmarkEnd w:id="220"/>
      </w:fldSimple>
      <w:r w:rsidR="00CB2ADF" w:rsidRPr="005A12A7">
        <w:rPr>
          <w:lang w:val="ru-RU"/>
        </w:rPr>
        <w:t xml:space="preserve"> – Создание проверки закладной</w:t>
      </w:r>
    </w:p>
    <w:p w14:paraId="62A97610" w14:textId="77777777" w:rsidR="00DB45F9" w:rsidRDefault="00DB45F9" w:rsidP="00DB45F9">
      <w:pPr>
        <w:pStyle w:val="a6"/>
        <w:rPr>
          <w:lang w:val="ru-RU"/>
        </w:rPr>
      </w:pPr>
    </w:p>
    <w:p w14:paraId="1F82E8CC" w14:textId="71B656D6" w:rsidR="00D9451A" w:rsidRPr="005A12A7" w:rsidRDefault="00D9451A" w:rsidP="00CB2ADF">
      <w:pPr>
        <w:pStyle w:val="10"/>
      </w:pPr>
      <w:r w:rsidRPr="005A12A7">
        <w:lastRenderedPageBreak/>
        <w:t>В блоке</w:t>
      </w:r>
      <w:r w:rsidR="00D613E7" w:rsidRPr="005A12A7">
        <w:t xml:space="preserve"> </w:t>
      </w:r>
      <w:r w:rsidR="00D613E7" w:rsidRPr="005A12A7">
        <w:rPr>
          <w:b/>
          <w:bCs/>
        </w:rPr>
        <w:t>Описание пакета</w:t>
      </w:r>
      <w:r w:rsidRPr="005A12A7">
        <w:t xml:space="preserve"> заполнить обязательное поле </w:t>
      </w:r>
      <w:r w:rsidRPr="005A12A7">
        <w:rPr>
          <w:b/>
          <w:bCs/>
        </w:rPr>
        <w:t>Наименование пакета</w:t>
      </w:r>
      <w:r w:rsidRPr="005A12A7">
        <w:t>. Нажать кнопку</w:t>
      </w:r>
      <w:r w:rsidRPr="005A12A7">
        <w:rPr>
          <w:b/>
          <w:bCs/>
        </w:rPr>
        <w:t xml:space="preserve"> Сохранить</w:t>
      </w:r>
      <w:r w:rsidRPr="005A12A7">
        <w:t xml:space="preserve">. В блоке </w:t>
      </w:r>
      <w:r w:rsidRPr="005A12A7">
        <w:rPr>
          <w:b/>
          <w:bCs/>
        </w:rPr>
        <w:t>Статус</w:t>
      </w:r>
      <w:r w:rsidRPr="005A12A7">
        <w:t xml:space="preserve"> установлен статус </w:t>
      </w:r>
      <w:r w:rsidRPr="005A12A7">
        <w:rPr>
          <w:b/>
          <w:bCs/>
        </w:rPr>
        <w:t>Редактируется</w:t>
      </w:r>
      <w:r w:rsidRPr="005A12A7">
        <w:t>.</w:t>
      </w:r>
    </w:p>
    <w:p w14:paraId="21692380" w14:textId="4D7D4BA1" w:rsidR="00CB2ADF" w:rsidRPr="005A12A7" w:rsidRDefault="00D9451A" w:rsidP="00D9451A">
      <w:pPr>
        <w:pStyle w:val="a6"/>
      </w:pPr>
      <w:r w:rsidRPr="005A12A7">
        <w:t>Заполнены автоматически следующие поля</w:t>
      </w:r>
      <w:r w:rsidRPr="005A12A7">
        <w:rPr>
          <w:lang w:val="ru-RU"/>
        </w:rPr>
        <w:t xml:space="preserve"> 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_Ref148609861 \h </w:instrText>
      </w:r>
      <w:r w:rsidR="005A12A7"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172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</w:t>
      </w:r>
      <w:r w:rsidRPr="005A12A7">
        <w:t>:</w:t>
      </w:r>
    </w:p>
    <w:p w14:paraId="65270F49" w14:textId="5ACC8321" w:rsidR="00D9451A" w:rsidRPr="004526B4" w:rsidRDefault="00D9451A" w:rsidP="00472BF1">
      <w:pPr>
        <w:pStyle w:val="-0"/>
        <w:rPr>
          <w:rFonts w:cs="Times New Roman"/>
        </w:rPr>
      </w:pPr>
      <w:r w:rsidRPr="004526B4">
        <w:rPr>
          <w:rFonts w:cs="Times New Roman"/>
        </w:rPr>
        <w:t xml:space="preserve">Номер </w:t>
      </w:r>
      <w:r w:rsidR="004526B4">
        <w:rPr>
          <w:rFonts w:cs="Times New Roman"/>
          <w:lang w:val="ru-RU"/>
        </w:rPr>
        <w:t>и д</w:t>
      </w:r>
      <w:r w:rsidRPr="004526B4">
        <w:rPr>
          <w:rFonts w:cs="Times New Roman"/>
        </w:rPr>
        <w:t>ата создания;</w:t>
      </w:r>
    </w:p>
    <w:p w14:paraId="190C50D2" w14:textId="76F84B9E" w:rsidR="004526B4" w:rsidRPr="004526B4" w:rsidRDefault="004526B4" w:rsidP="00472BF1">
      <w:pPr>
        <w:pStyle w:val="-0"/>
        <w:rPr>
          <w:rFonts w:cs="Times New Roman"/>
        </w:rPr>
      </w:pPr>
      <w:r>
        <w:rPr>
          <w:rFonts w:cs="Times New Roman"/>
          <w:lang w:val="ru-RU"/>
        </w:rPr>
        <w:t>Организация и сотрудник;</w:t>
      </w:r>
    </w:p>
    <w:p w14:paraId="03180B5B" w14:textId="03FE412B" w:rsidR="00D9451A" w:rsidRPr="005A12A7" w:rsidRDefault="00D9451A" w:rsidP="00D9451A">
      <w:pPr>
        <w:pStyle w:val="-0"/>
        <w:rPr>
          <w:rFonts w:cs="Times New Roman"/>
        </w:rPr>
      </w:pPr>
      <w:r w:rsidRPr="005A12A7">
        <w:rPr>
          <w:rFonts w:cs="Times New Roman"/>
        </w:rPr>
        <w:t>Статус</w:t>
      </w:r>
      <w:r w:rsidR="004526B4">
        <w:rPr>
          <w:rFonts w:cs="Times New Roman"/>
          <w:lang w:val="ru-RU"/>
        </w:rPr>
        <w:t xml:space="preserve"> проверки.</w:t>
      </w:r>
    </w:p>
    <w:p w14:paraId="47728E3C" w14:textId="26AE288F" w:rsidR="00D9451A" w:rsidRPr="005A12A7" w:rsidRDefault="004526B4" w:rsidP="00D9451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256BB43" wp14:editId="58EC35E2">
            <wp:extent cx="4718942" cy="722262"/>
            <wp:effectExtent l="0" t="0" r="0" b="0"/>
            <wp:docPr id="8964527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452706" name="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4783282" cy="73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D932A" w14:textId="07BB08E1" w:rsidR="00D9451A" w:rsidRPr="005A12A7" w:rsidRDefault="00000000" w:rsidP="00D9451A">
      <w:pPr>
        <w:pStyle w:val="a4"/>
        <w:rPr>
          <w:lang w:val="ru-RU"/>
        </w:rPr>
      </w:pPr>
      <w:fldSimple w:instr=" SEQ Рисунок \* ARABIC ">
        <w:bookmarkStart w:id="221" w:name="_Ref148609861"/>
        <w:r w:rsidR="00552CC9">
          <w:rPr>
            <w:noProof/>
          </w:rPr>
          <w:t>172</w:t>
        </w:r>
        <w:bookmarkEnd w:id="221"/>
      </w:fldSimple>
      <w:r w:rsidR="00D9451A" w:rsidRPr="005A12A7">
        <w:rPr>
          <w:lang w:val="ru-RU"/>
        </w:rPr>
        <w:t xml:space="preserve"> – Описание пакета</w:t>
      </w:r>
    </w:p>
    <w:p w14:paraId="2E847E3E" w14:textId="1162299D" w:rsidR="00D9451A" w:rsidRPr="005A12A7" w:rsidRDefault="008F181C" w:rsidP="00D9451A">
      <w:pPr>
        <w:pStyle w:val="10"/>
      </w:pPr>
      <w:r w:rsidRPr="005A12A7">
        <w:t xml:space="preserve">В блоке </w:t>
      </w:r>
      <w:r w:rsidRPr="005A12A7">
        <w:rPr>
          <w:b/>
          <w:bCs/>
        </w:rPr>
        <w:t>Список документов</w:t>
      </w:r>
      <w:r w:rsidRPr="005A12A7">
        <w:t xml:space="preserve"> нажать кнопку </w:t>
      </w:r>
      <w:r w:rsidR="004526B4">
        <w:rPr>
          <w:b/>
          <w:bCs/>
        </w:rPr>
        <w:t>Добавить</w:t>
      </w:r>
      <w:r w:rsidRPr="005A12A7">
        <w:t xml:space="preserve">. Откроется форма </w:t>
      </w:r>
      <w:r w:rsidR="00F65865">
        <w:t xml:space="preserve">добавления </w:t>
      </w:r>
      <w:r w:rsidRPr="005A12A7">
        <w:t xml:space="preserve">закладной (см. рис. </w:t>
      </w:r>
      <w:r w:rsidRPr="005A12A7">
        <w:fldChar w:fldCharType="begin"/>
      </w:r>
      <w:r w:rsidRPr="005A12A7">
        <w:instrText xml:space="preserve"> REF _Ref148610604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173</w:t>
      </w:r>
      <w:r w:rsidRPr="005A12A7">
        <w:fldChar w:fldCharType="end"/>
      </w:r>
      <w:r w:rsidRPr="005A12A7">
        <w:t>).</w:t>
      </w:r>
    </w:p>
    <w:p w14:paraId="3B1A1806" w14:textId="4B037487" w:rsidR="008F181C" w:rsidRPr="005A12A7" w:rsidRDefault="004526B4" w:rsidP="008F181C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E9A4997" wp14:editId="29B007F3">
            <wp:extent cx="4686332" cy="1084416"/>
            <wp:effectExtent l="0" t="0" r="0" b="0"/>
            <wp:docPr id="13641985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198506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4702502" cy="108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A3CFD" w14:textId="3FECA66E" w:rsidR="008F181C" w:rsidRPr="005A12A7" w:rsidRDefault="00000000" w:rsidP="008F181C">
      <w:pPr>
        <w:pStyle w:val="a4"/>
        <w:rPr>
          <w:lang w:val="ru-RU"/>
        </w:rPr>
      </w:pPr>
      <w:fldSimple w:instr=" SEQ Рисунок \* ARABIC ">
        <w:bookmarkStart w:id="222" w:name="_Ref148610604"/>
        <w:r w:rsidR="00552CC9">
          <w:rPr>
            <w:noProof/>
          </w:rPr>
          <w:t>173</w:t>
        </w:r>
        <w:bookmarkEnd w:id="222"/>
      </w:fldSimple>
      <w:r w:rsidR="008F181C" w:rsidRPr="005A12A7">
        <w:rPr>
          <w:lang w:val="ru-RU"/>
        </w:rPr>
        <w:t xml:space="preserve"> – Создание закладной</w:t>
      </w:r>
    </w:p>
    <w:p w14:paraId="3382915B" w14:textId="79C209A9" w:rsidR="008F181C" w:rsidRPr="005A12A7" w:rsidRDefault="008F181C" w:rsidP="00DF3806">
      <w:pPr>
        <w:pStyle w:val="10"/>
      </w:pPr>
      <w:r w:rsidRPr="005A12A7">
        <w:t xml:space="preserve">В блоке </w:t>
      </w:r>
      <w:r w:rsidRPr="005A12A7">
        <w:rPr>
          <w:b/>
          <w:bCs/>
        </w:rPr>
        <w:t>Файлы</w:t>
      </w:r>
      <w:r w:rsidRPr="005A12A7">
        <w:t xml:space="preserve"> </w:t>
      </w:r>
      <w:r w:rsidR="003D1135">
        <w:t xml:space="preserve">прикрепить </w:t>
      </w:r>
      <w:r w:rsidR="003D1135" w:rsidRPr="005A12A7">
        <w:rPr>
          <w:lang w:val="en-US"/>
        </w:rPr>
        <w:t>xml</w:t>
      </w:r>
      <w:r w:rsidR="003D1135" w:rsidRPr="005A12A7">
        <w:t>-файл закладной</w:t>
      </w:r>
      <w:r w:rsidRPr="005A12A7">
        <w:t xml:space="preserve">. </w:t>
      </w:r>
      <w:r w:rsidR="003D1135">
        <w:t>Н</w:t>
      </w:r>
      <w:r w:rsidR="00DF3806" w:rsidRPr="005A12A7">
        <w:t xml:space="preserve">ажать кнопку </w:t>
      </w:r>
      <w:r w:rsidR="00DF3806" w:rsidRPr="005A12A7">
        <w:rPr>
          <w:b/>
          <w:bCs/>
        </w:rPr>
        <w:t>Подписать файл</w:t>
      </w:r>
      <w:r w:rsidR="00DF3806" w:rsidRPr="005A12A7">
        <w:t xml:space="preserve"> (см. рис. </w:t>
      </w:r>
      <w:r w:rsidR="00DA1BCA" w:rsidRPr="005A12A7">
        <w:fldChar w:fldCharType="begin"/>
      </w:r>
      <w:r w:rsidR="00DA1BCA" w:rsidRPr="005A12A7">
        <w:instrText xml:space="preserve"> REF _Ref148614406 \h </w:instrText>
      </w:r>
      <w:r w:rsidR="005A12A7">
        <w:instrText xml:space="preserve"> \* MERGEFORMAT </w:instrText>
      </w:r>
      <w:r w:rsidR="00DA1BCA" w:rsidRPr="005A12A7">
        <w:fldChar w:fldCharType="separate"/>
      </w:r>
      <w:r w:rsidR="00552CC9">
        <w:rPr>
          <w:noProof/>
        </w:rPr>
        <w:t>174</w:t>
      </w:r>
      <w:r w:rsidR="00DA1BCA" w:rsidRPr="005A12A7">
        <w:fldChar w:fldCharType="end"/>
      </w:r>
      <w:r w:rsidR="00DF3806" w:rsidRPr="005A12A7">
        <w:t>).</w:t>
      </w:r>
    </w:p>
    <w:p w14:paraId="6362E04B" w14:textId="3E88F1F5" w:rsidR="00DA1BCA" w:rsidRPr="005A12A7" w:rsidRDefault="003D1135" w:rsidP="00DA1BC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6B71155" wp14:editId="5482BFB8">
            <wp:extent cx="4227084" cy="1292206"/>
            <wp:effectExtent l="0" t="0" r="0" b="0"/>
            <wp:docPr id="6394995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99529" name="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259016" cy="130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0D137" w14:textId="703EC8E2" w:rsidR="00DA1BCA" w:rsidRPr="005A12A7" w:rsidRDefault="00000000" w:rsidP="00DA1BCA">
      <w:pPr>
        <w:pStyle w:val="a4"/>
      </w:pPr>
      <w:fldSimple w:instr=" SEQ Рисунок \* ARABIC ">
        <w:bookmarkStart w:id="223" w:name="_Ref148614406"/>
        <w:r w:rsidR="00552CC9">
          <w:rPr>
            <w:noProof/>
          </w:rPr>
          <w:t>174</w:t>
        </w:r>
        <w:bookmarkEnd w:id="223"/>
      </w:fldSimple>
      <w:r w:rsidR="00DA1BCA" w:rsidRPr="005A12A7">
        <w:rPr>
          <w:lang w:val="ru-RU"/>
        </w:rPr>
        <w:t xml:space="preserve"> – Файл закладной добавлен</w:t>
      </w:r>
    </w:p>
    <w:p w14:paraId="044A6ED5" w14:textId="0EC1D6BE" w:rsidR="00DF3806" w:rsidRPr="005A12A7" w:rsidRDefault="00DF3806" w:rsidP="00DF3806">
      <w:pPr>
        <w:pStyle w:val="10"/>
      </w:pPr>
      <w:r w:rsidRPr="005A12A7">
        <w:t xml:space="preserve">В окне </w:t>
      </w:r>
      <w:r w:rsidRPr="005A12A7">
        <w:rPr>
          <w:b/>
          <w:bCs/>
        </w:rPr>
        <w:t>Выбор сертификата</w:t>
      </w:r>
      <w:r w:rsidRPr="005A12A7">
        <w:t xml:space="preserve"> выбрать сертификат и нажать кнопку </w:t>
      </w:r>
      <w:r w:rsidRPr="005A12A7">
        <w:rPr>
          <w:b/>
          <w:bCs/>
        </w:rPr>
        <w:t>Подписать выбранным сертификатом</w:t>
      </w:r>
      <w:r w:rsidRPr="005A12A7">
        <w:t xml:space="preserve"> (см. рис. </w:t>
      </w:r>
      <w:r w:rsidRPr="005A12A7">
        <w:fldChar w:fldCharType="begin"/>
      </w:r>
      <w:r w:rsidRPr="005A12A7">
        <w:instrText xml:space="preserve"> REF _Ref148614030 \h </w:instrText>
      </w:r>
      <w:r w:rsidR="005A12A7"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175</w:t>
      </w:r>
      <w:r w:rsidRPr="005A12A7">
        <w:fldChar w:fldCharType="end"/>
      </w:r>
      <w:r w:rsidRPr="005A12A7">
        <w:t>).</w:t>
      </w:r>
    </w:p>
    <w:p w14:paraId="0E8DBB98" w14:textId="3862B433" w:rsidR="00DF3806" w:rsidRPr="005A12A7" w:rsidRDefault="003D1135" w:rsidP="00DF3806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3DA7ED9C" wp14:editId="7A08719F">
            <wp:extent cx="4083961" cy="1421780"/>
            <wp:effectExtent l="0" t="0" r="0" b="0"/>
            <wp:docPr id="1206768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6818" name="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4101207" cy="142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F5E3C" w14:textId="0A1DF8B2" w:rsidR="00DF3806" w:rsidRPr="005A12A7" w:rsidRDefault="00000000" w:rsidP="00DF3806">
      <w:pPr>
        <w:pStyle w:val="a4"/>
        <w:rPr>
          <w:lang w:val="ru-RU"/>
        </w:rPr>
      </w:pPr>
      <w:fldSimple w:instr=" SEQ Рисунок \* ARABIC ">
        <w:bookmarkStart w:id="224" w:name="_Ref148614030"/>
        <w:r w:rsidR="00552CC9">
          <w:rPr>
            <w:noProof/>
          </w:rPr>
          <w:t>175</w:t>
        </w:r>
        <w:bookmarkEnd w:id="224"/>
      </w:fldSimple>
      <w:r w:rsidR="00DF3806" w:rsidRPr="005A12A7">
        <w:rPr>
          <w:lang w:val="ru-RU"/>
        </w:rPr>
        <w:t xml:space="preserve"> – Выбор сертификата</w:t>
      </w:r>
    </w:p>
    <w:p w14:paraId="43127C7E" w14:textId="1E037040" w:rsidR="00DA1BCA" w:rsidRPr="005A12A7" w:rsidRDefault="00DA1BCA" w:rsidP="00DA1BCA">
      <w:pPr>
        <w:pStyle w:val="a6"/>
        <w:rPr>
          <w:lang w:val="ru-RU"/>
        </w:rPr>
      </w:pPr>
      <w:r w:rsidRPr="005A12A7">
        <w:rPr>
          <w:lang w:val="ru-RU"/>
        </w:rPr>
        <w:t xml:space="preserve">В список файлов добавлен файл подписи </w:t>
      </w:r>
      <w:r w:rsidRPr="005A12A7">
        <w:rPr>
          <w:b/>
          <w:bCs/>
          <w:lang w:val="ru-RU"/>
        </w:rPr>
        <w:t>.</w:t>
      </w:r>
      <w:r w:rsidRPr="005A12A7">
        <w:rPr>
          <w:b/>
          <w:bCs/>
          <w:lang w:val="en-US"/>
        </w:rPr>
        <w:t>sig</w:t>
      </w:r>
      <w:r w:rsidRPr="005A12A7">
        <w:rPr>
          <w:b/>
          <w:bCs/>
          <w:lang w:val="ru-RU"/>
        </w:rPr>
        <w:t xml:space="preserve"> </w:t>
      </w:r>
      <w:r w:rsidRPr="005A12A7">
        <w:rPr>
          <w:lang w:val="ru-RU"/>
        </w:rPr>
        <w:t xml:space="preserve">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_Ref148614560 \h 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176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4022B426" w14:textId="670E1C66" w:rsidR="00DA1BCA" w:rsidRPr="005A12A7" w:rsidRDefault="003D1135" w:rsidP="00DA1BCA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23645710" wp14:editId="3C7F0A69">
            <wp:extent cx="4131392" cy="1528749"/>
            <wp:effectExtent l="0" t="0" r="0" b="0"/>
            <wp:docPr id="12644667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466754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4179568" cy="154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A3AA6" w14:textId="11B5A1FA" w:rsidR="00DA1BCA" w:rsidRPr="005A12A7" w:rsidRDefault="00000000" w:rsidP="00DA1BCA">
      <w:pPr>
        <w:pStyle w:val="a4"/>
        <w:rPr>
          <w:lang w:val="ru-RU"/>
        </w:rPr>
      </w:pPr>
      <w:fldSimple w:instr=" SEQ Рисунок \* ARABIC ">
        <w:bookmarkStart w:id="225" w:name="_Ref148614560"/>
        <w:r w:rsidR="00552CC9">
          <w:rPr>
            <w:noProof/>
          </w:rPr>
          <w:t>176</w:t>
        </w:r>
        <w:bookmarkEnd w:id="225"/>
      </w:fldSimple>
      <w:r w:rsidR="00DA1BCA" w:rsidRPr="005A12A7">
        <w:rPr>
          <w:lang w:val="ru-RU"/>
        </w:rPr>
        <w:t xml:space="preserve"> – Добавлен файл подписи</w:t>
      </w:r>
    </w:p>
    <w:p w14:paraId="76CE787B" w14:textId="36D0273C" w:rsidR="00DF3806" w:rsidRPr="005A12A7" w:rsidRDefault="00DA1BCA" w:rsidP="00DF3806">
      <w:pPr>
        <w:pStyle w:val="10"/>
      </w:pPr>
      <w:r w:rsidRPr="005A12A7">
        <w:t xml:space="preserve">Нажать кнопку </w:t>
      </w:r>
      <w:r w:rsidRPr="005A12A7">
        <w:rPr>
          <w:b/>
          <w:bCs/>
        </w:rPr>
        <w:t>Сохранить</w:t>
      </w:r>
      <w:r w:rsidRPr="005A12A7">
        <w:t xml:space="preserve">. Возврат </w:t>
      </w:r>
      <w:r w:rsidR="00D979D4" w:rsidRPr="005A12A7">
        <w:t xml:space="preserve">в форму создания проверки закладной. В блоке </w:t>
      </w:r>
      <w:r w:rsidR="00D979D4" w:rsidRPr="005A12A7">
        <w:rPr>
          <w:b/>
          <w:bCs/>
        </w:rPr>
        <w:t>Список документов</w:t>
      </w:r>
      <w:r w:rsidR="00D979D4" w:rsidRPr="005A12A7">
        <w:t xml:space="preserve"> создана </w:t>
      </w:r>
      <w:r w:rsidR="003D1135">
        <w:t>запись</w:t>
      </w:r>
      <w:r w:rsidR="00D979D4" w:rsidRPr="005A12A7">
        <w:t xml:space="preserve"> (см. рис. </w:t>
      </w:r>
      <w:r w:rsidR="00D979D4" w:rsidRPr="005A12A7">
        <w:fldChar w:fldCharType="begin"/>
      </w:r>
      <w:r w:rsidR="00D979D4" w:rsidRPr="005A12A7">
        <w:instrText xml:space="preserve"> REF _Ref148614959 \h </w:instrText>
      </w:r>
      <w:r w:rsidR="005A12A7">
        <w:instrText xml:space="preserve"> \* MERGEFORMAT </w:instrText>
      </w:r>
      <w:r w:rsidR="00D979D4" w:rsidRPr="005A12A7">
        <w:fldChar w:fldCharType="separate"/>
      </w:r>
      <w:r w:rsidR="00552CC9">
        <w:rPr>
          <w:noProof/>
        </w:rPr>
        <w:t>177</w:t>
      </w:r>
      <w:r w:rsidR="00D979D4" w:rsidRPr="005A12A7">
        <w:fldChar w:fldCharType="end"/>
      </w:r>
      <w:r w:rsidR="00D979D4" w:rsidRPr="005A12A7">
        <w:t>).</w:t>
      </w:r>
    </w:p>
    <w:p w14:paraId="13711E2D" w14:textId="7D71CE37" w:rsidR="00D979D4" w:rsidRPr="005A12A7" w:rsidRDefault="003D1135" w:rsidP="00D979D4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200FE4F" wp14:editId="00D5DF71">
            <wp:extent cx="4470279" cy="1516380"/>
            <wp:effectExtent l="0" t="0" r="0" b="0"/>
            <wp:docPr id="4590516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51634" name="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4510634" cy="153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3FA98" w14:textId="098F9F34" w:rsidR="00D979D4" w:rsidRPr="005A12A7" w:rsidRDefault="00000000" w:rsidP="00D979D4">
      <w:pPr>
        <w:pStyle w:val="a4"/>
        <w:rPr>
          <w:lang w:val="ru-RU"/>
        </w:rPr>
      </w:pPr>
      <w:fldSimple w:instr=" SEQ Рисунок \* ARABIC ">
        <w:bookmarkStart w:id="226" w:name="_Ref148614959"/>
        <w:r w:rsidR="00552CC9">
          <w:rPr>
            <w:noProof/>
          </w:rPr>
          <w:t>177</w:t>
        </w:r>
        <w:bookmarkEnd w:id="226"/>
      </w:fldSimple>
      <w:r w:rsidR="00D979D4" w:rsidRPr="005A12A7">
        <w:rPr>
          <w:lang w:val="ru-RU"/>
        </w:rPr>
        <w:t xml:space="preserve"> – Закладная добавлена в список</w:t>
      </w:r>
    </w:p>
    <w:p w14:paraId="54CEF429" w14:textId="00D4E4F9" w:rsidR="00D979D4" w:rsidRPr="005A12A7" w:rsidRDefault="007B3A4D" w:rsidP="00D979D4">
      <w:pPr>
        <w:pStyle w:val="10"/>
      </w:pPr>
      <w:r w:rsidRPr="005A12A7">
        <w:t xml:space="preserve">Нажать кнопку </w:t>
      </w:r>
      <w:r w:rsidRPr="005A12A7">
        <w:rPr>
          <w:b/>
          <w:bCs/>
        </w:rPr>
        <w:t>Сформировать опись</w:t>
      </w:r>
      <w:r w:rsidRPr="005A12A7">
        <w:t xml:space="preserve">. В блоке </w:t>
      </w:r>
      <w:r w:rsidRPr="005A12A7">
        <w:rPr>
          <w:b/>
          <w:bCs/>
        </w:rPr>
        <w:t>Список документов</w:t>
      </w:r>
      <w:r w:rsidRPr="005A12A7">
        <w:t xml:space="preserve"> создан файл описи, содержащий </w:t>
      </w:r>
      <w:r w:rsidR="00526BE1" w:rsidRPr="005A12A7">
        <w:t xml:space="preserve">файл </w:t>
      </w:r>
      <w:r w:rsidR="00526BE1" w:rsidRPr="005A12A7">
        <w:rPr>
          <w:b/>
          <w:bCs/>
        </w:rPr>
        <w:t>request.xml</w:t>
      </w:r>
      <w:r w:rsidR="00526BE1" w:rsidRPr="005A12A7">
        <w:t>.</w:t>
      </w:r>
    </w:p>
    <w:p w14:paraId="2FA2F7D6" w14:textId="77777777" w:rsidR="003F1092" w:rsidRDefault="00435757" w:rsidP="00D979D4">
      <w:pPr>
        <w:pStyle w:val="10"/>
      </w:pPr>
      <w:r>
        <w:t xml:space="preserve">Нажать кнопку </w:t>
      </w:r>
      <w:r w:rsidRPr="003F1092">
        <w:rPr>
          <w:b/>
          <w:bCs/>
        </w:rPr>
        <w:t>Подписать ЭП</w:t>
      </w:r>
      <w:r>
        <w:t xml:space="preserve"> и подписать файл описи аналогично</w:t>
      </w:r>
      <w:r w:rsidR="003F1092">
        <w:t xml:space="preserve"> файлу закладной. </w:t>
      </w:r>
    </w:p>
    <w:p w14:paraId="189A96AA" w14:textId="77777777" w:rsidR="003F1092" w:rsidRDefault="003F1092" w:rsidP="003F1092">
      <w:pPr>
        <w:pStyle w:val="a6"/>
        <w:rPr>
          <w:lang w:val="ru-RU"/>
        </w:rPr>
      </w:pPr>
    </w:p>
    <w:p w14:paraId="07136121" w14:textId="400D67E9" w:rsidR="00A65C87" w:rsidRPr="005A12A7" w:rsidRDefault="003F1092" w:rsidP="003F1092">
      <w:pPr>
        <w:pStyle w:val="a6"/>
      </w:pPr>
      <w:r>
        <w:rPr>
          <w:lang w:val="ru-RU"/>
        </w:rPr>
        <w:t xml:space="preserve">Примечание – Для просмотра файла описи и подписания необходимо в меню </w:t>
      </w:r>
      <w:r>
        <w:rPr>
          <w:noProof/>
        </w:rPr>
        <w:drawing>
          <wp:inline distT="0" distB="0" distL="0" distR="0" wp14:anchorId="5927F155" wp14:editId="72DC8113">
            <wp:extent cx="145304" cy="145304"/>
            <wp:effectExtent l="0" t="0" r="0" b="0"/>
            <wp:docPr id="113211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11366" name="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46970" cy="14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2A7">
        <w:t xml:space="preserve"> </w:t>
      </w:r>
      <w:r>
        <w:rPr>
          <w:lang w:val="ru-RU"/>
        </w:rPr>
        <w:t>выбрать действие</w:t>
      </w:r>
      <w:r w:rsidR="00A65C87" w:rsidRPr="005A12A7">
        <w:t xml:space="preserve"> </w:t>
      </w:r>
      <w:r w:rsidR="00A65C87" w:rsidRPr="005A12A7">
        <w:rPr>
          <w:b/>
          <w:bCs/>
        </w:rPr>
        <w:t>Редактировать</w:t>
      </w:r>
      <w:r w:rsidR="00A65C87" w:rsidRPr="005A12A7">
        <w:t xml:space="preserve">. </w:t>
      </w:r>
      <w:r>
        <w:rPr>
          <w:lang w:val="ru-RU"/>
        </w:rPr>
        <w:t xml:space="preserve">В бланке документа </w:t>
      </w:r>
      <w:r w:rsidRPr="003F1092">
        <w:rPr>
          <w:b/>
          <w:bCs/>
          <w:lang w:val="ru-RU"/>
        </w:rPr>
        <w:t>Опись обращения</w:t>
      </w:r>
      <w:r w:rsidR="00A65C87" w:rsidRPr="005A12A7">
        <w:t xml:space="preserve">, в блоке </w:t>
      </w:r>
      <w:r w:rsidR="00A65C87" w:rsidRPr="005A12A7">
        <w:rPr>
          <w:b/>
          <w:bCs/>
        </w:rPr>
        <w:t>Файлы</w:t>
      </w:r>
      <w:r w:rsidR="00A65C87" w:rsidRPr="005A12A7">
        <w:t xml:space="preserve">, выбрать файл </w:t>
      </w:r>
      <w:r w:rsidR="00A65C87" w:rsidRPr="005A12A7">
        <w:rPr>
          <w:b/>
          <w:bCs/>
        </w:rPr>
        <w:t xml:space="preserve">request.xml </w:t>
      </w:r>
      <w:r w:rsidR="00A65C87" w:rsidRPr="005A12A7">
        <w:t xml:space="preserve">и нажать кнопку </w:t>
      </w:r>
      <w:r w:rsidR="00A65C87" w:rsidRPr="005A12A7">
        <w:rPr>
          <w:b/>
          <w:bCs/>
        </w:rPr>
        <w:t>Подписать файл</w:t>
      </w:r>
      <w:r w:rsidR="00A65C87" w:rsidRPr="005A12A7">
        <w:t>. После подписания файла</w:t>
      </w:r>
      <w:r w:rsidR="008F3E2B">
        <w:rPr>
          <w:lang w:val="ru-RU"/>
        </w:rPr>
        <w:t>,</w:t>
      </w:r>
      <w:r w:rsidR="00A65C87" w:rsidRPr="005A12A7">
        <w:t xml:space="preserve"> в списке</w:t>
      </w:r>
      <w:r w:rsidR="008F3E2B">
        <w:rPr>
          <w:lang w:val="ru-RU"/>
        </w:rPr>
        <w:t>,</w:t>
      </w:r>
      <w:r w:rsidR="00A65C87" w:rsidRPr="005A12A7">
        <w:t xml:space="preserve"> будет создан файл </w:t>
      </w:r>
      <w:r w:rsidR="00A65C87" w:rsidRPr="005A12A7">
        <w:rPr>
          <w:b/>
          <w:bCs/>
        </w:rPr>
        <w:t xml:space="preserve">request.xml.sig </w:t>
      </w:r>
      <w:r w:rsidR="00A65C87" w:rsidRPr="005A12A7">
        <w:t xml:space="preserve">(см. рис. </w:t>
      </w:r>
      <w:r w:rsidR="00A65C87" w:rsidRPr="005A12A7">
        <w:fldChar w:fldCharType="begin"/>
      </w:r>
      <w:r w:rsidR="00A65C87" w:rsidRPr="005A12A7">
        <w:instrText xml:space="preserve"> REF _Ref148618117 \h  \* MERGEFORMAT </w:instrText>
      </w:r>
      <w:r w:rsidR="00A65C87" w:rsidRPr="005A12A7">
        <w:fldChar w:fldCharType="separate"/>
      </w:r>
      <w:r w:rsidR="00552CC9">
        <w:rPr>
          <w:noProof/>
        </w:rPr>
        <w:t>178</w:t>
      </w:r>
      <w:r w:rsidR="00A65C87" w:rsidRPr="005A12A7">
        <w:fldChar w:fldCharType="end"/>
      </w:r>
      <w:r w:rsidR="00A65C87" w:rsidRPr="005A12A7">
        <w:t>).</w:t>
      </w:r>
    </w:p>
    <w:p w14:paraId="40B0C083" w14:textId="1A42F541" w:rsidR="00A65C87" w:rsidRPr="005A12A7" w:rsidRDefault="00F73E97" w:rsidP="00B473AB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15C78CD7" wp14:editId="21784CA3">
            <wp:extent cx="4982458" cy="1835398"/>
            <wp:effectExtent l="0" t="0" r="0" b="0"/>
            <wp:docPr id="4532450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245094" name="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4993310" cy="183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465F2" w14:textId="090C193F" w:rsidR="00A65C87" w:rsidRPr="005A12A7" w:rsidRDefault="00000000" w:rsidP="00A65C87">
      <w:pPr>
        <w:pStyle w:val="a4"/>
        <w:rPr>
          <w:lang w:val="ru-RU"/>
        </w:rPr>
      </w:pPr>
      <w:fldSimple w:instr=" SEQ Рисунок \* ARABIC ">
        <w:bookmarkStart w:id="227" w:name="_Ref148618117"/>
        <w:r w:rsidR="00552CC9">
          <w:rPr>
            <w:noProof/>
          </w:rPr>
          <w:t>178</w:t>
        </w:r>
        <w:bookmarkEnd w:id="227"/>
      </w:fldSimple>
      <w:r w:rsidR="00A65C87" w:rsidRPr="005A12A7">
        <w:rPr>
          <w:lang w:val="ru-RU"/>
        </w:rPr>
        <w:t xml:space="preserve"> – Опись обращения подписана</w:t>
      </w:r>
    </w:p>
    <w:p w14:paraId="77F2B26F" w14:textId="41EFF135" w:rsidR="00A65C87" w:rsidRPr="005A12A7" w:rsidRDefault="00A65C87" w:rsidP="00A65C87">
      <w:pPr>
        <w:pStyle w:val="a6"/>
        <w:rPr>
          <w:lang w:val="ru-RU"/>
        </w:rPr>
      </w:pPr>
      <w:r w:rsidRPr="005A12A7">
        <w:t xml:space="preserve">Нажать кнопку </w:t>
      </w:r>
      <w:r w:rsidRPr="005A12A7">
        <w:rPr>
          <w:b/>
          <w:bCs/>
        </w:rPr>
        <w:t>Сохранить</w:t>
      </w:r>
      <w:r w:rsidRPr="005A12A7">
        <w:t xml:space="preserve">. Возврат в форму </w:t>
      </w:r>
      <w:r w:rsidRPr="005A12A7">
        <w:rPr>
          <w:lang w:val="ru-RU"/>
        </w:rPr>
        <w:t>создания проверки закладной.</w:t>
      </w:r>
    </w:p>
    <w:p w14:paraId="3FAFD24C" w14:textId="47B96080" w:rsidR="00A65C87" w:rsidRDefault="0037416B" w:rsidP="00A65C87">
      <w:pPr>
        <w:pStyle w:val="10"/>
      </w:pPr>
      <w:r w:rsidRPr="005A12A7">
        <w:t xml:space="preserve">Нажать кнопку </w:t>
      </w:r>
      <w:r w:rsidRPr="005A12A7">
        <w:rPr>
          <w:b/>
          <w:bCs/>
        </w:rPr>
        <w:t>Отправить обращение</w:t>
      </w:r>
      <w:r w:rsidRPr="005A12A7">
        <w:t xml:space="preserve">. В блоке </w:t>
      </w:r>
      <w:r w:rsidRPr="005A12A7">
        <w:rPr>
          <w:b/>
          <w:bCs/>
        </w:rPr>
        <w:t>Статусы</w:t>
      </w:r>
      <w:r w:rsidRPr="005A12A7">
        <w:t xml:space="preserve"> установлен статус </w:t>
      </w:r>
      <w:r w:rsidRPr="005A12A7">
        <w:rPr>
          <w:b/>
          <w:bCs/>
        </w:rPr>
        <w:t>Отправлено</w:t>
      </w:r>
      <w:r w:rsidRPr="005A12A7">
        <w:t xml:space="preserve">. В описи обращения создан </w:t>
      </w:r>
      <w:r w:rsidRPr="005A12A7">
        <w:rPr>
          <w:lang w:val="en-US"/>
        </w:rPr>
        <w:t>zip</w:t>
      </w:r>
      <w:r w:rsidRPr="005A12A7">
        <w:t xml:space="preserve">-архив, содержащий </w:t>
      </w:r>
      <w:r w:rsidRPr="005A12A7">
        <w:rPr>
          <w:lang w:val="en-US"/>
        </w:rPr>
        <w:t>xml</w:t>
      </w:r>
      <w:r w:rsidRPr="005A12A7">
        <w:t xml:space="preserve">-файл закладной, файл подписи закладной, </w:t>
      </w:r>
      <w:r w:rsidRPr="005A12A7">
        <w:rPr>
          <w:lang w:val="en-US"/>
        </w:rPr>
        <w:t>xml</w:t>
      </w:r>
      <w:r w:rsidRPr="005A12A7">
        <w:t>-файл описи и файл подписи описи</w:t>
      </w:r>
      <w:r w:rsidR="00F73E97">
        <w:t xml:space="preserve"> (см. рис. </w:t>
      </w:r>
      <w:r w:rsidR="00F73E97">
        <w:fldChar w:fldCharType="begin"/>
      </w:r>
      <w:r w:rsidR="00F73E97">
        <w:instrText xml:space="preserve"> REF _Ref168654797 \h </w:instrText>
      </w:r>
      <w:r w:rsidR="00F73E97">
        <w:fldChar w:fldCharType="separate"/>
      </w:r>
      <w:r w:rsidR="00552CC9">
        <w:rPr>
          <w:noProof/>
        </w:rPr>
        <w:t>179</w:t>
      </w:r>
      <w:r w:rsidR="00F73E97">
        <w:fldChar w:fldCharType="end"/>
      </w:r>
      <w:r w:rsidR="00F73E97">
        <w:t>)</w:t>
      </w:r>
      <w:r w:rsidRPr="005A12A7">
        <w:t>.</w:t>
      </w:r>
    </w:p>
    <w:p w14:paraId="4AAD3BC0" w14:textId="77777777" w:rsidR="00F73E97" w:rsidRDefault="00F73E97" w:rsidP="00F73E97">
      <w:pPr>
        <w:pStyle w:val="affd"/>
      </w:pPr>
      <w:r>
        <w:rPr>
          <w:noProof/>
        </w:rPr>
        <w:drawing>
          <wp:inline distT="0" distB="0" distL="0" distR="0" wp14:anchorId="0A016FED" wp14:editId="631622B2">
            <wp:extent cx="3311591" cy="1376250"/>
            <wp:effectExtent l="0" t="0" r="0" b="0"/>
            <wp:docPr id="16061070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107054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3335828" cy="1386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E9A80" w14:textId="7DDE6505" w:rsidR="00F73E97" w:rsidRPr="005A12A7" w:rsidRDefault="00000000" w:rsidP="00F73E97">
      <w:pPr>
        <w:pStyle w:val="a4"/>
      </w:pPr>
      <w:fldSimple w:instr=" SEQ Рисунок \* ARABIC ">
        <w:bookmarkStart w:id="228" w:name="_Ref168654797"/>
        <w:r w:rsidR="00552CC9">
          <w:rPr>
            <w:noProof/>
          </w:rPr>
          <w:t>179</w:t>
        </w:r>
        <w:bookmarkEnd w:id="228"/>
      </w:fldSimple>
      <w:r w:rsidR="00F73E97">
        <w:rPr>
          <w:lang w:val="ru-RU"/>
        </w:rPr>
        <w:t xml:space="preserve"> – </w:t>
      </w:r>
      <w:r w:rsidR="00EE481F">
        <w:rPr>
          <w:lang w:val="ru-RU"/>
        </w:rPr>
        <w:t>Пакет отправлен в Росреестр</w:t>
      </w:r>
    </w:p>
    <w:p w14:paraId="0F85FDFD" w14:textId="34F5D7A4" w:rsidR="008F3E2B" w:rsidRDefault="008F3E2B" w:rsidP="00380473">
      <w:pPr>
        <w:pStyle w:val="a6"/>
      </w:pPr>
      <w:r>
        <w:t xml:space="preserve">В описание пакета добавлено поле </w:t>
      </w:r>
      <w:r w:rsidRPr="00380473">
        <w:rPr>
          <w:b/>
          <w:bCs/>
        </w:rPr>
        <w:t>Номер Росреестра</w:t>
      </w:r>
      <w:r>
        <w:t xml:space="preserve"> (см. рис. </w:t>
      </w:r>
      <w:r w:rsidR="00380473">
        <w:fldChar w:fldCharType="begin"/>
      </w:r>
      <w:r w:rsidR="00380473">
        <w:instrText xml:space="preserve"> REF _Ref169709690 \h </w:instrText>
      </w:r>
      <w:r w:rsidR="00380473">
        <w:fldChar w:fldCharType="separate"/>
      </w:r>
      <w:r w:rsidR="00552CC9">
        <w:rPr>
          <w:noProof/>
        </w:rPr>
        <w:t>180</w:t>
      </w:r>
      <w:r w:rsidR="00380473">
        <w:fldChar w:fldCharType="end"/>
      </w:r>
      <w:r>
        <w:t xml:space="preserve">). </w:t>
      </w:r>
    </w:p>
    <w:p w14:paraId="1DC3C56B" w14:textId="77777777" w:rsidR="00380473" w:rsidRDefault="00380473" w:rsidP="00380473">
      <w:pPr>
        <w:pStyle w:val="affd"/>
      </w:pPr>
      <w:r>
        <w:rPr>
          <w:noProof/>
        </w:rPr>
        <w:drawing>
          <wp:inline distT="0" distB="0" distL="0" distR="0" wp14:anchorId="3F083DE0" wp14:editId="3DE23489">
            <wp:extent cx="4103660" cy="525466"/>
            <wp:effectExtent l="0" t="0" r="0" b="0"/>
            <wp:docPr id="3603630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363074" name="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4166292" cy="53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058E3" w14:textId="30AE4420" w:rsidR="00380473" w:rsidRDefault="00000000" w:rsidP="00380473">
      <w:pPr>
        <w:pStyle w:val="a4"/>
        <w:rPr>
          <w:lang w:val="ru-RU"/>
        </w:rPr>
      </w:pPr>
      <w:fldSimple w:instr=" SEQ Рисунок \* ARABIC ">
        <w:bookmarkStart w:id="229" w:name="_Ref169709690"/>
        <w:r w:rsidR="00552CC9">
          <w:rPr>
            <w:noProof/>
          </w:rPr>
          <w:t>180</w:t>
        </w:r>
        <w:bookmarkEnd w:id="229"/>
      </w:fldSimple>
      <w:r w:rsidR="00380473">
        <w:rPr>
          <w:lang w:val="ru-RU"/>
        </w:rPr>
        <w:t xml:space="preserve"> – Номер Росреестра</w:t>
      </w:r>
    </w:p>
    <w:p w14:paraId="17D09FE3" w14:textId="548E04A3" w:rsidR="00380473" w:rsidRDefault="00380473" w:rsidP="00380473">
      <w:pPr>
        <w:pStyle w:val="10"/>
      </w:pPr>
      <w:r>
        <w:t xml:space="preserve">По нажатию на наименование статуса откроется окно, содержащее подробную информацию о статусе проверки (см. рис. </w:t>
      </w:r>
      <w:r>
        <w:fldChar w:fldCharType="begin"/>
      </w:r>
      <w:r>
        <w:instrText xml:space="preserve"> REF _Ref169709936 \h </w:instrText>
      </w:r>
      <w:r>
        <w:fldChar w:fldCharType="separate"/>
      </w:r>
      <w:r w:rsidR="00552CC9">
        <w:rPr>
          <w:noProof/>
        </w:rPr>
        <w:t>181</w:t>
      </w:r>
      <w:r>
        <w:fldChar w:fldCharType="end"/>
      </w:r>
      <w:r>
        <w:t xml:space="preserve">). </w:t>
      </w:r>
    </w:p>
    <w:p w14:paraId="51966073" w14:textId="77777777" w:rsidR="00380473" w:rsidRDefault="00380473" w:rsidP="00380473">
      <w:pPr>
        <w:pStyle w:val="affd"/>
      </w:pPr>
      <w:r>
        <w:rPr>
          <w:noProof/>
        </w:rPr>
        <w:drawing>
          <wp:inline distT="0" distB="0" distL="0" distR="0" wp14:anchorId="458B9569" wp14:editId="13767757">
            <wp:extent cx="4322500" cy="1710251"/>
            <wp:effectExtent l="0" t="0" r="0" b="0"/>
            <wp:docPr id="5128132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13229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4336005" cy="171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1DE3E" w14:textId="14DD6300" w:rsidR="00380473" w:rsidRDefault="00000000" w:rsidP="00380473">
      <w:pPr>
        <w:pStyle w:val="a4"/>
        <w:rPr>
          <w:lang w:val="ru-RU"/>
        </w:rPr>
      </w:pPr>
      <w:fldSimple w:instr=" SEQ Рисунок \* ARABIC ">
        <w:bookmarkStart w:id="230" w:name="_Ref169709936"/>
        <w:r w:rsidR="00552CC9">
          <w:rPr>
            <w:noProof/>
          </w:rPr>
          <w:t>181</w:t>
        </w:r>
        <w:bookmarkEnd w:id="230"/>
      </w:fldSimple>
      <w:r w:rsidR="00380473">
        <w:rPr>
          <w:lang w:val="ru-RU"/>
        </w:rPr>
        <w:t xml:space="preserve"> – Статусы проверки закладной</w:t>
      </w:r>
    </w:p>
    <w:p w14:paraId="6CEA7750" w14:textId="77777777" w:rsidR="00380473" w:rsidRPr="00380473" w:rsidRDefault="00380473" w:rsidP="00380473">
      <w:pPr>
        <w:pStyle w:val="a6"/>
        <w:rPr>
          <w:lang w:val="ru-RU"/>
        </w:rPr>
      </w:pPr>
    </w:p>
    <w:p w14:paraId="1D898A26" w14:textId="2E11AFDC" w:rsidR="0037416B" w:rsidRPr="005A12A7" w:rsidRDefault="0037416B" w:rsidP="00A65C87">
      <w:pPr>
        <w:pStyle w:val="10"/>
      </w:pPr>
      <w:r w:rsidRPr="005A12A7">
        <w:t xml:space="preserve">В результате успешной проверки закладной </w:t>
      </w:r>
      <w:r w:rsidR="00230730" w:rsidRPr="005A12A7">
        <w:t xml:space="preserve">в пакете устанавливается статус </w:t>
      </w:r>
      <w:r w:rsidR="00230730" w:rsidRPr="005A12A7">
        <w:rPr>
          <w:b/>
          <w:bCs/>
        </w:rPr>
        <w:t>Загружена (РР)</w:t>
      </w:r>
      <w:r w:rsidR="00230730" w:rsidRPr="005A12A7">
        <w:t xml:space="preserve">. Пакету присваивается номер Росреестра. В блоке </w:t>
      </w:r>
      <w:r w:rsidR="00230730" w:rsidRPr="005A12A7">
        <w:rPr>
          <w:b/>
          <w:bCs/>
        </w:rPr>
        <w:t>Список документов</w:t>
      </w:r>
      <w:r w:rsidR="00230730" w:rsidRPr="005A12A7">
        <w:t xml:space="preserve"> создается запись </w:t>
      </w:r>
      <w:r w:rsidR="00B473AB">
        <w:rPr>
          <w:b/>
          <w:bCs/>
        </w:rPr>
        <w:t>Закладная</w:t>
      </w:r>
      <w:r w:rsidR="00230730" w:rsidRPr="005A12A7">
        <w:rPr>
          <w:b/>
          <w:bCs/>
        </w:rPr>
        <w:t xml:space="preserve"> (</w:t>
      </w:r>
      <w:r w:rsidR="00B473AB">
        <w:rPr>
          <w:b/>
          <w:bCs/>
        </w:rPr>
        <w:t>результат проверки</w:t>
      </w:r>
      <w:r w:rsidR="00230730" w:rsidRPr="005A12A7">
        <w:rPr>
          <w:b/>
          <w:bCs/>
        </w:rPr>
        <w:t>)</w:t>
      </w:r>
      <w:r w:rsidR="00EC5DB5" w:rsidRPr="00EC5DB5">
        <w:t>.</w:t>
      </w:r>
      <w:r w:rsidR="00B473AB" w:rsidRPr="00B473AB">
        <w:t xml:space="preserve"> </w:t>
      </w:r>
      <w:r w:rsidR="00EC5DB5" w:rsidRPr="005A12A7">
        <w:t xml:space="preserve">Файл ответа содержит </w:t>
      </w:r>
      <w:r w:rsidR="00EC5DB5" w:rsidRPr="005A12A7">
        <w:rPr>
          <w:lang w:val="en-US"/>
        </w:rPr>
        <w:t>zip</w:t>
      </w:r>
      <w:r w:rsidR="00EC5DB5" w:rsidRPr="005A12A7">
        <w:t>-архив</w:t>
      </w:r>
      <w:r w:rsidR="00EC5DB5">
        <w:t>.</w:t>
      </w:r>
    </w:p>
    <w:p w14:paraId="0C052185" w14:textId="0D0BB774" w:rsidR="00B473AB" w:rsidRPr="00B473AB" w:rsidRDefault="00B473AB" w:rsidP="00B473AB">
      <w:pPr>
        <w:pStyle w:val="a6"/>
        <w:rPr>
          <w:lang w:val="ru-RU"/>
        </w:rPr>
      </w:pPr>
    </w:p>
    <w:p w14:paraId="23E97288" w14:textId="4A7E924D" w:rsidR="00B77A19" w:rsidRDefault="00B77A19" w:rsidP="00B77A19">
      <w:pPr>
        <w:pStyle w:val="12"/>
        <w:rPr>
          <w:lang w:val="ru-RU"/>
        </w:rPr>
      </w:pPr>
      <w:bookmarkStart w:id="231" w:name="_Ref169191064"/>
      <w:bookmarkStart w:id="232" w:name="_Toc169860325"/>
      <w:r w:rsidRPr="005A12A7">
        <w:lastRenderedPageBreak/>
        <w:t>Подписание</w:t>
      </w:r>
      <w:bookmarkEnd w:id="231"/>
      <w:bookmarkEnd w:id="232"/>
    </w:p>
    <w:p w14:paraId="60B89E5A" w14:textId="37CEEA39" w:rsidR="00404A16" w:rsidRPr="00404A16" w:rsidRDefault="0056191F" w:rsidP="006F4008">
      <w:pPr>
        <w:pStyle w:val="20"/>
      </w:pPr>
      <w:bookmarkStart w:id="233" w:name="_Toc169860326"/>
      <w:r>
        <w:rPr>
          <w:lang w:val="ru-RU"/>
        </w:rPr>
        <w:t xml:space="preserve">Подписание </w:t>
      </w:r>
      <w:r>
        <w:rPr>
          <w:lang w:val="en-US"/>
        </w:rPr>
        <w:t>SignMe</w:t>
      </w:r>
      <w:bookmarkEnd w:id="233"/>
    </w:p>
    <w:p w14:paraId="331DE029" w14:textId="77777777" w:rsidR="0056191F" w:rsidRPr="006E14E2" w:rsidRDefault="0056191F" w:rsidP="0056191F">
      <w:pPr>
        <w:pStyle w:val="31"/>
      </w:pPr>
      <w:r>
        <w:rPr>
          <w:lang w:val="ru-RU"/>
        </w:rPr>
        <w:t>Выпуск подписи</w:t>
      </w:r>
    </w:p>
    <w:p w14:paraId="0FC3E7C4" w14:textId="661E7567" w:rsidR="006E14E2" w:rsidRDefault="006E14E2" w:rsidP="006E14E2">
      <w:pPr>
        <w:pStyle w:val="a6"/>
        <w:rPr>
          <w:lang w:val="ru-RU"/>
        </w:rPr>
      </w:pPr>
      <w:r>
        <w:rPr>
          <w:lang w:val="ru-RU"/>
        </w:rPr>
        <w:t xml:space="preserve">Для получения сертификата УКЭП физического лица в </w:t>
      </w:r>
      <w:r w:rsidRPr="006E14E2">
        <w:rPr>
          <w:b/>
          <w:bCs/>
          <w:lang w:val="en-US"/>
        </w:rPr>
        <w:t>SignMe</w:t>
      </w:r>
      <w:r>
        <w:rPr>
          <w:lang w:val="ru-RU"/>
        </w:rPr>
        <w:t xml:space="preserve"> необходимо выполнить следующие действия:</w:t>
      </w:r>
    </w:p>
    <w:p w14:paraId="7CF95AF9" w14:textId="1B46E9CB" w:rsidR="00C12F32" w:rsidRDefault="00C12F32">
      <w:pPr>
        <w:pStyle w:val="10"/>
        <w:numPr>
          <w:ilvl w:val="0"/>
          <w:numId w:val="75"/>
        </w:numPr>
      </w:pPr>
      <w:r>
        <w:t>В</w:t>
      </w:r>
      <w:r w:rsidRPr="005A12A7">
        <w:t xml:space="preserve"> главном меню выбрать раздел </w:t>
      </w:r>
      <w:r w:rsidRPr="006E14E2">
        <w:rPr>
          <w:b/>
          <w:bCs/>
        </w:rPr>
        <w:t>Выпуск подписи</w:t>
      </w:r>
      <w:r w:rsidRPr="00C12F32">
        <w:t xml:space="preserve">. Откроется список заявок на выпуск подписи </w:t>
      </w:r>
      <w:r w:rsidRPr="005A12A7">
        <w:t xml:space="preserve">(см. рис. </w:t>
      </w:r>
      <w:r w:rsidRPr="005A12A7">
        <w:fldChar w:fldCharType="begin"/>
      </w:r>
      <w:r w:rsidRPr="005A12A7">
        <w:instrText xml:space="preserve"> REF _Ref148620350 \h </w:instrText>
      </w:r>
      <w:r>
        <w:instrText xml:space="preserve"> \* MERGEFORMAT </w:instrText>
      </w:r>
      <w:r w:rsidRPr="005A12A7">
        <w:fldChar w:fldCharType="separate"/>
      </w:r>
      <w:r w:rsidR="00552CC9">
        <w:rPr>
          <w:noProof/>
        </w:rPr>
        <w:t>182</w:t>
      </w:r>
      <w:r w:rsidRPr="005A12A7">
        <w:fldChar w:fldCharType="end"/>
      </w:r>
      <w:r w:rsidRPr="005A12A7">
        <w:t>).</w:t>
      </w:r>
    </w:p>
    <w:p w14:paraId="6CD0EF27" w14:textId="77777777" w:rsidR="00677DDC" w:rsidRPr="005A12A7" w:rsidRDefault="00677DDC" w:rsidP="00677DDC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CE43FE2" wp14:editId="63FB92A6">
            <wp:extent cx="4566073" cy="1019159"/>
            <wp:effectExtent l="0" t="0" r="0" b="0"/>
            <wp:docPr id="8054212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421296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4606451" cy="102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3A095" w14:textId="093A1A82" w:rsidR="00677DDC" w:rsidRPr="005A12A7" w:rsidRDefault="00000000" w:rsidP="00677DDC">
      <w:pPr>
        <w:pStyle w:val="a4"/>
        <w:rPr>
          <w:lang w:val="ru-RU"/>
        </w:rPr>
      </w:pPr>
      <w:fldSimple w:instr=" SEQ Рисунок \* ARABIC ">
        <w:bookmarkStart w:id="234" w:name="_Ref148620350"/>
        <w:r w:rsidR="00552CC9">
          <w:rPr>
            <w:noProof/>
          </w:rPr>
          <w:t>182</w:t>
        </w:r>
        <w:bookmarkEnd w:id="234"/>
      </w:fldSimple>
      <w:r w:rsidR="00677DDC" w:rsidRPr="005A12A7">
        <w:rPr>
          <w:lang w:val="ru-RU"/>
        </w:rPr>
        <w:t xml:space="preserve"> – Список пакетов на подпись</w:t>
      </w:r>
      <w:r w:rsidR="00677DDC">
        <w:rPr>
          <w:lang w:val="ru-RU"/>
        </w:rPr>
        <w:t xml:space="preserve"> в Госключ</w:t>
      </w:r>
    </w:p>
    <w:p w14:paraId="17E7B130" w14:textId="4AD9797E" w:rsidR="000E08BD" w:rsidRDefault="000E08BD" w:rsidP="005A09A6">
      <w:pPr>
        <w:pStyle w:val="10"/>
      </w:pPr>
      <w:r>
        <w:t xml:space="preserve">Нажать кнопку </w:t>
      </w:r>
      <w:r w:rsidRPr="000E08BD">
        <w:rPr>
          <w:b/>
          <w:bCs/>
        </w:rPr>
        <w:t>Создать</w:t>
      </w:r>
      <w:r>
        <w:t xml:space="preserve">. Откроется бланк </w:t>
      </w:r>
      <w:r w:rsidRPr="007957B2">
        <w:rPr>
          <w:b/>
          <w:bCs/>
        </w:rPr>
        <w:t>Новая заявка</w:t>
      </w:r>
      <w:r>
        <w:t xml:space="preserve">, в котором производится проверка наличия подписи (см. рис. </w:t>
      </w:r>
      <w:r>
        <w:fldChar w:fldCharType="begin"/>
      </w:r>
      <w:r>
        <w:instrText xml:space="preserve"> REF _Ref168663390 \h </w:instrText>
      </w:r>
      <w:r>
        <w:fldChar w:fldCharType="separate"/>
      </w:r>
      <w:r w:rsidR="00552CC9">
        <w:rPr>
          <w:noProof/>
        </w:rPr>
        <w:t>183</w:t>
      </w:r>
      <w:r>
        <w:fldChar w:fldCharType="end"/>
      </w:r>
      <w:r>
        <w:t xml:space="preserve">). </w:t>
      </w:r>
    </w:p>
    <w:p w14:paraId="22783BE8" w14:textId="77777777" w:rsidR="000E08BD" w:rsidRDefault="000E08BD" w:rsidP="000E08BD">
      <w:pPr>
        <w:pStyle w:val="affd"/>
      </w:pPr>
      <w:r>
        <w:rPr>
          <w:noProof/>
        </w:rPr>
        <w:drawing>
          <wp:inline distT="0" distB="0" distL="0" distR="0" wp14:anchorId="5A0C175E" wp14:editId="0DA28767">
            <wp:extent cx="4567527" cy="988201"/>
            <wp:effectExtent l="0" t="0" r="0" b="0"/>
            <wp:docPr id="13222335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233533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4622597" cy="100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AF767" w14:textId="55441519" w:rsidR="000E08BD" w:rsidRDefault="00000000" w:rsidP="000E08BD">
      <w:pPr>
        <w:pStyle w:val="a4"/>
        <w:rPr>
          <w:lang w:val="ru-RU"/>
        </w:rPr>
      </w:pPr>
      <w:fldSimple w:instr=" SEQ Рисунок \* ARABIC ">
        <w:bookmarkStart w:id="235" w:name="_Ref168663390"/>
        <w:r w:rsidR="00552CC9">
          <w:rPr>
            <w:noProof/>
          </w:rPr>
          <w:t>183</w:t>
        </w:r>
        <w:bookmarkEnd w:id="235"/>
      </w:fldSimple>
      <w:r w:rsidR="000E08BD">
        <w:rPr>
          <w:lang w:val="ru-RU"/>
        </w:rPr>
        <w:t xml:space="preserve"> – Проверка наличия подписи</w:t>
      </w:r>
    </w:p>
    <w:p w14:paraId="6277A95B" w14:textId="4840C581" w:rsidR="000E08BD" w:rsidRDefault="000E08BD" w:rsidP="009A035E">
      <w:pPr>
        <w:pStyle w:val="10"/>
      </w:pPr>
      <w:r>
        <w:t xml:space="preserve">В поле </w:t>
      </w:r>
      <w:r w:rsidRPr="000E08BD">
        <w:rPr>
          <w:b/>
          <w:bCs/>
        </w:rPr>
        <w:t>Поиск физического лица</w:t>
      </w:r>
      <w:r>
        <w:t xml:space="preserve"> указать значение для поиска, затем выбрать необходимую запись из пре</w:t>
      </w:r>
      <w:r w:rsidR="002C17DC">
        <w:t>д</w:t>
      </w:r>
      <w:r>
        <w:t xml:space="preserve">ложенных вариантов. Поля формы </w:t>
      </w:r>
      <w:r w:rsidRPr="000E08BD">
        <w:rPr>
          <w:b/>
          <w:bCs/>
        </w:rPr>
        <w:t>Проверка наличи</w:t>
      </w:r>
      <w:r w:rsidR="002C17DC">
        <w:rPr>
          <w:b/>
          <w:bCs/>
        </w:rPr>
        <w:t>я</w:t>
      </w:r>
      <w:r w:rsidRPr="000E08BD">
        <w:rPr>
          <w:b/>
          <w:bCs/>
        </w:rPr>
        <w:t xml:space="preserve"> подписи</w:t>
      </w:r>
      <w:r>
        <w:t xml:space="preserve"> заполнены. </w:t>
      </w:r>
    </w:p>
    <w:p w14:paraId="3C7D414C" w14:textId="68EDC886" w:rsidR="009A035E" w:rsidRDefault="009A035E" w:rsidP="009A035E">
      <w:pPr>
        <w:pStyle w:val="a6"/>
        <w:rPr>
          <w:lang w:val="ru-RU"/>
        </w:rPr>
      </w:pPr>
      <w:r>
        <w:rPr>
          <w:lang w:val="ru-RU"/>
        </w:rPr>
        <w:t xml:space="preserve">Поля </w:t>
      </w:r>
      <w:r w:rsidRPr="009A035E">
        <w:rPr>
          <w:b/>
          <w:bCs/>
          <w:lang w:val="ru-RU"/>
        </w:rPr>
        <w:t>СНИЛС</w:t>
      </w:r>
      <w:r>
        <w:rPr>
          <w:lang w:val="ru-RU"/>
        </w:rPr>
        <w:t xml:space="preserve">, </w:t>
      </w:r>
      <w:r w:rsidRPr="009A035E">
        <w:rPr>
          <w:b/>
          <w:bCs/>
          <w:lang w:val="ru-RU"/>
        </w:rPr>
        <w:t>ИНН</w:t>
      </w:r>
      <w:r>
        <w:rPr>
          <w:lang w:val="ru-RU"/>
        </w:rPr>
        <w:t xml:space="preserve">, </w:t>
      </w:r>
      <w:r w:rsidRPr="009A035E">
        <w:rPr>
          <w:b/>
          <w:bCs/>
          <w:lang w:val="ru-RU"/>
        </w:rPr>
        <w:t>Телефон</w:t>
      </w:r>
      <w:r>
        <w:rPr>
          <w:lang w:val="ru-RU"/>
        </w:rPr>
        <w:t xml:space="preserve">, </w:t>
      </w:r>
      <w:r w:rsidRPr="009A035E">
        <w:rPr>
          <w:b/>
          <w:bCs/>
          <w:lang w:val="en-US"/>
        </w:rPr>
        <w:t>e</w:t>
      </w:r>
      <w:r w:rsidRPr="009A035E">
        <w:rPr>
          <w:b/>
          <w:bCs/>
          <w:lang w:val="ru-RU"/>
        </w:rPr>
        <w:t>-</w:t>
      </w:r>
      <w:r w:rsidRPr="009A035E">
        <w:rPr>
          <w:b/>
          <w:bCs/>
          <w:lang w:val="en-US"/>
        </w:rPr>
        <w:t>mail</w:t>
      </w:r>
      <w:r w:rsidRPr="009A035E">
        <w:rPr>
          <w:lang w:val="ru-RU"/>
        </w:rPr>
        <w:t xml:space="preserve"> </w:t>
      </w:r>
      <w:r>
        <w:rPr>
          <w:lang w:val="ru-RU"/>
        </w:rPr>
        <w:t>можно заполнить вручную.</w:t>
      </w:r>
    </w:p>
    <w:p w14:paraId="5EDC67C8" w14:textId="08D107AB" w:rsidR="000E08BD" w:rsidRPr="00B33356" w:rsidRDefault="000E08BD" w:rsidP="00677DDC">
      <w:pPr>
        <w:pStyle w:val="a6"/>
        <w:rPr>
          <w:lang w:val="ru-RU"/>
        </w:rPr>
      </w:pPr>
      <w:r>
        <w:rPr>
          <w:lang w:val="ru-RU"/>
        </w:rPr>
        <w:t xml:space="preserve">Нажать кнопку </w:t>
      </w:r>
      <w:r w:rsidR="006D2C8E" w:rsidRPr="006D2C8E">
        <w:rPr>
          <w:b/>
          <w:bCs/>
          <w:lang w:val="ru-RU"/>
        </w:rPr>
        <w:t>Проверить данные в сервисе</w:t>
      </w:r>
      <w:r w:rsidR="006D2C8E">
        <w:rPr>
          <w:lang w:val="ru-RU"/>
        </w:rPr>
        <w:t xml:space="preserve"> </w:t>
      </w:r>
      <w:r w:rsidR="006D2C8E" w:rsidRPr="006D2C8E">
        <w:rPr>
          <w:b/>
          <w:bCs/>
          <w:lang w:val="en-US"/>
        </w:rPr>
        <w:t>SignMe</w:t>
      </w:r>
      <w:r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696C087C" wp14:editId="50173435">
            <wp:extent cx="173880" cy="173880"/>
            <wp:effectExtent l="0" t="0" r="0" b="0"/>
            <wp:docPr id="13232685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268565" name="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75574" cy="17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2C8E">
        <w:rPr>
          <w:lang w:val="ru-RU"/>
        </w:rPr>
        <w:t>.</w:t>
      </w:r>
    </w:p>
    <w:p w14:paraId="24CCBBE8" w14:textId="77777777" w:rsidR="007957B2" w:rsidRPr="00B33356" w:rsidRDefault="007957B2" w:rsidP="00677DDC">
      <w:pPr>
        <w:pStyle w:val="a6"/>
        <w:rPr>
          <w:lang w:val="ru-RU"/>
        </w:rPr>
      </w:pPr>
    </w:p>
    <w:p w14:paraId="17055078" w14:textId="033170E5" w:rsidR="007957B2" w:rsidRPr="00E34399" w:rsidRDefault="007957B2" w:rsidP="00677DDC">
      <w:pPr>
        <w:pStyle w:val="a6"/>
        <w:rPr>
          <w:b/>
          <w:bCs/>
          <w:lang w:val="ru-RU"/>
        </w:rPr>
      </w:pPr>
      <w:r>
        <w:rPr>
          <w:lang w:val="ru-RU"/>
        </w:rPr>
        <w:t xml:space="preserve">Примечание – Если иконка кнопки </w:t>
      </w:r>
      <w:r w:rsidRPr="006D2C8E">
        <w:rPr>
          <w:b/>
          <w:bCs/>
          <w:lang w:val="ru-RU"/>
        </w:rPr>
        <w:t>Проверить данные в сервисе</w:t>
      </w:r>
      <w:r>
        <w:rPr>
          <w:lang w:val="ru-RU"/>
        </w:rPr>
        <w:t xml:space="preserve"> </w:t>
      </w:r>
      <w:r w:rsidRPr="006D2C8E">
        <w:rPr>
          <w:b/>
          <w:bCs/>
          <w:lang w:val="en-US"/>
        </w:rPr>
        <w:t>SignMe</w:t>
      </w:r>
      <w:r w:rsidRPr="007957B2">
        <w:rPr>
          <w:lang w:val="ru-RU"/>
        </w:rPr>
        <w:t xml:space="preserve"> выделена красным цветом</w:t>
      </w:r>
      <w:r w:rsidR="0020781C" w:rsidRPr="0020781C">
        <w:rPr>
          <w:lang w:val="ru-RU"/>
        </w:rPr>
        <w:t xml:space="preserve"> </w:t>
      </w:r>
      <w:r w:rsidR="0020781C">
        <w:rPr>
          <w:noProof/>
        </w:rPr>
        <w:drawing>
          <wp:inline distT="0" distB="0" distL="0" distR="0" wp14:anchorId="297AB46D" wp14:editId="122BF8F3">
            <wp:extent cx="201075" cy="208809"/>
            <wp:effectExtent l="0" t="0" r="0" b="0"/>
            <wp:docPr id="10366688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68844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03075" cy="21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57B2">
        <w:rPr>
          <w:lang w:val="ru-RU"/>
        </w:rPr>
        <w:t xml:space="preserve">, </w:t>
      </w:r>
      <w:r w:rsidRPr="00E34399">
        <w:rPr>
          <w:lang w:val="ru-RU"/>
        </w:rPr>
        <w:t xml:space="preserve">то </w:t>
      </w:r>
      <w:r w:rsidR="00E34399" w:rsidRPr="00E34399">
        <w:rPr>
          <w:lang w:val="ru-RU"/>
        </w:rPr>
        <w:t>необходимо заполнить обязательные поля или проверить корректность введенных значений.</w:t>
      </w:r>
      <w:r w:rsidR="00E34399">
        <w:rPr>
          <w:b/>
          <w:bCs/>
          <w:lang w:val="ru-RU"/>
        </w:rPr>
        <w:t xml:space="preserve"> </w:t>
      </w:r>
    </w:p>
    <w:p w14:paraId="0FCD5A5A" w14:textId="77777777" w:rsidR="007957B2" w:rsidRDefault="007957B2" w:rsidP="007957B2">
      <w:pPr>
        <w:pStyle w:val="a6"/>
        <w:rPr>
          <w:lang w:val="ru-RU"/>
        </w:rPr>
      </w:pPr>
    </w:p>
    <w:p w14:paraId="05BBA82A" w14:textId="18D2CCAE" w:rsidR="00E34399" w:rsidRDefault="00E34399" w:rsidP="009A035E">
      <w:pPr>
        <w:pStyle w:val="10"/>
      </w:pPr>
      <w:r>
        <w:t xml:space="preserve">Если по указанным параметрам уже была создана заявка на выпуск подписи, то отображается соответствующее уведомление (см. рис. </w:t>
      </w:r>
      <w:r w:rsidR="00B33356">
        <w:fldChar w:fldCharType="begin"/>
      </w:r>
      <w:r w:rsidR="00B33356">
        <w:instrText xml:space="preserve"> REF _Ref168925156 \h </w:instrText>
      </w:r>
      <w:r w:rsidR="00B33356">
        <w:fldChar w:fldCharType="separate"/>
      </w:r>
      <w:r w:rsidR="00552CC9">
        <w:rPr>
          <w:noProof/>
        </w:rPr>
        <w:t>184</w:t>
      </w:r>
      <w:r w:rsidR="00B33356">
        <w:fldChar w:fldCharType="end"/>
      </w:r>
      <w:r>
        <w:t>).</w:t>
      </w:r>
    </w:p>
    <w:p w14:paraId="347E768B" w14:textId="111FECCE" w:rsidR="00B33356" w:rsidRDefault="00085A1F" w:rsidP="00B33356">
      <w:pPr>
        <w:pStyle w:val="affd"/>
      </w:pPr>
      <w:r>
        <w:rPr>
          <w:noProof/>
        </w:rPr>
        <w:lastRenderedPageBreak/>
        <w:drawing>
          <wp:inline distT="0" distB="0" distL="0" distR="0" wp14:anchorId="10CC4E2A" wp14:editId="61E53737">
            <wp:extent cx="4854074" cy="2806065"/>
            <wp:effectExtent l="0" t="0" r="0" b="0"/>
            <wp:docPr id="756941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941132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4869140" cy="28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DDE26" w14:textId="18312EB3" w:rsidR="00E34399" w:rsidRDefault="00000000" w:rsidP="00B33356">
      <w:pPr>
        <w:pStyle w:val="a4"/>
        <w:rPr>
          <w:lang w:val="ru-RU"/>
        </w:rPr>
      </w:pPr>
      <w:fldSimple w:instr=" SEQ Рисунок \* ARABIC ">
        <w:bookmarkStart w:id="236" w:name="_Ref168925156"/>
        <w:r w:rsidR="00552CC9">
          <w:rPr>
            <w:noProof/>
          </w:rPr>
          <w:t>184</w:t>
        </w:r>
        <w:bookmarkEnd w:id="236"/>
      </w:fldSimple>
      <w:r w:rsidR="00B33356">
        <w:rPr>
          <w:lang w:val="ru-RU"/>
        </w:rPr>
        <w:t xml:space="preserve"> – Найдена заявка на выпуск подписи</w:t>
      </w:r>
    </w:p>
    <w:p w14:paraId="37873DC6" w14:textId="069C9C64" w:rsidR="00085A1F" w:rsidRDefault="00085A1F" w:rsidP="00085A1F">
      <w:pPr>
        <w:pStyle w:val="a6"/>
        <w:rPr>
          <w:lang w:val="ru-RU"/>
        </w:rPr>
      </w:pPr>
      <w:r>
        <w:rPr>
          <w:lang w:val="ru-RU"/>
        </w:rPr>
        <w:t xml:space="preserve">По нажатию кнопки </w:t>
      </w:r>
      <w:r w:rsidRPr="00085A1F">
        <w:rPr>
          <w:b/>
          <w:bCs/>
          <w:lang w:val="ru-RU"/>
        </w:rPr>
        <w:t>Перевыпустить</w:t>
      </w:r>
      <w:r>
        <w:rPr>
          <w:lang w:val="ru-RU"/>
        </w:rPr>
        <w:t xml:space="preserve"> будет создана заявка на перевыпуск подписи.</w:t>
      </w:r>
    </w:p>
    <w:p w14:paraId="42AD52A6" w14:textId="0C689C89" w:rsidR="00085A1F" w:rsidRDefault="00085A1F" w:rsidP="00085A1F">
      <w:pPr>
        <w:pStyle w:val="a6"/>
        <w:rPr>
          <w:lang w:val="ru-RU"/>
        </w:rPr>
      </w:pPr>
      <w:r>
        <w:rPr>
          <w:lang w:val="ru-RU"/>
        </w:rPr>
        <w:t xml:space="preserve">По нажатию кнопки </w:t>
      </w:r>
      <w:r w:rsidRPr="00085A1F">
        <w:rPr>
          <w:b/>
          <w:bCs/>
          <w:lang w:val="ru-RU"/>
        </w:rPr>
        <w:t>Получить заявление</w:t>
      </w:r>
      <w:r>
        <w:rPr>
          <w:lang w:val="ru-RU"/>
        </w:rPr>
        <w:t xml:space="preserve"> в каталог будет загружен </w:t>
      </w:r>
      <w:r>
        <w:rPr>
          <w:lang w:val="en-US"/>
        </w:rPr>
        <w:t>pdf</w:t>
      </w:r>
      <w:r w:rsidRPr="00085A1F">
        <w:rPr>
          <w:lang w:val="ru-RU"/>
        </w:rPr>
        <w:t>-</w:t>
      </w:r>
      <w:r>
        <w:rPr>
          <w:lang w:val="ru-RU"/>
        </w:rPr>
        <w:t>файл заявления.</w:t>
      </w:r>
    </w:p>
    <w:p w14:paraId="40DD5D35" w14:textId="77777777" w:rsidR="00085A1F" w:rsidRPr="00085A1F" w:rsidRDefault="00085A1F" w:rsidP="00085A1F">
      <w:pPr>
        <w:pStyle w:val="a6"/>
        <w:rPr>
          <w:lang w:val="ru-RU"/>
        </w:rPr>
      </w:pPr>
    </w:p>
    <w:p w14:paraId="658EDBFC" w14:textId="260B6259" w:rsidR="007C3070" w:rsidRPr="002E1B91" w:rsidRDefault="007C3070" w:rsidP="00085A1F">
      <w:pPr>
        <w:pStyle w:val="10"/>
      </w:pPr>
      <w:r>
        <w:t xml:space="preserve">Если подпись ранее не выпускалась, то отобразится блок </w:t>
      </w:r>
      <w:r w:rsidRPr="007C3070">
        <w:rPr>
          <w:b/>
          <w:bCs/>
        </w:rPr>
        <w:t>Заявитель</w:t>
      </w:r>
      <w:r w:rsidR="002E1B91">
        <w:t xml:space="preserve"> (см. рис. </w:t>
      </w:r>
      <w:r w:rsidR="002E1B91">
        <w:fldChar w:fldCharType="begin"/>
      </w:r>
      <w:r w:rsidR="002E1B91">
        <w:instrText xml:space="preserve"> REF _Ref168667742 \h </w:instrText>
      </w:r>
      <w:r w:rsidR="002E1B91">
        <w:fldChar w:fldCharType="separate"/>
      </w:r>
      <w:r w:rsidR="00552CC9">
        <w:rPr>
          <w:noProof/>
        </w:rPr>
        <w:t>185</w:t>
      </w:r>
      <w:r w:rsidR="002E1B91">
        <w:fldChar w:fldCharType="end"/>
      </w:r>
      <w:r w:rsidR="002E1B91">
        <w:t>),</w:t>
      </w:r>
      <w:r>
        <w:t xml:space="preserve"> содержащий информацию о заявителе и блок </w:t>
      </w:r>
      <w:r w:rsidRPr="007C3070">
        <w:rPr>
          <w:b/>
          <w:bCs/>
        </w:rPr>
        <w:t>Вызов курьера</w:t>
      </w:r>
      <w:r w:rsidR="002E1B91" w:rsidRPr="002E1B91">
        <w:t xml:space="preserve"> (см. рис. </w:t>
      </w:r>
      <w:r w:rsidR="002E1B91">
        <w:fldChar w:fldCharType="begin"/>
      </w:r>
      <w:r w:rsidR="002E1B91">
        <w:instrText xml:space="preserve"> REF _Ref168667900 \h </w:instrText>
      </w:r>
      <w:r w:rsidR="002E1B91">
        <w:fldChar w:fldCharType="separate"/>
      </w:r>
      <w:r w:rsidR="00552CC9">
        <w:rPr>
          <w:noProof/>
        </w:rPr>
        <w:t>186</w:t>
      </w:r>
      <w:r w:rsidR="002E1B91">
        <w:fldChar w:fldCharType="end"/>
      </w:r>
      <w:r w:rsidR="002E1B91" w:rsidRPr="002E1B91">
        <w:t xml:space="preserve">). </w:t>
      </w:r>
    </w:p>
    <w:p w14:paraId="2C0A683C" w14:textId="498E6495" w:rsidR="002E1B91" w:rsidRPr="002E1B91" w:rsidRDefault="002E1B91" w:rsidP="00677DDC">
      <w:pPr>
        <w:pStyle w:val="a6"/>
        <w:rPr>
          <w:lang w:val="ru-RU"/>
        </w:rPr>
      </w:pPr>
      <w:r w:rsidRPr="002E1B91">
        <w:rPr>
          <w:lang w:val="ru-RU"/>
        </w:rPr>
        <w:t xml:space="preserve">Блок </w:t>
      </w:r>
      <w:r w:rsidRPr="002E1B91">
        <w:rPr>
          <w:b/>
          <w:bCs/>
          <w:lang w:val="ru-RU"/>
        </w:rPr>
        <w:t>Вызов курьера</w:t>
      </w:r>
      <w:r w:rsidRPr="002E1B91">
        <w:rPr>
          <w:lang w:val="ru-RU"/>
        </w:rPr>
        <w:t xml:space="preserve"> заполняется</w:t>
      </w:r>
      <w:r w:rsidR="0068223A">
        <w:rPr>
          <w:lang w:val="ru-RU"/>
        </w:rPr>
        <w:t xml:space="preserve"> в случае</w:t>
      </w:r>
      <w:r w:rsidRPr="002E1B91">
        <w:rPr>
          <w:lang w:val="ru-RU"/>
        </w:rPr>
        <w:t xml:space="preserve">, если </w:t>
      </w:r>
      <w:r w:rsidR="006D18D6">
        <w:rPr>
          <w:lang w:val="ru-RU"/>
        </w:rPr>
        <w:t xml:space="preserve">для сбора пакета документов </w:t>
      </w:r>
      <w:r w:rsidRPr="002E1B91">
        <w:rPr>
          <w:lang w:val="ru-RU"/>
        </w:rPr>
        <w:t xml:space="preserve">требуется </w:t>
      </w:r>
      <w:r w:rsidR="006D18D6">
        <w:rPr>
          <w:lang w:val="ru-RU"/>
        </w:rPr>
        <w:t>выезд к заявителю</w:t>
      </w:r>
      <w:r w:rsidRPr="002E1B91">
        <w:rPr>
          <w:lang w:val="ru-RU"/>
        </w:rPr>
        <w:t>.</w:t>
      </w:r>
    </w:p>
    <w:p w14:paraId="2E7E75ED" w14:textId="77777777" w:rsidR="002E1B91" w:rsidRDefault="002E1B91" w:rsidP="002E1B91">
      <w:pPr>
        <w:pStyle w:val="affd"/>
      </w:pPr>
      <w:r>
        <w:rPr>
          <w:noProof/>
        </w:rPr>
        <w:drawing>
          <wp:inline distT="0" distB="0" distL="0" distR="0" wp14:anchorId="6F87A836" wp14:editId="319C4227">
            <wp:extent cx="3935895" cy="2176851"/>
            <wp:effectExtent l="0" t="0" r="0" b="0"/>
            <wp:docPr id="1663349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349353" name="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954259" cy="218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15C17" w14:textId="4F5A44AC" w:rsidR="002E1B91" w:rsidRDefault="00000000" w:rsidP="002E1B91">
      <w:pPr>
        <w:pStyle w:val="a4"/>
        <w:rPr>
          <w:lang w:val="ru-RU"/>
        </w:rPr>
      </w:pPr>
      <w:fldSimple w:instr=" SEQ Рисунок \* ARABIC ">
        <w:bookmarkStart w:id="237" w:name="_Ref168667742"/>
        <w:r w:rsidR="00552CC9">
          <w:rPr>
            <w:noProof/>
          </w:rPr>
          <w:t>185</w:t>
        </w:r>
        <w:bookmarkEnd w:id="237"/>
      </w:fldSimple>
      <w:r w:rsidR="002E1B91">
        <w:rPr>
          <w:lang w:val="ru-RU"/>
        </w:rPr>
        <w:t xml:space="preserve"> – Информация о заявителе</w:t>
      </w:r>
    </w:p>
    <w:p w14:paraId="54EF3C95" w14:textId="77777777" w:rsidR="002E1B91" w:rsidRPr="006D18D6" w:rsidRDefault="002E1B91" w:rsidP="006D18D6">
      <w:pPr>
        <w:pStyle w:val="a6"/>
      </w:pPr>
    </w:p>
    <w:p w14:paraId="17248091" w14:textId="77777777" w:rsidR="002E1B91" w:rsidRDefault="002E1B91" w:rsidP="002E1B91">
      <w:pPr>
        <w:pStyle w:val="affd"/>
      </w:pPr>
      <w:r>
        <w:rPr>
          <w:noProof/>
        </w:rPr>
        <w:lastRenderedPageBreak/>
        <w:drawing>
          <wp:inline distT="0" distB="0" distL="0" distR="0" wp14:anchorId="64915BB9" wp14:editId="5B8B67A9">
            <wp:extent cx="4059803" cy="1458866"/>
            <wp:effectExtent l="0" t="0" r="0" b="0"/>
            <wp:docPr id="6267316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731621" name="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4097440" cy="147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A203A" w14:textId="5358D3EE" w:rsidR="002E1B91" w:rsidRDefault="00000000" w:rsidP="002E1B91">
      <w:pPr>
        <w:pStyle w:val="a4"/>
        <w:rPr>
          <w:lang w:val="ru-RU"/>
        </w:rPr>
      </w:pPr>
      <w:fldSimple w:instr=" SEQ Рисунок \* ARABIC ">
        <w:bookmarkStart w:id="238" w:name="_Ref168667900"/>
        <w:r w:rsidR="00552CC9">
          <w:rPr>
            <w:noProof/>
          </w:rPr>
          <w:t>186</w:t>
        </w:r>
        <w:bookmarkEnd w:id="238"/>
      </w:fldSimple>
      <w:r w:rsidR="002E1B91">
        <w:rPr>
          <w:lang w:val="ru-RU"/>
        </w:rPr>
        <w:t xml:space="preserve"> – Вызов курьера</w:t>
      </w:r>
    </w:p>
    <w:p w14:paraId="6322D4C1" w14:textId="5FCBC849" w:rsidR="00F44039" w:rsidRDefault="00F44039" w:rsidP="005A09A6">
      <w:pPr>
        <w:pStyle w:val="10"/>
      </w:pPr>
      <w:r>
        <w:t xml:space="preserve">Нажать кнопку </w:t>
      </w:r>
      <w:r w:rsidRPr="00F44039">
        <w:rPr>
          <w:b/>
          <w:bCs/>
        </w:rPr>
        <w:t>Создать заявку</w:t>
      </w:r>
      <w:r>
        <w:t xml:space="preserve">. Открыта форма </w:t>
      </w:r>
      <w:r w:rsidRPr="00CB164F">
        <w:rPr>
          <w:b/>
          <w:bCs/>
        </w:rPr>
        <w:t>За</w:t>
      </w:r>
      <w:r w:rsidR="00CB164F" w:rsidRPr="00CB164F">
        <w:rPr>
          <w:b/>
          <w:bCs/>
        </w:rPr>
        <w:t>я</w:t>
      </w:r>
      <w:r w:rsidRPr="00CB164F">
        <w:rPr>
          <w:b/>
          <w:bCs/>
        </w:rPr>
        <w:t>вка на подпись</w:t>
      </w:r>
      <w:r>
        <w:t xml:space="preserve"> (см. рис. </w:t>
      </w:r>
      <w:r w:rsidR="00AD6548">
        <w:fldChar w:fldCharType="begin"/>
      </w:r>
      <w:r w:rsidR="00AD6548">
        <w:instrText xml:space="preserve"> REF _Ref168669652 \h </w:instrText>
      </w:r>
      <w:r w:rsidR="00AD6548">
        <w:fldChar w:fldCharType="separate"/>
      </w:r>
      <w:r w:rsidR="00552CC9">
        <w:rPr>
          <w:noProof/>
        </w:rPr>
        <w:t>187</w:t>
      </w:r>
      <w:r w:rsidR="00AD6548">
        <w:fldChar w:fldCharType="end"/>
      </w:r>
      <w:r>
        <w:t>).</w:t>
      </w:r>
    </w:p>
    <w:p w14:paraId="0465BB9F" w14:textId="77777777" w:rsidR="00AD6548" w:rsidRDefault="00AD6548" w:rsidP="00AD6548">
      <w:pPr>
        <w:pStyle w:val="affd"/>
      </w:pPr>
      <w:r>
        <w:rPr>
          <w:noProof/>
        </w:rPr>
        <w:drawing>
          <wp:inline distT="0" distB="0" distL="0" distR="0" wp14:anchorId="54EAC7AB" wp14:editId="56A7DADB">
            <wp:extent cx="4078436" cy="5176299"/>
            <wp:effectExtent l="0" t="0" r="0" b="0"/>
            <wp:docPr id="111160239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083" cy="518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80D12" w14:textId="02A6620A" w:rsidR="00F44039" w:rsidRDefault="00000000" w:rsidP="00AD6548">
      <w:pPr>
        <w:pStyle w:val="a4"/>
        <w:rPr>
          <w:lang w:val="ru-RU"/>
        </w:rPr>
      </w:pPr>
      <w:fldSimple w:instr=" SEQ Рисунок \* ARABIC ">
        <w:bookmarkStart w:id="239" w:name="_Ref168669652"/>
        <w:r w:rsidR="00552CC9">
          <w:rPr>
            <w:noProof/>
          </w:rPr>
          <w:t>187</w:t>
        </w:r>
        <w:bookmarkEnd w:id="239"/>
      </w:fldSimple>
      <w:r w:rsidR="00AD6548">
        <w:t xml:space="preserve"> – </w:t>
      </w:r>
      <w:r w:rsidR="00AD6548">
        <w:rPr>
          <w:lang w:val="ru-RU"/>
        </w:rPr>
        <w:t>Заявка на подпись создана</w:t>
      </w:r>
    </w:p>
    <w:p w14:paraId="1D4DE0D1" w14:textId="0B0C9388" w:rsidR="0045427B" w:rsidRDefault="005806F6" w:rsidP="005806F6">
      <w:pPr>
        <w:pStyle w:val="a6"/>
        <w:rPr>
          <w:lang w:val="ru-RU"/>
        </w:rPr>
      </w:pPr>
      <w:r>
        <w:rPr>
          <w:lang w:val="ru-RU"/>
        </w:rPr>
        <w:t xml:space="preserve">В блоке </w:t>
      </w:r>
      <w:r w:rsidRPr="005806F6">
        <w:rPr>
          <w:b/>
          <w:bCs/>
          <w:lang w:val="ru-RU"/>
        </w:rPr>
        <w:t>Файлы</w:t>
      </w:r>
      <w:r>
        <w:rPr>
          <w:lang w:val="ru-RU"/>
        </w:rPr>
        <w:t xml:space="preserve"> добавить </w:t>
      </w:r>
      <w:r>
        <w:rPr>
          <w:lang w:val="en-US"/>
        </w:rPr>
        <w:t>pdf</w:t>
      </w:r>
      <w:r>
        <w:rPr>
          <w:lang w:val="ru-RU"/>
        </w:rPr>
        <w:t>-файлы документов</w:t>
      </w:r>
      <w:r w:rsidR="0045427B">
        <w:rPr>
          <w:lang w:val="ru-RU"/>
        </w:rPr>
        <w:t>:</w:t>
      </w:r>
    </w:p>
    <w:p w14:paraId="27B2802C" w14:textId="69A3B197" w:rsidR="0045427B" w:rsidRPr="0045427B" w:rsidRDefault="00000000" w:rsidP="005806F6">
      <w:pPr>
        <w:pStyle w:val="a6"/>
        <w:rPr>
          <w:lang w:val="ru-RU"/>
        </w:rPr>
      </w:pPr>
      <w:r>
        <w:pict w14:anchorId="423F94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15.05pt;height:15.05pt;visibility:visible;mso-wrap-style:square">
            <v:imagedata r:id="rId249" o:title=""/>
          </v:shape>
        </w:pict>
      </w:r>
      <w:r w:rsidR="0045427B">
        <w:rPr>
          <w:lang w:val="ru-RU"/>
        </w:rPr>
        <w:t xml:space="preserve"> – файл отправлен и загружен в </w:t>
      </w:r>
      <w:r w:rsidR="0045427B">
        <w:rPr>
          <w:lang w:val="en-US"/>
        </w:rPr>
        <w:t>SignMe</w:t>
      </w:r>
      <w:r w:rsidR="0045427B">
        <w:rPr>
          <w:lang w:val="ru-RU"/>
        </w:rPr>
        <w:t>.</w:t>
      </w:r>
    </w:p>
    <w:p w14:paraId="358EEAA0" w14:textId="128465C0" w:rsidR="0045427B" w:rsidRPr="00AF6EB0" w:rsidRDefault="0045427B" w:rsidP="005806F6">
      <w:pPr>
        <w:pStyle w:val="a6"/>
        <w:rPr>
          <w:lang w:val="ru-RU"/>
        </w:rPr>
      </w:pPr>
      <w:r>
        <w:rPr>
          <w:noProof/>
        </w:rPr>
        <w:drawing>
          <wp:inline distT="0" distB="0" distL="0" distR="0" wp14:anchorId="61D2A408" wp14:editId="68EBA889">
            <wp:extent cx="200000" cy="228571"/>
            <wp:effectExtent l="0" t="0" r="0" b="635"/>
            <wp:docPr id="10906362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636208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– файл отправлен в </w:t>
      </w:r>
      <w:r>
        <w:rPr>
          <w:lang w:val="en-US"/>
        </w:rPr>
        <w:t>SignMe</w:t>
      </w:r>
      <w:r w:rsidR="00AF6EB0">
        <w:rPr>
          <w:lang w:val="ru-RU"/>
        </w:rPr>
        <w:t>.</w:t>
      </w:r>
    </w:p>
    <w:p w14:paraId="10A5E4E1" w14:textId="4147B1B1" w:rsidR="0045427B" w:rsidRDefault="0045427B" w:rsidP="005806F6">
      <w:pPr>
        <w:pStyle w:val="a6"/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14D7C72A" wp14:editId="35004E15">
            <wp:extent cx="190476" cy="190476"/>
            <wp:effectExtent l="0" t="0" r="635" b="635"/>
            <wp:docPr id="19134931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493152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90476" cy="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– скачать файл.</w:t>
      </w:r>
    </w:p>
    <w:p w14:paraId="53156DAD" w14:textId="20105BE1" w:rsidR="004A7A54" w:rsidRDefault="004A7A54" w:rsidP="005A09A6">
      <w:pPr>
        <w:pStyle w:val="10"/>
      </w:pPr>
      <w:r>
        <w:t xml:space="preserve">В блоке </w:t>
      </w:r>
      <w:r w:rsidRPr="004A7A54">
        <w:rPr>
          <w:b/>
          <w:bCs/>
        </w:rPr>
        <w:t>Файлы</w:t>
      </w:r>
      <w:r>
        <w:t xml:space="preserve"> прикрепить файлы документов. Необходимо перетянуть </w:t>
      </w:r>
      <w:r>
        <w:rPr>
          <w:lang w:val="en-US"/>
        </w:rPr>
        <w:t>pdf</w:t>
      </w:r>
      <w:r w:rsidRPr="004A7A54">
        <w:t>-</w:t>
      </w:r>
      <w:r>
        <w:t xml:space="preserve">файл в соответствующую область либо кликнуть на область. Откроется окно, в котором выбрать файл для загрузки (см. рис. </w:t>
      </w:r>
      <w:r w:rsidR="00B605E2">
        <w:fldChar w:fldCharType="begin"/>
      </w:r>
      <w:r w:rsidR="00B605E2">
        <w:instrText xml:space="preserve"> REF _Ref169774887 \h </w:instrText>
      </w:r>
      <w:r w:rsidR="00B605E2">
        <w:fldChar w:fldCharType="separate"/>
      </w:r>
      <w:r w:rsidR="00552CC9">
        <w:rPr>
          <w:noProof/>
        </w:rPr>
        <w:t>188</w:t>
      </w:r>
      <w:r w:rsidR="00B605E2">
        <w:fldChar w:fldCharType="end"/>
      </w:r>
      <w:r>
        <w:t>).</w:t>
      </w:r>
    </w:p>
    <w:p w14:paraId="41A84EF8" w14:textId="6556D53A" w:rsidR="00B605E2" w:rsidRDefault="00A31B36" w:rsidP="00B605E2">
      <w:pPr>
        <w:pStyle w:val="affd"/>
      </w:pPr>
      <w:r>
        <w:rPr>
          <w:noProof/>
        </w:rPr>
        <w:drawing>
          <wp:inline distT="0" distB="0" distL="0" distR="0" wp14:anchorId="4F3EFA85" wp14:editId="61957E17">
            <wp:extent cx="4664406" cy="1714364"/>
            <wp:effectExtent l="0" t="0" r="0" b="0"/>
            <wp:docPr id="2008323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323171" name="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4684037" cy="172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66BEA" w14:textId="544867BE" w:rsidR="004A7A54" w:rsidRDefault="00000000" w:rsidP="00B605E2">
      <w:pPr>
        <w:pStyle w:val="a4"/>
      </w:pPr>
      <w:fldSimple w:instr=" SEQ Рисунок \* ARABIC ">
        <w:bookmarkStart w:id="240" w:name="_Ref169774887"/>
        <w:r w:rsidR="00552CC9">
          <w:rPr>
            <w:noProof/>
          </w:rPr>
          <w:t>188</w:t>
        </w:r>
        <w:bookmarkEnd w:id="240"/>
      </w:fldSimple>
      <w:r w:rsidR="00B605E2">
        <w:rPr>
          <w:lang w:val="ru-RU"/>
        </w:rPr>
        <w:t xml:space="preserve"> – Блок </w:t>
      </w:r>
      <w:r w:rsidR="00B605E2" w:rsidRPr="00B605E2">
        <w:rPr>
          <w:b/>
          <w:bCs/>
          <w:lang w:val="ru-RU"/>
        </w:rPr>
        <w:t>Файлы</w:t>
      </w:r>
    </w:p>
    <w:p w14:paraId="163F21A7" w14:textId="6137A44F" w:rsidR="005806F6" w:rsidRDefault="005806F6" w:rsidP="005A09A6">
      <w:pPr>
        <w:pStyle w:val="10"/>
      </w:pPr>
      <w:r>
        <w:t xml:space="preserve">В строке </w:t>
      </w:r>
      <w:r w:rsidRPr="005806F6">
        <w:rPr>
          <w:b/>
          <w:bCs/>
        </w:rPr>
        <w:t>Фото клиента</w:t>
      </w:r>
      <w:r>
        <w:t xml:space="preserve">, по нажатию кнопки </w:t>
      </w:r>
      <w:r w:rsidRPr="005806F6">
        <w:rPr>
          <w:b/>
          <w:bCs/>
        </w:rPr>
        <w:t>Отказ</w:t>
      </w:r>
      <w:r w:rsidRPr="005806F6">
        <w:t xml:space="preserve">, </w:t>
      </w:r>
      <w:r>
        <w:t xml:space="preserve">откроется окно </w:t>
      </w:r>
      <w:r w:rsidRPr="005806F6">
        <w:rPr>
          <w:b/>
          <w:bCs/>
        </w:rPr>
        <w:t>Акт отказа от фотофиксации</w:t>
      </w:r>
      <w:r>
        <w:t xml:space="preserve"> (см. рис. </w:t>
      </w:r>
      <w:r>
        <w:fldChar w:fldCharType="begin"/>
      </w:r>
      <w:r>
        <w:instrText xml:space="preserve"> REF _Ref168672414 \h </w:instrText>
      </w:r>
      <w:r>
        <w:fldChar w:fldCharType="separate"/>
      </w:r>
      <w:r w:rsidR="00552CC9">
        <w:rPr>
          <w:noProof/>
        </w:rPr>
        <w:t>189</w:t>
      </w:r>
      <w:r>
        <w:fldChar w:fldCharType="end"/>
      </w:r>
      <w:r>
        <w:t>).</w:t>
      </w:r>
    </w:p>
    <w:p w14:paraId="75EA1D97" w14:textId="0AABDE9F" w:rsidR="005806F6" w:rsidRDefault="00AF4846" w:rsidP="005806F6">
      <w:pPr>
        <w:pStyle w:val="affd"/>
      </w:pPr>
      <w:r>
        <w:rPr>
          <w:noProof/>
        </w:rPr>
        <w:drawing>
          <wp:inline distT="0" distB="0" distL="0" distR="0" wp14:anchorId="7E8828E3" wp14:editId="196176B5">
            <wp:extent cx="5030166" cy="2099339"/>
            <wp:effectExtent l="0" t="0" r="0" b="0"/>
            <wp:docPr id="42665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5469" name="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043140" cy="210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EE820" w14:textId="4EF18114" w:rsidR="005806F6" w:rsidRDefault="00000000" w:rsidP="005806F6">
      <w:pPr>
        <w:pStyle w:val="a4"/>
        <w:rPr>
          <w:lang w:val="ru-RU"/>
        </w:rPr>
      </w:pPr>
      <w:fldSimple w:instr=" SEQ Рисунок \* ARABIC ">
        <w:bookmarkStart w:id="241" w:name="_Ref168672414"/>
        <w:r w:rsidR="00552CC9">
          <w:rPr>
            <w:noProof/>
          </w:rPr>
          <w:t>189</w:t>
        </w:r>
        <w:bookmarkEnd w:id="241"/>
      </w:fldSimple>
      <w:r w:rsidR="005806F6">
        <w:rPr>
          <w:lang w:val="ru-RU"/>
        </w:rPr>
        <w:t xml:space="preserve"> – Акт отказа от фотофиксации</w:t>
      </w:r>
    </w:p>
    <w:p w14:paraId="689E8F70" w14:textId="6871552F" w:rsidR="005806F6" w:rsidRDefault="005806F6" w:rsidP="005806F6">
      <w:pPr>
        <w:pStyle w:val="a6"/>
        <w:rPr>
          <w:lang w:val="ru-RU"/>
        </w:rPr>
      </w:pPr>
      <w:r>
        <w:rPr>
          <w:lang w:val="ru-RU"/>
        </w:rPr>
        <w:t xml:space="preserve">Необходимо заполнить обязательные поля </w:t>
      </w:r>
      <w:r w:rsidRPr="005806F6">
        <w:rPr>
          <w:b/>
          <w:bCs/>
          <w:lang w:val="ru-RU"/>
        </w:rPr>
        <w:t>Населённый пункт</w:t>
      </w:r>
      <w:r>
        <w:rPr>
          <w:lang w:val="ru-RU"/>
        </w:rPr>
        <w:t xml:space="preserve">, </w:t>
      </w:r>
      <w:r w:rsidRPr="005806F6">
        <w:rPr>
          <w:b/>
          <w:bCs/>
          <w:lang w:val="ru-RU"/>
        </w:rPr>
        <w:t>Наименование компании</w:t>
      </w:r>
      <w:r>
        <w:rPr>
          <w:lang w:val="ru-RU"/>
        </w:rPr>
        <w:t xml:space="preserve">, </w:t>
      </w:r>
      <w:r w:rsidRPr="005806F6">
        <w:rPr>
          <w:b/>
          <w:bCs/>
          <w:lang w:val="ru-RU"/>
        </w:rPr>
        <w:t>Должность сотрудника</w:t>
      </w:r>
      <w:r>
        <w:rPr>
          <w:lang w:val="ru-RU"/>
        </w:rPr>
        <w:t xml:space="preserve"> и нажать кнопку </w:t>
      </w:r>
      <w:r w:rsidRPr="005806F6">
        <w:rPr>
          <w:b/>
          <w:bCs/>
          <w:lang w:val="ru-RU"/>
        </w:rPr>
        <w:t>Сформировать</w:t>
      </w:r>
      <w:r>
        <w:rPr>
          <w:lang w:val="ru-RU"/>
        </w:rPr>
        <w:t>.</w:t>
      </w:r>
      <w:r w:rsidR="00B87A32">
        <w:rPr>
          <w:lang w:val="ru-RU"/>
        </w:rPr>
        <w:t xml:space="preserve"> Будет сформирована и </w:t>
      </w:r>
      <w:r w:rsidR="00B76145">
        <w:rPr>
          <w:lang w:val="ru-RU"/>
        </w:rPr>
        <w:t>загружена</w:t>
      </w:r>
      <w:r w:rsidR="00B87A32">
        <w:rPr>
          <w:lang w:val="ru-RU"/>
        </w:rPr>
        <w:t xml:space="preserve"> печатная форма документа акта </w:t>
      </w:r>
      <w:r w:rsidR="00B87A32" w:rsidRPr="00B87A32">
        <w:rPr>
          <w:b/>
          <w:bCs/>
        </w:rPr>
        <w:t>об отказе владельца сертификата ключа проверки электронной подписи от фотофиксации</w:t>
      </w:r>
      <w:r w:rsidR="00B76145">
        <w:rPr>
          <w:lang w:val="ru-RU"/>
        </w:rPr>
        <w:t xml:space="preserve"> (см. рис. </w:t>
      </w:r>
      <w:r w:rsidR="004222F1">
        <w:rPr>
          <w:lang w:val="ru-RU"/>
        </w:rPr>
        <w:fldChar w:fldCharType="begin"/>
      </w:r>
      <w:r w:rsidR="004222F1">
        <w:rPr>
          <w:lang w:val="ru-RU"/>
        </w:rPr>
        <w:instrText xml:space="preserve"> REF _Ref168675109 \h </w:instrText>
      </w:r>
      <w:r w:rsidR="004222F1">
        <w:rPr>
          <w:lang w:val="ru-RU"/>
        </w:rPr>
      </w:r>
      <w:r w:rsidR="004222F1">
        <w:rPr>
          <w:lang w:val="ru-RU"/>
        </w:rPr>
        <w:fldChar w:fldCharType="separate"/>
      </w:r>
      <w:r w:rsidR="00552CC9">
        <w:rPr>
          <w:noProof/>
        </w:rPr>
        <w:t>190</w:t>
      </w:r>
      <w:r w:rsidR="004222F1">
        <w:rPr>
          <w:lang w:val="ru-RU"/>
        </w:rPr>
        <w:fldChar w:fldCharType="end"/>
      </w:r>
      <w:r w:rsidR="00B76145">
        <w:rPr>
          <w:lang w:val="ru-RU"/>
        </w:rPr>
        <w:t>).</w:t>
      </w:r>
    </w:p>
    <w:p w14:paraId="2F20D010" w14:textId="27280B49" w:rsidR="00B76145" w:rsidRDefault="00AF4846" w:rsidP="00B76145">
      <w:pPr>
        <w:pStyle w:val="affd"/>
      </w:pPr>
      <w:r>
        <w:rPr>
          <w:noProof/>
        </w:rPr>
        <w:lastRenderedPageBreak/>
        <w:drawing>
          <wp:inline distT="0" distB="0" distL="0" distR="0" wp14:anchorId="4645B115" wp14:editId="7C4A5B15">
            <wp:extent cx="3003394" cy="3424252"/>
            <wp:effectExtent l="0" t="0" r="0" b="0"/>
            <wp:docPr id="7697295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729592" name="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3015506" cy="3438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7C284" w14:textId="2A37F165" w:rsidR="00B76145" w:rsidRDefault="00000000" w:rsidP="00B76145">
      <w:pPr>
        <w:pStyle w:val="a4"/>
        <w:rPr>
          <w:lang w:val="ru-RU"/>
        </w:rPr>
      </w:pPr>
      <w:fldSimple w:instr=" SEQ Рисунок \* ARABIC ">
        <w:bookmarkStart w:id="242" w:name="_Ref168675109"/>
        <w:r w:rsidR="00552CC9">
          <w:rPr>
            <w:noProof/>
          </w:rPr>
          <w:t>190</w:t>
        </w:r>
        <w:bookmarkEnd w:id="242"/>
      </w:fldSimple>
      <w:r w:rsidR="00B76145">
        <w:rPr>
          <w:lang w:val="ru-RU"/>
        </w:rPr>
        <w:t xml:space="preserve"> – Акт об отказе владельца сертификата ключа</w:t>
      </w:r>
      <w:r w:rsidR="004222F1">
        <w:rPr>
          <w:lang w:val="ru-RU"/>
        </w:rPr>
        <w:br/>
      </w:r>
      <w:r w:rsidR="00B76145">
        <w:rPr>
          <w:lang w:val="ru-RU"/>
        </w:rPr>
        <w:t xml:space="preserve"> проверки электронной подписи от фотофиксации</w:t>
      </w:r>
    </w:p>
    <w:p w14:paraId="2142C53F" w14:textId="77777777" w:rsidR="00DA300B" w:rsidRDefault="00447876" w:rsidP="005A09A6">
      <w:pPr>
        <w:pStyle w:val="10"/>
      </w:pPr>
      <w:r>
        <w:t xml:space="preserve">После загрузки документов в блоке </w:t>
      </w:r>
      <w:r w:rsidRPr="00447876">
        <w:rPr>
          <w:b/>
          <w:bCs/>
        </w:rPr>
        <w:t>Файлы</w:t>
      </w:r>
      <w:r>
        <w:t xml:space="preserve"> н</w:t>
      </w:r>
      <w:r w:rsidR="00AF6EB0">
        <w:t xml:space="preserve">ажать кнопку </w:t>
      </w:r>
      <w:r w:rsidR="00AF6EB0" w:rsidRPr="00AF6EB0">
        <w:rPr>
          <w:b/>
          <w:bCs/>
        </w:rPr>
        <w:t>Подтвердить выпуск</w:t>
      </w:r>
      <w:r w:rsidR="00AF6EB0">
        <w:t xml:space="preserve"> </w:t>
      </w:r>
      <w:r w:rsidR="00AF6EB0">
        <w:rPr>
          <w:noProof/>
        </w:rPr>
        <w:drawing>
          <wp:inline distT="0" distB="0" distL="0" distR="0" wp14:anchorId="7C9701F7" wp14:editId="312300A9">
            <wp:extent cx="1117114" cy="237152"/>
            <wp:effectExtent l="0" t="0" r="0" b="0"/>
            <wp:docPr id="20441766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176637" name="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14862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6EB0">
        <w:t xml:space="preserve">. </w:t>
      </w:r>
    </w:p>
    <w:p w14:paraId="0D48FF2A" w14:textId="65BCA9B3" w:rsidR="00B76145" w:rsidRDefault="00DA300B" w:rsidP="005A09A6">
      <w:pPr>
        <w:pStyle w:val="10"/>
      </w:pPr>
      <w:r>
        <w:t xml:space="preserve">Для просмотра актуального статуса нажать кнопку </w:t>
      </w:r>
      <w:r w:rsidRPr="00DA300B">
        <w:rPr>
          <w:b/>
          <w:bCs/>
        </w:rPr>
        <w:t>Обновить статус</w:t>
      </w:r>
      <w:r>
        <w:rPr>
          <w:b/>
          <w:bCs/>
        </w:rPr>
        <w:t xml:space="preserve"> </w:t>
      </w:r>
      <w:r>
        <w:rPr>
          <w:noProof/>
        </w:rPr>
        <w:drawing>
          <wp:inline distT="0" distB="0" distL="0" distR="0" wp14:anchorId="69685AB3" wp14:editId="294D6604">
            <wp:extent cx="1078362" cy="222175"/>
            <wp:effectExtent l="0" t="0" r="0" b="0"/>
            <wp:docPr id="7703035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303534" name="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109387" cy="22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Дождаться установки</w:t>
      </w:r>
      <w:r w:rsidR="00AF6EB0">
        <w:t xml:space="preserve"> статус</w:t>
      </w:r>
      <w:r>
        <w:t>а</w:t>
      </w:r>
      <w:r w:rsidR="00AF6EB0">
        <w:t xml:space="preserve"> заявки </w:t>
      </w:r>
      <w:r w:rsidR="00AF6EB0" w:rsidRPr="00AF6EB0">
        <w:rPr>
          <w:b/>
          <w:bCs/>
        </w:rPr>
        <w:t>Активировано</w:t>
      </w:r>
      <w:r w:rsidR="00AF6EB0">
        <w:t>.</w:t>
      </w:r>
    </w:p>
    <w:p w14:paraId="5D178835" w14:textId="251D4BBA" w:rsidR="00E73FB4" w:rsidRDefault="00E73FB4" w:rsidP="005A09A6">
      <w:pPr>
        <w:pStyle w:val="10"/>
      </w:pPr>
      <w:r>
        <w:t xml:space="preserve">Для отмены заявки нажать кнопку </w:t>
      </w:r>
      <w:r w:rsidRPr="00E73FB4">
        <w:rPr>
          <w:b/>
          <w:bCs/>
        </w:rPr>
        <w:t>Удалить заявку</w:t>
      </w:r>
      <w:r>
        <w:t xml:space="preserve"> </w:t>
      </w:r>
      <w:r>
        <w:rPr>
          <w:noProof/>
        </w:rPr>
        <w:drawing>
          <wp:inline distT="0" distB="0" distL="0" distR="0" wp14:anchorId="24D42CCB" wp14:editId="6121E044">
            <wp:extent cx="1033317" cy="212895"/>
            <wp:effectExtent l="0" t="0" r="0" b="0"/>
            <wp:docPr id="16762298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229886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064415" cy="21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Будет установлен статус </w:t>
      </w:r>
      <w:r w:rsidRPr="002611E6">
        <w:rPr>
          <w:b/>
          <w:bCs/>
        </w:rPr>
        <w:t>Отменено</w:t>
      </w:r>
      <w:r>
        <w:t>.</w:t>
      </w:r>
    </w:p>
    <w:p w14:paraId="3F7778F6" w14:textId="2B320054" w:rsidR="005A09A6" w:rsidRDefault="005A09A6" w:rsidP="005A09A6">
      <w:pPr>
        <w:pStyle w:val="10"/>
      </w:pPr>
      <w:r>
        <w:t xml:space="preserve">Скачать приложение </w:t>
      </w:r>
      <w:r w:rsidRPr="005A09A6">
        <w:rPr>
          <w:b/>
          <w:bCs/>
          <w:lang w:val="en-US"/>
        </w:rPr>
        <w:t>SignMe</w:t>
      </w:r>
      <w:r>
        <w:t xml:space="preserve"> из магазина приложений и установить его на смартфон.</w:t>
      </w:r>
      <w:r w:rsidR="00D00486" w:rsidRPr="00D00486">
        <w:t xml:space="preserve"> </w:t>
      </w:r>
      <w:r w:rsidR="00D00486">
        <w:t xml:space="preserve">Отĸрыть приложение </w:t>
      </w:r>
      <w:r w:rsidR="00D00486" w:rsidRPr="00D00486">
        <w:rPr>
          <w:b/>
          <w:bCs/>
        </w:rPr>
        <w:t>Sign.Me</w:t>
      </w:r>
      <w:r w:rsidR="00D00486">
        <w:t xml:space="preserve"> на мобильном устройстве. </w:t>
      </w:r>
      <w:r w:rsidR="004A05EA">
        <w:t xml:space="preserve">Нажать кнопку </w:t>
      </w:r>
      <w:r w:rsidR="004A05EA" w:rsidRPr="004A05EA">
        <w:rPr>
          <w:b/>
          <w:bCs/>
        </w:rPr>
        <w:t>Добавить новый профиль</w:t>
      </w:r>
      <w:r w:rsidR="004A05EA">
        <w:t xml:space="preserve">. </w:t>
      </w:r>
      <w:r w:rsidR="00D00486">
        <w:t xml:space="preserve">Выбрать пунĸт </w:t>
      </w:r>
      <w:r w:rsidR="00D00486" w:rsidRPr="004A05EA">
        <w:rPr>
          <w:b/>
          <w:bCs/>
        </w:rPr>
        <w:t>Сĸанировать QR-код</w:t>
      </w:r>
      <w:r w:rsidR="00FD008D" w:rsidRPr="00FD008D">
        <w:t xml:space="preserve"> (см. рис. </w:t>
      </w:r>
      <w:r w:rsidR="00FD008D">
        <w:fldChar w:fldCharType="begin"/>
      </w:r>
      <w:r w:rsidR="00FD008D">
        <w:instrText xml:space="preserve"> REF _Ref168997779 \h </w:instrText>
      </w:r>
      <w:r w:rsidR="00FD008D">
        <w:fldChar w:fldCharType="separate"/>
      </w:r>
      <w:r w:rsidR="00552CC9">
        <w:rPr>
          <w:noProof/>
        </w:rPr>
        <w:t>191</w:t>
      </w:r>
      <w:r w:rsidR="00FD008D">
        <w:fldChar w:fldCharType="end"/>
      </w:r>
      <w:r w:rsidR="00FD008D" w:rsidRPr="00FD008D">
        <w:t>)</w:t>
      </w:r>
      <w:r w:rsidR="00D00486" w:rsidRPr="00FD008D">
        <w:t xml:space="preserve">. </w:t>
      </w:r>
    </w:p>
    <w:p w14:paraId="4A13D2B5" w14:textId="72242AA4" w:rsidR="00FD008D" w:rsidRDefault="00FD008D" w:rsidP="00FD008D">
      <w:pPr>
        <w:pStyle w:val="affd"/>
      </w:pPr>
      <w:r>
        <w:rPr>
          <w:noProof/>
        </w:rPr>
        <w:lastRenderedPageBreak/>
        <w:drawing>
          <wp:inline distT="0" distB="0" distL="0" distR="0" wp14:anchorId="300CE851" wp14:editId="3410589C">
            <wp:extent cx="1351722" cy="2758390"/>
            <wp:effectExtent l="0" t="0" r="0" b="0"/>
            <wp:docPr id="443037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037227" name=""/>
                    <pic:cNvPicPr/>
                  </pic:nvPicPr>
                  <pic:blipFill rotWithShape="1">
                    <a:blip r:embed="rId258"/>
                    <a:srcRect l="1" r="3285"/>
                    <a:stretch/>
                  </pic:blipFill>
                  <pic:spPr bwMode="auto">
                    <a:xfrm>
                      <a:off x="0" y="0"/>
                      <a:ext cx="1365136" cy="2785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AA4583" w14:textId="203850A4" w:rsidR="00FD008D" w:rsidRPr="009D194D" w:rsidRDefault="00000000" w:rsidP="00FD008D">
      <w:pPr>
        <w:pStyle w:val="a4"/>
      </w:pPr>
      <w:fldSimple w:instr=" SEQ Рисунок \* ARABIC ">
        <w:bookmarkStart w:id="243" w:name="_Ref168997779"/>
        <w:r w:rsidR="00552CC9">
          <w:rPr>
            <w:noProof/>
          </w:rPr>
          <w:t>191</w:t>
        </w:r>
        <w:bookmarkEnd w:id="243"/>
      </w:fldSimple>
      <w:r w:rsidR="00FD008D">
        <w:rPr>
          <w:lang w:val="ru-RU"/>
        </w:rPr>
        <w:t xml:space="preserve"> – Вход в систему</w:t>
      </w:r>
    </w:p>
    <w:p w14:paraId="5F5A79DF" w14:textId="21E27CF1" w:rsidR="00D00486" w:rsidRDefault="00D00486" w:rsidP="006059D9">
      <w:pPr>
        <w:pStyle w:val="10"/>
      </w:pPr>
      <w:r>
        <w:t>Отсĸанировать QR-ĸод из заявления с помощью приложения. Ввести номер телефона, который указан на первой странице заявления.</w:t>
      </w:r>
      <w:r w:rsidR="004A05EA">
        <w:t xml:space="preserve"> Нажать кнопку </w:t>
      </w:r>
      <w:r w:rsidR="004A05EA" w:rsidRPr="00FD008D">
        <w:rPr>
          <w:b/>
          <w:bCs/>
        </w:rPr>
        <w:t>Продолжить</w:t>
      </w:r>
      <w:r w:rsidR="004A05EA">
        <w:t xml:space="preserve"> (см. рис. </w:t>
      </w:r>
      <w:r w:rsidR="00FD008D">
        <w:fldChar w:fldCharType="begin"/>
      </w:r>
      <w:r w:rsidR="00FD008D">
        <w:instrText xml:space="preserve"> REF _Ref168997872 \h </w:instrText>
      </w:r>
      <w:r w:rsidR="00FD008D">
        <w:fldChar w:fldCharType="separate"/>
      </w:r>
      <w:r w:rsidR="00552CC9">
        <w:rPr>
          <w:noProof/>
        </w:rPr>
        <w:t>192</w:t>
      </w:r>
      <w:r w:rsidR="00FD008D">
        <w:fldChar w:fldCharType="end"/>
      </w:r>
      <w:r w:rsidR="004A05EA">
        <w:t>).</w:t>
      </w:r>
    </w:p>
    <w:p w14:paraId="0B528B89" w14:textId="791F7930" w:rsidR="00FD008D" w:rsidRDefault="00FD008D" w:rsidP="00FD008D">
      <w:pPr>
        <w:pStyle w:val="affd"/>
      </w:pPr>
      <w:r>
        <w:rPr>
          <w:noProof/>
        </w:rPr>
        <w:drawing>
          <wp:inline distT="0" distB="0" distL="0" distR="0" wp14:anchorId="22F5BB37" wp14:editId="44A8D690">
            <wp:extent cx="1447738" cy="2794939"/>
            <wp:effectExtent l="0" t="0" r="0" b="0"/>
            <wp:docPr id="924698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69876" name="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455783" cy="281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08D">
        <w:rPr>
          <w:noProof/>
        </w:rPr>
        <w:t xml:space="preserve"> </w:t>
      </w:r>
      <w:r>
        <w:rPr>
          <w:noProof/>
        </w:rPr>
        <w:drawing>
          <wp:inline distT="0" distB="0" distL="0" distR="0" wp14:anchorId="007E6BFA" wp14:editId="0E6A9BE1">
            <wp:extent cx="1318688" cy="2791222"/>
            <wp:effectExtent l="0" t="0" r="0" b="0"/>
            <wp:docPr id="1828077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077747" name="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8662" cy="283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E658D" w14:textId="5369B2F3" w:rsidR="00FD008D" w:rsidRDefault="00000000" w:rsidP="00FD008D">
      <w:pPr>
        <w:pStyle w:val="a4"/>
      </w:pPr>
      <w:fldSimple w:instr=" SEQ Рисунок \* ARABIC ">
        <w:bookmarkStart w:id="244" w:name="_Ref168997872"/>
        <w:r w:rsidR="00552CC9">
          <w:rPr>
            <w:noProof/>
          </w:rPr>
          <w:t>192</w:t>
        </w:r>
        <w:bookmarkEnd w:id="244"/>
      </w:fldSimple>
      <w:r w:rsidR="00FD008D">
        <w:rPr>
          <w:lang w:val="ru-RU"/>
        </w:rPr>
        <w:t xml:space="preserve"> – </w:t>
      </w:r>
      <w:r w:rsidR="00DE145A">
        <w:rPr>
          <w:lang w:val="ru-RU"/>
        </w:rPr>
        <w:t>Подтверждение</w:t>
      </w:r>
    </w:p>
    <w:p w14:paraId="336A3C41" w14:textId="7C221D85" w:rsidR="00D00486" w:rsidRDefault="00D00486" w:rsidP="006059D9">
      <w:pPr>
        <w:pStyle w:val="10"/>
      </w:pPr>
      <w:r>
        <w:t xml:space="preserve">Указать пароль для входа в личный кабинет </w:t>
      </w:r>
      <w:r w:rsidRPr="00963CAB">
        <w:rPr>
          <w:b/>
          <w:bCs/>
          <w:lang w:val="en-US"/>
        </w:rPr>
        <w:t>SignMe</w:t>
      </w:r>
      <w:r>
        <w:t xml:space="preserve"> и код из СМС</w:t>
      </w:r>
      <w:r w:rsidR="00DE145A">
        <w:t xml:space="preserve"> (см. рис. </w:t>
      </w:r>
      <w:r w:rsidR="00DE145A">
        <w:fldChar w:fldCharType="begin"/>
      </w:r>
      <w:r w:rsidR="00DE145A">
        <w:instrText xml:space="preserve"> REF _Ref168998554 \h </w:instrText>
      </w:r>
      <w:r w:rsidR="00DE145A">
        <w:fldChar w:fldCharType="separate"/>
      </w:r>
      <w:r w:rsidR="00552CC9">
        <w:rPr>
          <w:noProof/>
        </w:rPr>
        <w:t>193</w:t>
      </w:r>
      <w:r w:rsidR="00DE145A">
        <w:fldChar w:fldCharType="end"/>
      </w:r>
      <w:r w:rsidR="00DE145A">
        <w:t>)</w:t>
      </w:r>
      <w:r>
        <w:t>.</w:t>
      </w:r>
    </w:p>
    <w:p w14:paraId="29D04342" w14:textId="77777777" w:rsidR="00DE145A" w:rsidRDefault="00DE145A" w:rsidP="00DE145A">
      <w:pPr>
        <w:pStyle w:val="affd"/>
      </w:pPr>
      <w:r>
        <w:rPr>
          <w:noProof/>
        </w:rPr>
        <w:lastRenderedPageBreak/>
        <w:drawing>
          <wp:inline distT="0" distB="0" distL="0" distR="0" wp14:anchorId="30D78BD5" wp14:editId="1668F237">
            <wp:extent cx="1114977" cy="2217566"/>
            <wp:effectExtent l="0" t="0" r="0" b="0"/>
            <wp:docPr id="3389906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990676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128166" cy="2243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64AD5" w14:textId="5ED328BA" w:rsidR="00DE145A" w:rsidRDefault="00000000" w:rsidP="00DE145A">
      <w:pPr>
        <w:pStyle w:val="a4"/>
      </w:pPr>
      <w:fldSimple w:instr=" SEQ Рисунок \* ARABIC ">
        <w:bookmarkStart w:id="245" w:name="_Ref168998554"/>
        <w:r w:rsidR="00552CC9">
          <w:rPr>
            <w:noProof/>
          </w:rPr>
          <w:t>193</w:t>
        </w:r>
        <w:bookmarkEnd w:id="245"/>
      </w:fldSimple>
      <w:r w:rsidR="00DE145A">
        <w:rPr>
          <w:lang w:val="ru-RU"/>
        </w:rPr>
        <w:t xml:space="preserve"> – Ввод кода из СМС</w:t>
      </w:r>
    </w:p>
    <w:p w14:paraId="4B880BE6" w14:textId="1C1646AC" w:rsidR="00D00486" w:rsidRDefault="00D00486" w:rsidP="006059D9">
      <w:pPr>
        <w:pStyle w:val="10"/>
      </w:pPr>
      <w:r>
        <w:t xml:space="preserve">Указать пин-код, с помощью которого будет осуществляться вход в приложение </w:t>
      </w:r>
      <w:r w:rsidRPr="00DE145A">
        <w:rPr>
          <w:b/>
          <w:bCs/>
        </w:rPr>
        <w:t>Sign.Me</w:t>
      </w:r>
      <w:r w:rsidR="00DE145A">
        <w:t xml:space="preserve"> (см. рис. </w:t>
      </w:r>
      <w:r w:rsidR="00DE145A">
        <w:fldChar w:fldCharType="begin"/>
      </w:r>
      <w:r w:rsidR="00DE145A">
        <w:instrText xml:space="preserve"> REF _Ref168998676 \h </w:instrText>
      </w:r>
      <w:r w:rsidR="00DE145A">
        <w:fldChar w:fldCharType="separate"/>
      </w:r>
      <w:r w:rsidR="00552CC9">
        <w:rPr>
          <w:noProof/>
        </w:rPr>
        <w:t>194</w:t>
      </w:r>
      <w:r w:rsidR="00DE145A">
        <w:fldChar w:fldCharType="end"/>
      </w:r>
      <w:r w:rsidR="00DE145A">
        <w:t>)</w:t>
      </w:r>
      <w:r>
        <w:t>.</w:t>
      </w:r>
    </w:p>
    <w:p w14:paraId="7D679C5A" w14:textId="77777777" w:rsidR="00DE145A" w:rsidRDefault="00DE145A" w:rsidP="00DE145A">
      <w:pPr>
        <w:pStyle w:val="affd"/>
      </w:pPr>
      <w:r>
        <w:rPr>
          <w:noProof/>
        </w:rPr>
        <w:drawing>
          <wp:inline distT="0" distB="0" distL="0" distR="0" wp14:anchorId="1149EAD7" wp14:editId="677AE06C">
            <wp:extent cx="1041762" cy="2034329"/>
            <wp:effectExtent l="0" t="0" r="0" b="0"/>
            <wp:docPr id="1387233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23340" name="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049153" cy="204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4713B" w14:textId="29AAE342" w:rsidR="00DE145A" w:rsidRDefault="00000000" w:rsidP="00DE145A">
      <w:pPr>
        <w:pStyle w:val="a4"/>
      </w:pPr>
      <w:fldSimple w:instr=" SEQ Рисунок \* ARABIC ">
        <w:bookmarkStart w:id="246" w:name="_Ref168998676"/>
        <w:r w:rsidR="00552CC9">
          <w:rPr>
            <w:noProof/>
          </w:rPr>
          <w:t>194</w:t>
        </w:r>
        <w:bookmarkEnd w:id="246"/>
      </w:fldSimple>
      <w:r w:rsidR="00DE145A">
        <w:rPr>
          <w:lang w:val="ru-RU"/>
        </w:rPr>
        <w:t xml:space="preserve"> – Ввод пин-кода</w:t>
      </w:r>
    </w:p>
    <w:p w14:paraId="36C93450" w14:textId="52408870" w:rsidR="00C56A48" w:rsidRDefault="00C56A48" w:rsidP="00F9246F">
      <w:pPr>
        <w:pStyle w:val="10"/>
      </w:pPr>
      <w:r>
        <w:t xml:space="preserve">Пройти идентификацию личности. На этом шаге проверяется статус подтверждения личности. Необходимо пройти идентификацию с оригиналами документов и показать представителю QR-код, после чего нажать на кнопку </w:t>
      </w:r>
      <w:r w:rsidRPr="00C56A48">
        <w:rPr>
          <w:b/>
          <w:bCs/>
        </w:rPr>
        <w:t>Продолжить</w:t>
      </w:r>
      <w:r>
        <w:t xml:space="preserve"> (см. рис. </w:t>
      </w:r>
      <w:r>
        <w:fldChar w:fldCharType="begin"/>
      </w:r>
      <w:r>
        <w:instrText xml:space="preserve"> REF _Ref168999886 \h </w:instrText>
      </w:r>
      <w:r>
        <w:fldChar w:fldCharType="separate"/>
      </w:r>
      <w:r w:rsidR="00552CC9">
        <w:rPr>
          <w:noProof/>
        </w:rPr>
        <w:t>195</w:t>
      </w:r>
      <w:r>
        <w:fldChar w:fldCharType="end"/>
      </w:r>
      <w:r>
        <w:t>).</w:t>
      </w:r>
    </w:p>
    <w:p w14:paraId="2417A155" w14:textId="77777777" w:rsidR="00C56A48" w:rsidRDefault="00C56A48" w:rsidP="00C56A48">
      <w:pPr>
        <w:pStyle w:val="affd"/>
      </w:pPr>
      <w:r>
        <w:rPr>
          <w:noProof/>
        </w:rPr>
        <w:drawing>
          <wp:inline distT="0" distB="0" distL="0" distR="0" wp14:anchorId="59143AF9" wp14:editId="7A25E11E">
            <wp:extent cx="1142081" cy="2279402"/>
            <wp:effectExtent l="0" t="0" r="0" b="0"/>
            <wp:docPr id="4063005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300510" name="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157455" cy="231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95AAD" w14:textId="16E732C9" w:rsidR="00C56A48" w:rsidRDefault="00000000" w:rsidP="00C56A48">
      <w:pPr>
        <w:pStyle w:val="a4"/>
        <w:rPr>
          <w:lang w:val="ru-RU"/>
        </w:rPr>
      </w:pPr>
      <w:fldSimple w:instr=" SEQ Рисунок \* ARABIC ">
        <w:bookmarkStart w:id="247" w:name="_Ref168999886"/>
        <w:r w:rsidR="00552CC9">
          <w:rPr>
            <w:noProof/>
          </w:rPr>
          <w:t>195</w:t>
        </w:r>
        <w:bookmarkEnd w:id="247"/>
      </w:fldSimple>
      <w:r w:rsidR="00C56A48">
        <w:rPr>
          <w:lang w:val="ru-RU"/>
        </w:rPr>
        <w:t xml:space="preserve"> – Идентификация личности</w:t>
      </w:r>
    </w:p>
    <w:p w14:paraId="0CB98709" w14:textId="77777777" w:rsidR="00C56A48" w:rsidRPr="00C56A48" w:rsidRDefault="00C56A48" w:rsidP="00C56A48">
      <w:pPr>
        <w:pStyle w:val="a6"/>
        <w:rPr>
          <w:lang w:val="ru-RU"/>
        </w:rPr>
      </w:pPr>
    </w:p>
    <w:p w14:paraId="37E1F013" w14:textId="04A53FB5" w:rsidR="00C56A48" w:rsidRDefault="00C56A48" w:rsidP="00C56A48">
      <w:pPr>
        <w:pStyle w:val="a6"/>
        <w:rPr>
          <w:lang w:val="ru-RU"/>
        </w:rPr>
      </w:pPr>
      <w:r>
        <w:rPr>
          <w:lang w:val="ru-RU"/>
        </w:rPr>
        <w:t xml:space="preserve">Примечание – </w:t>
      </w:r>
      <w:r>
        <w:t xml:space="preserve">Если клиент уже подтвердил свою личность и модератор одобрил выпуск, </w:t>
      </w:r>
      <w:r>
        <w:rPr>
          <w:lang w:val="ru-RU"/>
        </w:rPr>
        <w:t xml:space="preserve">то </w:t>
      </w:r>
      <w:r>
        <w:t>мобильное приложение пропустит этот шаг.</w:t>
      </w:r>
    </w:p>
    <w:p w14:paraId="074EF08D" w14:textId="77777777" w:rsidR="00C56A48" w:rsidRPr="00C56A48" w:rsidRDefault="00C56A48" w:rsidP="00C56A48">
      <w:pPr>
        <w:pStyle w:val="a6"/>
        <w:rPr>
          <w:lang w:val="ru-RU"/>
        </w:rPr>
      </w:pPr>
    </w:p>
    <w:p w14:paraId="0B47898B" w14:textId="466BDF52" w:rsidR="00447876" w:rsidRDefault="00C56A48" w:rsidP="00F9246F">
      <w:pPr>
        <w:pStyle w:val="10"/>
      </w:pPr>
      <w:r>
        <w:t>После получения уведомления о подтверждении личности а</w:t>
      </w:r>
      <w:r w:rsidR="00F9246F">
        <w:t xml:space="preserve">вторизоваться в приложении </w:t>
      </w:r>
      <w:r w:rsidR="00F9246F" w:rsidRPr="00C56A48">
        <w:rPr>
          <w:b/>
          <w:bCs/>
        </w:rPr>
        <w:t>Sign.Me</w:t>
      </w:r>
      <w:r w:rsidR="00F9246F">
        <w:t>. Отĸрыть мобильное приложение и ввести пин-ĸод. Перемещать палец по экрану для создания сертификата.</w:t>
      </w:r>
    </w:p>
    <w:p w14:paraId="0934CFF6" w14:textId="1EAC4B79" w:rsidR="00F9246F" w:rsidRDefault="00F9246F" w:rsidP="00F9246F">
      <w:pPr>
        <w:pStyle w:val="10"/>
      </w:pPr>
      <w:r>
        <w:t xml:space="preserve">Ознаĸомиться с запросом на выпусĸ сертифиĸата и подписать его. Проверить, что данные в запросе на сертифиĸат сходятся с вашими, после чего нажать ĸнопĸу </w:t>
      </w:r>
      <w:r w:rsidRPr="00F9246F">
        <w:rPr>
          <w:b/>
          <w:bCs/>
        </w:rPr>
        <w:t>Подписать</w:t>
      </w:r>
      <w:r>
        <w:t>. Сертификат выпущен, доступно подписание.</w:t>
      </w:r>
    </w:p>
    <w:p w14:paraId="39C934B6" w14:textId="77777777" w:rsidR="00AF6EB0" w:rsidRPr="006D18D6" w:rsidRDefault="00AF6EB0" w:rsidP="006D18D6">
      <w:pPr>
        <w:pStyle w:val="a6"/>
      </w:pPr>
    </w:p>
    <w:p w14:paraId="1BB176AB" w14:textId="77777777" w:rsidR="0056191F" w:rsidRDefault="0056191F" w:rsidP="0056191F">
      <w:pPr>
        <w:pStyle w:val="31"/>
        <w:rPr>
          <w:lang w:val="ru-RU"/>
        </w:rPr>
      </w:pPr>
      <w:r>
        <w:rPr>
          <w:lang w:val="ru-RU"/>
        </w:rPr>
        <w:t>Подписание в обращении</w:t>
      </w:r>
    </w:p>
    <w:p w14:paraId="7643C638" w14:textId="4F8AD37B" w:rsidR="00A63086" w:rsidRPr="005A12A7" w:rsidRDefault="005E0562" w:rsidP="005E0562">
      <w:pPr>
        <w:pStyle w:val="a6"/>
        <w:rPr>
          <w:lang w:val="ru-RU"/>
        </w:rPr>
      </w:pPr>
      <w:r>
        <w:rPr>
          <w:lang w:val="ru-RU"/>
        </w:rPr>
        <w:t xml:space="preserve">Открыть обращение и перейти в блок </w:t>
      </w:r>
      <w:r w:rsidRPr="005E0562">
        <w:rPr>
          <w:b/>
          <w:bCs/>
          <w:lang w:val="ru-RU"/>
        </w:rPr>
        <w:t>Документы</w:t>
      </w:r>
      <w:r>
        <w:rPr>
          <w:lang w:val="ru-RU"/>
        </w:rPr>
        <w:t xml:space="preserve">. Нажать кнопку </w:t>
      </w:r>
      <w:r w:rsidRPr="005E0562">
        <w:rPr>
          <w:b/>
          <w:bCs/>
          <w:lang w:val="ru-RU"/>
        </w:rPr>
        <w:t>Подписание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 xml:space="preserve">(см. рис. </w:t>
      </w:r>
      <w:r w:rsidR="00CB58D2" w:rsidRPr="005A12A7">
        <w:rPr>
          <w:lang w:val="ru-RU"/>
        </w:rPr>
        <w:fldChar w:fldCharType="begin"/>
      </w:r>
      <w:r w:rsidR="00CB58D2" w:rsidRPr="005A12A7">
        <w:rPr>
          <w:lang w:val="ru-RU"/>
        </w:rPr>
        <w:instrText xml:space="preserve"> REF _Ref148620994 \h </w:instrText>
      </w:r>
      <w:r w:rsidR="005A12A7">
        <w:rPr>
          <w:lang w:val="ru-RU"/>
        </w:rPr>
        <w:instrText xml:space="preserve"> \* MERGEFORMAT </w:instrText>
      </w:r>
      <w:r w:rsidR="00CB58D2" w:rsidRPr="005A12A7">
        <w:rPr>
          <w:lang w:val="ru-RU"/>
        </w:rPr>
      </w:r>
      <w:r w:rsidR="00CB58D2" w:rsidRPr="005A12A7">
        <w:rPr>
          <w:lang w:val="ru-RU"/>
        </w:rPr>
        <w:fldChar w:fldCharType="separate"/>
      </w:r>
      <w:r w:rsidR="00552CC9">
        <w:rPr>
          <w:noProof/>
        </w:rPr>
        <w:t>196</w:t>
      </w:r>
      <w:r w:rsidR="00CB58D2" w:rsidRPr="005A12A7">
        <w:rPr>
          <w:lang w:val="ru-RU"/>
        </w:rPr>
        <w:fldChar w:fldCharType="end"/>
      </w:r>
      <w:r w:rsidR="00A63086" w:rsidRPr="005A12A7">
        <w:rPr>
          <w:lang w:val="ru-RU"/>
        </w:rPr>
        <w:t>).</w:t>
      </w:r>
    </w:p>
    <w:p w14:paraId="3DA7DB43" w14:textId="0D05E51E" w:rsidR="00CB58D2" w:rsidRPr="005A12A7" w:rsidRDefault="005E0562" w:rsidP="00CB58D2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363360E7" wp14:editId="1D9E836D">
            <wp:extent cx="5061028" cy="2941982"/>
            <wp:effectExtent l="0" t="0" r="0" b="0"/>
            <wp:docPr id="414778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7823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061028" cy="294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4AD10" w14:textId="21167270" w:rsidR="00A63086" w:rsidRDefault="00000000" w:rsidP="00CB58D2">
      <w:pPr>
        <w:pStyle w:val="a4"/>
        <w:rPr>
          <w:lang w:val="ru-RU"/>
        </w:rPr>
      </w:pPr>
      <w:fldSimple w:instr=" SEQ Рисунок \* ARABIC ">
        <w:bookmarkStart w:id="248" w:name="_Ref148620994"/>
        <w:r w:rsidR="00552CC9">
          <w:rPr>
            <w:noProof/>
          </w:rPr>
          <w:t>196</w:t>
        </w:r>
        <w:bookmarkEnd w:id="248"/>
      </w:fldSimple>
      <w:r w:rsidR="00CB58D2" w:rsidRPr="005A12A7">
        <w:rPr>
          <w:lang w:val="ru-RU"/>
        </w:rPr>
        <w:t xml:space="preserve"> – Описание пакета</w:t>
      </w:r>
    </w:p>
    <w:p w14:paraId="77E216D8" w14:textId="5974A72D" w:rsidR="005E0562" w:rsidRDefault="005E0562" w:rsidP="005E0562">
      <w:pPr>
        <w:pStyle w:val="a6"/>
        <w:rPr>
          <w:lang w:val="ru-RU"/>
        </w:rPr>
      </w:pPr>
      <w:r>
        <w:rPr>
          <w:lang w:val="ru-RU"/>
        </w:rPr>
        <w:t xml:space="preserve">В открывшейся форме выставить флаг в чек-боксе для документа, который требуется подписать, затем нажать кнопку </w:t>
      </w:r>
      <w:r w:rsidRPr="005E0562">
        <w:rPr>
          <w:b/>
          <w:bCs/>
          <w:lang w:val="en-US"/>
        </w:rPr>
        <w:t>SIGNME</w:t>
      </w:r>
      <w:r w:rsidR="00192118" w:rsidRPr="00192118">
        <w:rPr>
          <w:lang w:val="ru-RU"/>
        </w:rPr>
        <w:t xml:space="preserve">. В блоке </w:t>
      </w:r>
      <w:r w:rsidR="00192118" w:rsidRPr="00192118">
        <w:rPr>
          <w:b/>
          <w:bCs/>
          <w:lang w:val="ru-RU"/>
        </w:rPr>
        <w:t>Сеансы подписания</w:t>
      </w:r>
      <w:r w:rsidR="00192118" w:rsidRPr="00192118">
        <w:rPr>
          <w:lang w:val="ru-RU"/>
        </w:rPr>
        <w:t xml:space="preserve"> отобразится информация о процессе подписания</w:t>
      </w:r>
      <w:r w:rsidRPr="00192118">
        <w:rPr>
          <w:lang w:val="ru-RU"/>
        </w:rPr>
        <w:t xml:space="preserve"> (</w:t>
      </w:r>
      <w:r>
        <w:rPr>
          <w:lang w:val="ru-RU"/>
        </w:rPr>
        <w:t xml:space="preserve">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_Ref168677405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197</w:t>
      </w:r>
      <w:r>
        <w:rPr>
          <w:lang w:val="ru-RU"/>
        </w:rPr>
        <w:fldChar w:fldCharType="end"/>
      </w:r>
      <w:r>
        <w:rPr>
          <w:lang w:val="ru-RU"/>
        </w:rPr>
        <w:t xml:space="preserve">). </w:t>
      </w:r>
    </w:p>
    <w:p w14:paraId="2A979FC8" w14:textId="181C5DCF" w:rsidR="005E0562" w:rsidRDefault="00192118" w:rsidP="005E0562">
      <w:pPr>
        <w:pStyle w:val="affd"/>
      </w:pPr>
      <w:r>
        <w:rPr>
          <w:noProof/>
        </w:rPr>
        <w:lastRenderedPageBreak/>
        <w:drawing>
          <wp:inline distT="0" distB="0" distL="0" distR="0" wp14:anchorId="13477ED5" wp14:editId="5932DEAE">
            <wp:extent cx="5085825" cy="2207534"/>
            <wp:effectExtent l="0" t="0" r="0" b="0"/>
            <wp:docPr id="20880758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07588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094242" cy="2211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EBDD3" w14:textId="788C4700" w:rsidR="005E0562" w:rsidRDefault="00000000" w:rsidP="005E0562">
      <w:pPr>
        <w:pStyle w:val="a4"/>
        <w:rPr>
          <w:lang w:val="ru-RU"/>
        </w:rPr>
      </w:pPr>
      <w:fldSimple w:instr=" SEQ Рисунок \* ARABIC ">
        <w:bookmarkStart w:id="249" w:name="_Ref168677405"/>
        <w:r w:rsidR="00552CC9">
          <w:rPr>
            <w:noProof/>
          </w:rPr>
          <w:t>197</w:t>
        </w:r>
        <w:bookmarkEnd w:id="249"/>
      </w:fldSimple>
      <w:r w:rsidR="005E0562">
        <w:rPr>
          <w:lang w:val="ru-RU"/>
        </w:rPr>
        <w:t xml:space="preserve"> – Подписание файла документа</w:t>
      </w:r>
    </w:p>
    <w:p w14:paraId="67277D5A" w14:textId="193461ED" w:rsidR="00192118" w:rsidRPr="00192118" w:rsidRDefault="00192118" w:rsidP="00192118">
      <w:pPr>
        <w:pStyle w:val="a6"/>
        <w:rPr>
          <w:lang w:val="ru-RU"/>
        </w:rPr>
      </w:pPr>
      <w:r w:rsidRPr="00192118">
        <w:t xml:space="preserve">Для актуализации данных нажать кнопку </w:t>
      </w:r>
      <w:r w:rsidRPr="00192118">
        <w:rPr>
          <w:b/>
          <w:bCs/>
        </w:rPr>
        <w:t>Обновить список сеансов</w:t>
      </w:r>
      <w:r w:rsidRPr="00192118">
        <w:t xml:space="preserve"> </w:t>
      </w:r>
      <w:r w:rsidRPr="00192118">
        <w:rPr>
          <w:noProof/>
          <w:lang w:val="ru-RU"/>
        </w:rPr>
        <w:drawing>
          <wp:inline distT="0" distB="0" distL="0" distR="0" wp14:anchorId="5024B839" wp14:editId="1EF2BB83">
            <wp:extent cx="202789" cy="180257"/>
            <wp:effectExtent l="0" t="0" r="0" b="0"/>
            <wp:docPr id="3093" name="Рисунок 3092">
              <a:extLst xmlns:a="http://schemas.openxmlformats.org/drawingml/2006/main">
                <a:ext uri="{FF2B5EF4-FFF2-40B4-BE49-F238E27FC236}">
                  <a16:creationId xmlns:a16="http://schemas.microsoft.com/office/drawing/2014/main" id="{67B1DE57-E24C-75F0-F40F-A472D13600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3" name="Рисунок 3092">
                      <a:extLst>
                        <a:ext uri="{FF2B5EF4-FFF2-40B4-BE49-F238E27FC236}">
                          <a16:creationId xmlns:a16="http://schemas.microsoft.com/office/drawing/2014/main" id="{67B1DE57-E24C-75F0-F40F-A472D13600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06450" cy="18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79F27468" w14:textId="30CF894D" w:rsidR="005E0562" w:rsidRPr="001551F0" w:rsidRDefault="00192118" w:rsidP="005E0562">
      <w:pPr>
        <w:pStyle w:val="a6"/>
        <w:rPr>
          <w:lang w:val="ru-RU"/>
        </w:rPr>
      </w:pPr>
      <w:r>
        <w:rPr>
          <w:lang w:val="ru-RU"/>
        </w:rPr>
        <w:t>После подписа</w:t>
      </w:r>
      <w:r w:rsidR="001551F0">
        <w:rPr>
          <w:lang w:val="ru-RU"/>
        </w:rPr>
        <w:t xml:space="preserve">ния документа в мобильном приложении будет установлен статус </w:t>
      </w:r>
      <w:r w:rsidR="001551F0" w:rsidRPr="001551F0">
        <w:rPr>
          <w:b/>
          <w:bCs/>
          <w:lang w:val="ru-RU"/>
        </w:rPr>
        <w:t>Документ</w:t>
      </w:r>
      <w:r w:rsidR="001551F0">
        <w:rPr>
          <w:b/>
          <w:bCs/>
          <w:lang w:val="ru-RU"/>
        </w:rPr>
        <w:t>ы</w:t>
      </w:r>
      <w:r w:rsidR="001551F0" w:rsidRPr="001551F0">
        <w:rPr>
          <w:b/>
          <w:bCs/>
          <w:lang w:val="ru-RU"/>
        </w:rPr>
        <w:t xml:space="preserve"> подписаны</w:t>
      </w:r>
      <w:r w:rsidR="001551F0">
        <w:rPr>
          <w:lang w:val="ru-RU"/>
        </w:rPr>
        <w:t xml:space="preserve"> (состояние </w:t>
      </w:r>
      <w:r w:rsidR="001551F0" w:rsidRPr="001551F0">
        <w:rPr>
          <w:b/>
          <w:bCs/>
          <w:lang w:val="ru-RU"/>
        </w:rPr>
        <w:t>Завершено</w:t>
      </w:r>
      <w:r w:rsidR="001551F0">
        <w:rPr>
          <w:lang w:val="ru-RU"/>
        </w:rPr>
        <w:t xml:space="preserve">). В блоке </w:t>
      </w:r>
      <w:r w:rsidR="001551F0" w:rsidRPr="00FC69B0">
        <w:rPr>
          <w:b/>
          <w:bCs/>
          <w:lang w:val="ru-RU"/>
        </w:rPr>
        <w:t>Документы на подпись</w:t>
      </w:r>
      <w:r w:rsidR="001551F0">
        <w:rPr>
          <w:lang w:val="ru-RU"/>
        </w:rPr>
        <w:t xml:space="preserve"> </w:t>
      </w:r>
      <w:r w:rsidR="001551F0" w:rsidRPr="001551F0">
        <w:rPr>
          <w:lang w:val="ru-RU"/>
        </w:rPr>
        <w:t>отобразится файл подписи</w:t>
      </w:r>
      <w:r w:rsidR="001551F0" w:rsidRPr="001551F0">
        <w:rPr>
          <w:b/>
          <w:bCs/>
          <w:lang w:val="ru-RU"/>
        </w:rPr>
        <w:t xml:space="preserve"> </w:t>
      </w:r>
      <w:r w:rsidR="001551F0" w:rsidRPr="00B33356">
        <w:rPr>
          <w:b/>
          <w:bCs/>
          <w:lang w:val="ru-RU"/>
        </w:rPr>
        <w:t>.</w:t>
      </w:r>
      <w:r w:rsidR="001551F0" w:rsidRPr="001551F0">
        <w:rPr>
          <w:b/>
          <w:bCs/>
          <w:lang w:val="en-US"/>
        </w:rPr>
        <w:t>sig</w:t>
      </w:r>
      <w:r w:rsidR="001551F0" w:rsidRPr="001551F0">
        <w:rPr>
          <w:lang w:val="ru-RU"/>
        </w:rPr>
        <w:t>.</w:t>
      </w:r>
    </w:p>
    <w:p w14:paraId="6B48A611" w14:textId="77777777" w:rsidR="005E0562" w:rsidRDefault="005E0562" w:rsidP="005E0562">
      <w:pPr>
        <w:pStyle w:val="a6"/>
        <w:rPr>
          <w:lang w:val="ru-RU"/>
        </w:rPr>
      </w:pPr>
    </w:p>
    <w:p w14:paraId="4DB868A8" w14:textId="74954B7D" w:rsidR="001551F0" w:rsidRPr="001551F0" w:rsidRDefault="001551F0" w:rsidP="001551F0">
      <w:pPr>
        <w:pStyle w:val="a6"/>
        <w:rPr>
          <w:lang w:val="ru-RU"/>
        </w:rPr>
      </w:pPr>
      <w:r w:rsidRPr="001551F0">
        <w:rPr>
          <w:lang w:val="ru-RU"/>
        </w:rPr>
        <w:t xml:space="preserve">Примечание - </w:t>
      </w:r>
      <w:r w:rsidRPr="001551F0">
        <w:t xml:space="preserve">Если файл подписи </w:t>
      </w:r>
      <w:r w:rsidR="00B37B5B">
        <w:rPr>
          <w:lang w:val="ru-RU"/>
        </w:rPr>
        <w:t>отсутствует</w:t>
      </w:r>
      <w:r w:rsidRPr="001551F0">
        <w:t xml:space="preserve">, то необходимо нажать кнопку </w:t>
      </w:r>
      <w:r w:rsidRPr="001551F0">
        <w:rPr>
          <w:b/>
          <w:bCs/>
        </w:rPr>
        <w:t>Обновить список документов</w:t>
      </w:r>
      <w:r w:rsidRPr="001551F0">
        <w:t xml:space="preserve"> </w:t>
      </w:r>
      <w:r w:rsidRPr="001551F0">
        <w:rPr>
          <w:noProof/>
          <w:lang w:val="ru-RU"/>
        </w:rPr>
        <w:drawing>
          <wp:inline distT="0" distB="0" distL="0" distR="0" wp14:anchorId="664037FA" wp14:editId="323316C7">
            <wp:extent cx="202789" cy="180257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A0DD4A90-5CAE-02AE-F343-0936B07C3A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A0DD4A90-5CAE-02AE-F343-0936B07C3A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05285" cy="18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51B51D8C" w14:textId="3693D3F7" w:rsidR="001551F0" w:rsidRPr="00B33356" w:rsidRDefault="001551F0" w:rsidP="005E0562">
      <w:pPr>
        <w:pStyle w:val="a6"/>
        <w:rPr>
          <w:lang w:val="ru-RU"/>
        </w:rPr>
      </w:pPr>
    </w:p>
    <w:p w14:paraId="185F687D" w14:textId="43B5DB27" w:rsidR="006F4008" w:rsidRDefault="006F4008" w:rsidP="006F4008">
      <w:pPr>
        <w:pStyle w:val="20"/>
      </w:pPr>
      <w:bookmarkStart w:id="250" w:name="_Ref152259394"/>
      <w:bookmarkStart w:id="251" w:name="_Toc169860327"/>
      <w:r w:rsidRPr="005A12A7">
        <w:t>Подписание в Госключ</w:t>
      </w:r>
      <w:bookmarkEnd w:id="250"/>
      <w:bookmarkEnd w:id="251"/>
    </w:p>
    <w:p w14:paraId="645B5BD8" w14:textId="4E48DDBC" w:rsidR="00DA1F6B" w:rsidRPr="00FC69B0" w:rsidRDefault="00DA1F6B" w:rsidP="00910EA9">
      <w:pPr>
        <w:pStyle w:val="31"/>
      </w:pPr>
      <w:r>
        <w:rPr>
          <w:lang w:val="ru-RU"/>
        </w:rPr>
        <w:t>Выпуск подписи</w:t>
      </w:r>
    </w:p>
    <w:p w14:paraId="0BF10CC3" w14:textId="68E7B3FA" w:rsidR="00B929A8" w:rsidRDefault="00B929A8" w:rsidP="00FC69B0">
      <w:pPr>
        <w:pStyle w:val="a6"/>
        <w:rPr>
          <w:lang w:val="ru-RU"/>
        </w:rPr>
      </w:pPr>
      <w:r>
        <w:rPr>
          <w:lang w:val="ru-RU"/>
        </w:rPr>
        <w:t xml:space="preserve">Для получения сертификата УКЭП физического лица в </w:t>
      </w:r>
      <w:r w:rsidRPr="006E14E2">
        <w:rPr>
          <w:b/>
          <w:bCs/>
          <w:lang w:val="ru-RU"/>
        </w:rPr>
        <w:t>Госключ</w:t>
      </w:r>
      <w:r>
        <w:rPr>
          <w:lang w:val="ru-RU"/>
        </w:rPr>
        <w:t xml:space="preserve"> необходимо выполнить следующие действия:</w:t>
      </w:r>
    </w:p>
    <w:p w14:paraId="046FF716" w14:textId="659E679B" w:rsidR="00FC69B0" w:rsidRDefault="00FC69B0">
      <w:pPr>
        <w:pStyle w:val="10"/>
        <w:numPr>
          <w:ilvl w:val="0"/>
          <w:numId w:val="74"/>
        </w:numPr>
      </w:pPr>
      <w:r>
        <w:t xml:space="preserve">Скачать приложение </w:t>
      </w:r>
      <w:r w:rsidRPr="00B929A8">
        <w:rPr>
          <w:b/>
          <w:bCs/>
        </w:rPr>
        <w:t>Госключ</w:t>
      </w:r>
      <w:r>
        <w:t xml:space="preserve"> из магазина приложений и установить его на смартфон. </w:t>
      </w:r>
      <w:r w:rsidR="00A202A0">
        <w:t>Ввести логин и пароль портала Госуслуг и подтвердить передачу данных. Ввести код из СМС, полученный на номер, указанный в у</w:t>
      </w:r>
      <w:r w:rsidR="00B929A8">
        <w:t xml:space="preserve">чётной записи Госуслуг (см. рис. </w:t>
      </w:r>
      <w:r w:rsidR="00B929A8">
        <w:fldChar w:fldCharType="begin"/>
      </w:r>
      <w:r w:rsidR="00B929A8">
        <w:instrText xml:space="preserve"> REF _Ref168933019 \h </w:instrText>
      </w:r>
      <w:r w:rsidR="00B929A8">
        <w:fldChar w:fldCharType="separate"/>
      </w:r>
      <w:r w:rsidR="00552CC9">
        <w:rPr>
          <w:noProof/>
        </w:rPr>
        <w:t>198</w:t>
      </w:r>
      <w:r w:rsidR="00B929A8">
        <w:fldChar w:fldCharType="end"/>
      </w:r>
      <w:r w:rsidR="00B929A8">
        <w:t>).</w:t>
      </w:r>
    </w:p>
    <w:p w14:paraId="3DA986B9" w14:textId="77777777" w:rsidR="00B929A8" w:rsidRDefault="00B929A8" w:rsidP="00B929A8">
      <w:pPr>
        <w:pStyle w:val="affd"/>
      </w:pPr>
      <w:r w:rsidRPr="00B929A8">
        <w:rPr>
          <w:noProof/>
        </w:rPr>
        <w:drawing>
          <wp:inline distT="0" distB="0" distL="0" distR="0" wp14:anchorId="1D1E2A2E" wp14:editId="2448A649">
            <wp:extent cx="5610611" cy="2074942"/>
            <wp:effectExtent l="0" t="0" r="0" b="0"/>
            <wp:docPr id="25" name="Рисунок 24">
              <a:extLst xmlns:a="http://schemas.openxmlformats.org/drawingml/2006/main">
                <a:ext uri="{FF2B5EF4-FFF2-40B4-BE49-F238E27FC236}">
                  <a16:creationId xmlns:a16="http://schemas.microsoft.com/office/drawing/2014/main" id="{F9112B79-44CC-177D-0787-1C4A27743B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4">
                      <a:extLst>
                        <a:ext uri="{FF2B5EF4-FFF2-40B4-BE49-F238E27FC236}">
                          <a16:creationId xmlns:a16="http://schemas.microsoft.com/office/drawing/2014/main" id="{F9112B79-44CC-177D-0787-1C4A27743B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5617326" cy="207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B7FE5" w14:textId="2EA9B122" w:rsidR="00B929A8" w:rsidRDefault="00000000" w:rsidP="00B929A8">
      <w:pPr>
        <w:pStyle w:val="a4"/>
        <w:rPr>
          <w:lang w:val="ru-RU"/>
        </w:rPr>
      </w:pPr>
      <w:fldSimple w:instr=" SEQ Рисунок \* ARABIC ">
        <w:bookmarkStart w:id="252" w:name="_Ref168933019"/>
        <w:r w:rsidR="00552CC9">
          <w:rPr>
            <w:noProof/>
          </w:rPr>
          <w:t>198</w:t>
        </w:r>
        <w:bookmarkEnd w:id="252"/>
      </w:fldSimple>
      <w:r w:rsidR="00B929A8">
        <w:rPr>
          <w:lang w:val="ru-RU"/>
        </w:rPr>
        <w:t xml:space="preserve"> – Установка приложения и авторизация</w:t>
      </w:r>
    </w:p>
    <w:p w14:paraId="54563F18" w14:textId="516428CF" w:rsidR="00B929A8" w:rsidRDefault="00B929A8" w:rsidP="00B929A8">
      <w:pPr>
        <w:pStyle w:val="10"/>
      </w:pPr>
      <w:r>
        <w:lastRenderedPageBreak/>
        <w:t xml:space="preserve">Принять условия лицензионного соглашения (см. рис. </w:t>
      </w:r>
      <w:r w:rsidR="00086789">
        <w:fldChar w:fldCharType="begin"/>
      </w:r>
      <w:r w:rsidR="00086789">
        <w:instrText xml:space="preserve"> REF _Ref168933331 \h </w:instrText>
      </w:r>
      <w:r w:rsidR="00086789">
        <w:fldChar w:fldCharType="separate"/>
      </w:r>
      <w:r w:rsidR="00552CC9">
        <w:rPr>
          <w:noProof/>
        </w:rPr>
        <w:t>199</w:t>
      </w:r>
      <w:r w:rsidR="00086789">
        <w:fldChar w:fldCharType="end"/>
      </w:r>
      <w:r>
        <w:t>).</w:t>
      </w:r>
    </w:p>
    <w:p w14:paraId="63469080" w14:textId="77777777" w:rsidR="00086789" w:rsidRDefault="00086789" w:rsidP="00086789">
      <w:pPr>
        <w:pStyle w:val="affd"/>
      </w:pPr>
      <w:r>
        <w:rPr>
          <w:noProof/>
        </w:rPr>
        <w:drawing>
          <wp:inline distT="0" distB="0" distL="0" distR="0" wp14:anchorId="30B2F8C2" wp14:editId="2A33D5CE">
            <wp:extent cx="5324364" cy="2342013"/>
            <wp:effectExtent l="0" t="0" r="0" b="0"/>
            <wp:docPr id="1611428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2857" name="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5342105" cy="234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9E885" w14:textId="722E1A2F" w:rsidR="00B929A8" w:rsidRDefault="00000000" w:rsidP="00086789">
      <w:pPr>
        <w:pStyle w:val="a4"/>
        <w:rPr>
          <w:lang w:val="ru-RU"/>
        </w:rPr>
      </w:pPr>
      <w:fldSimple w:instr=" SEQ Рисунок \* ARABIC ">
        <w:bookmarkStart w:id="253" w:name="_Ref168933331"/>
        <w:r w:rsidR="00552CC9">
          <w:rPr>
            <w:noProof/>
          </w:rPr>
          <w:t>199</w:t>
        </w:r>
        <w:bookmarkEnd w:id="253"/>
      </w:fldSimple>
      <w:r w:rsidR="00086789">
        <w:rPr>
          <w:lang w:val="ru-RU"/>
        </w:rPr>
        <w:t xml:space="preserve"> –Лицензионное соглашение</w:t>
      </w:r>
    </w:p>
    <w:p w14:paraId="5CC90668" w14:textId="047E8E89" w:rsidR="00086789" w:rsidRDefault="00086789" w:rsidP="00086789">
      <w:pPr>
        <w:pStyle w:val="10"/>
      </w:pPr>
      <w:r>
        <w:t xml:space="preserve">Установить пароль (см. рис. </w:t>
      </w:r>
      <w:r>
        <w:fldChar w:fldCharType="begin"/>
      </w:r>
      <w:r>
        <w:instrText xml:space="preserve"> REF _Ref168933614 \h </w:instrText>
      </w:r>
      <w:r>
        <w:fldChar w:fldCharType="separate"/>
      </w:r>
      <w:r w:rsidR="00552CC9">
        <w:rPr>
          <w:noProof/>
        </w:rPr>
        <w:t>200</w:t>
      </w:r>
      <w:r>
        <w:fldChar w:fldCharType="end"/>
      </w:r>
      <w:r>
        <w:t>).</w:t>
      </w:r>
    </w:p>
    <w:p w14:paraId="5176BC3A" w14:textId="77777777" w:rsidR="00086789" w:rsidRDefault="00086789" w:rsidP="00086789">
      <w:pPr>
        <w:pStyle w:val="affd"/>
      </w:pPr>
      <w:r>
        <w:rPr>
          <w:noProof/>
        </w:rPr>
        <w:drawing>
          <wp:inline distT="0" distB="0" distL="0" distR="0" wp14:anchorId="1E689983" wp14:editId="17E40C3F">
            <wp:extent cx="5228949" cy="1903952"/>
            <wp:effectExtent l="0" t="0" r="0" b="0"/>
            <wp:docPr id="2317443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44364" name="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5250546" cy="191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93025" w14:textId="7DD779AE" w:rsidR="00086789" w:rsidRDefault="00000000" w:rsidP="00086789">
      <w:pPr>
        <w:pStyle w:val="a4"/>
        <w:rPr>
          <w:lang w:val="ru-RU"/>
        </w:rPr>
      </w:pPr>
      <w:fldSimple w:instr=" SEQ Рисунок \* ARABIC ">
        <w:bookmarkStart w:id="254" w:name="_Ref168933614"/>
        <w:r w:rsidR="00552CC9">
          <w:rPr>
            <w:noProof/>
          </w:rPr>
          <w:t>200</w:t>
        </w:r>
        <w:bookmarkEnd w:id="254"/>
      </w:fldSimple>
      <w:r w:rsidR="00086789">
        <w:rPr>
          <w:lang w:val="ru-RU"/>
        </w:rPr>
        <w:t xml:space="preserve"> – Установка пароля</w:t>
      </w:r>
    </w:p>
    <w:p w14:paraId="1567433E" w14:textId="25939C78" w:rsidR="00086789" w:rsidRDefault="00086789" w:rsidP="00086789">
      <w:pPr>
        <w:pStyle w:val="10"/>
      </w:pPr>
      <w:r>
        <w:t>Сгенерировать случайные числа для работы приложения и подтвердить получение сертификата</w:t>
      </w:r>
      <w:r w:rsidR="00C32321">
        <w:t xml:space="preserve"> (см. рис. </w:t>
      </w:r>
      <w:r w:rsidR="00C32321">
        <w:fldChar w:fldCharType="begin"/>
      </w:r>
      <w:r w:rsidR="00C32321">
        <w:instrText xml:space="preserve"> REF _Ref168933741 \h </w:instrText>
      </w:r>
      <w:r w:rsidR="00C32321">
        <w:fldChar w:fldCharType="separate"/>
      </w:r>
      <w:r w:rsidR="00552CC9">
        <w:rPr>
          <w:noProof/>
        </w:rPr>
        <w:t>201</w:t>
      </w:r>
      <w:r w:rsidR="00C32321">
        <w:fldChar w:fldCharType="end"/>
      </w:r>
      <w:r w:rsidR="00C32321">
        <w:t>).</w:t>
      </w:r>
    </w:p>
    <w:p w14:paraId="6CAFCAA8" w14:textId="77777777" w:rsidR="00C32321" w:rsidRDefault="00C32321" w:rsidP="00C32321">
      <w:pPr>
        <w:pStyle w:val="affd"/>
      </w:pPr>
      <w:r>
        <w:rPr>
          <w:noProof/>
        </w:rPr>
        <w:drawing>
          <wp:inline distT="0" distB="0" distL="0" distR="0" wp14:anchorId="00D6E86B" wp14:editId="6EDB3FF6">
            <wp:extent cx="5149435" cy="2179039"/>
            <wp:effectExtent l="0" t="0" r="0" b="0"/>
            <wp:docPr id="10901056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105671" name="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173059" cy="218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68518" w14:textId="2D19343A" w:rsidR="00086789" w:rsidRDefault="00000000" w:rsidP="00C32321">
      <w:pPr>
        <w:pStyle w:val="a4"/>
        <w:rPr>
          <w:lang w:val="ru-RU"/>
        </w:rPr>
      </w:pPr>
      <w:fldSimple w:instr=" SEQ Рисунок \* ARABIC ">
        <w:bookmarkStart w:id="255" w:name="_Ref168933741"/>
        <w:r w:rsidR="00552CC9">
          <w:rPr>
            <w:noProof/>
          </w:rPr>
          <w:t>201</w:t>
        </w:r>
        <w:bookmarkEnd w:id="255"/>
      </w:fldSimple>
      <w:r w:rsidR="00C32321">
        <w:rPr>
          <w:lang w:val="ru-RU"/>
        </w:rPr>
        <w:t xml:space="preserve"> – Получение сертификата</w:t>
      </w:r>
    </w:p>
    <w:p w14:paraId="207588DF" w14:textId="1FD15833" w:rsidR="00C32321" w:rsidRDefault="00C32321" w:rsidP="00C32321">
      <w:pPr>
        <w:pStyle w:val="10"/>
      </w:pPr>
      <w:r>
        <w:lastRenderedPageBreak/>
        <w:t xml:space="preserve">Если документы на подписание пришли, то после получения </w:t>
      </w:r>
      <w:r>
        <w:rPr>
          <w:lang w:val="en-US"/>
        </w:rPr>
        <w:t>push</w:t>
      </w:r>
      <w:r>
        <w:t xml:space="preserve">-уведомления открыть задачу получения сертификата УКЭП (см. рис. </w:t>
      </w:r>
      <w:r>
        <w:fldChar w:fldCharType="begin"/>
      </w:r>
      <w:r>
        <w:instrText xml:space="preserve"> REF _Ref168934125 \h </w:instrText>
      </w:r>
      <w:r>
        <w:fldChar w:fldCharType="separate"/>
      </w:r>
      <w:r w:rsidR="00552CC9">
        <w:rPr>
          <w:noProof/>
        </w:rPr>
        <w:t>202</w:t>
      </w:r>
      <w:r>
        <w:fldChar w:fldCharType="end"/>
      </w:r>
      <w:r>
        <w:t>).</w:t>
      </w:r>
    </w:p>
    <w:p w14:paraId="67C4264D" w14:textId="77777777" w:rsidR="00C32321" w:rsidRDefault="00C32321" w:rsidP="00C32321">
      <w:pPr>
        <w:pStyle w:val="affd"/>
      </w:pPr>
      <w:r>
        <w:rPr>
          <w:noProof/>
        </w:rPr>
        <w:drawing>
          <wp:inline distT="0" distB="0" distL="0" distR="0" wp14:anchorId="10036201" wp14:editId="6F12714B">
            <wp:extent cx="1004700" cy="2033668"/>
            <wp:effectExtent l="0" t="0" r="0" b="0"/>
            <wp:docPr id="2011792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9239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006966" cy="203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F39F6" w14:textId="0AAC230D" w:rsidR="00C32321" w:rsidRDefault="00000000" w:rsidP="00C32321">
      <w:pPr>
        <w:pStyle w:val="a4"/>
      </w:pPr>
      <w:fldSimple w:instr=" SEQ Рисунок \* ARABIC ">
        <w:bookmarkStart w:id="256" w:name="_Ref168934125"/>
        <w:r w:rsidR="00552CC9">
          <w:rPr>
            <w:noProof/>
          </w:rPr>
          <w:t>202</w:t>
        </w:r>
        <w:bookmarkEnd w:id="256"/>
      </w:fldSimple>
      <w:r w:rsidR="00C32321">
        <w:rPr>
          <w:lang w:val="ru-RU"/>
        </w:rPr>
        <w:t xml:space="preserve"> – Получены документы на подписание</w:t>
      </w:r>
    </w:p>
    <w:p w14:paraId="5D40F8B7" w14:textId="32A9BF92" w:rsidR="00C32321" w:rsidRDefault="00C32321" w:rsidP="00C32321">
      <w:pPr>
        <w:pStyle w:val="10"/>
        <w:numPr>
          <w:ilvl w:val="0"/>
          <w:numId w:val="0"/>
        </w:numPr>
        <w:ind w:firstLine="1247"/>
      </w:pPr>
      <w:r>
        <w:t xml:space="preserve">Если документы на подписание не пришли, то перейти в настройки и выбрать пункт </w:t>
      </w:r>
      <w:r w:rsidRPr="00C32321">
        <w:rPr>
          <w:b/>
          <w:bCs/>
        </w:rPr>
        <w:t>Получить сертификат УКЭП ФЛ</w:t>
      </w:r>
      <w:r>
        <w:t xml:space="preserve"> (см. рис. </w:t>
      </w:r>
      <w:r>
        <w:fldChar w:fldCharType="begin"/>
      </w:r>
      <w:r>
        <w:instrText xml:space="preserve"> REF _Ref168934229 \h </w:instrText>
      </w:r>
      <w:r>
        <w:fldChar w:fldCharType="separate"/>
      </w:r>
      <w:r w:rsidR="00552CC9">
        <w:rPr>
          <w:noProof/>
        </w:rPr>
        <w:t>203</w:t>
      </w:r>
      <w:r>
        <w:fldChar w:fldCharType="end"/>
      </w:r>
      <w:r>
        <w:t>).</w:t>
      </w:r>
    </w:p>
    <w:p w14:paraId="7CF721F8" w14:textId="77777777" w:rsidR="00C32321" w:rsidRDefault="00C32321" w:rsidP="00C32321">
      <w:pPr>
        <w:pStyle w:val="affd"/>
      </w:pPr>
      <w:r>
        <w:rPr>
          <w:noProof/>
        </w:rPr>
        <w:drawing>
          <wp:inline distT="0" distB="0" distL="0" distR="0" wp14:anchorId="74130A27" wp14:editId="3014BA0B">
            <wp:extent cx="2350963" cy="2374012"/>
            <wp:effectExtent l="0" t="0" r="0" b="0"/>
            <wp:docPr id="17732897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89748" name="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2354906" cy="237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B18F1" w14:textId="2C6462AC" w:rsidR="00C32321" w:rsidRDefault="00000000" w:rsidP="00C32321">
      <w:pPr>
        <w:pStyle w:val="a4"/>
        <w:rPr>
          <w:lang w:val="ru-RU"/>
        </w:rPr>
      </w:pPr>
      <w:fldSimple w:instr=" SEQ Рисунок \* ARABIC ">
        <w:bookmarkStart w:id="257" w:name="_Ref168934229"/>
        <w:r w:rsidR="00552CC9">
          <w:rPr>
            <w:noProof/>
          </w:rPr>
          <w:t>203</w:t>
        </w:r>
        <w:bookmarkEnd w:id="257"/>
      </w:fldSimple>
      <w:r w:rsidR="00C32321">
        <w:rPr>
          <w:lang w:val="ru-RU"/>
        </w:rPr>
        <w:t xml:space="preserve"> – Документы на подписание не получены</w:t>
      </w:r>
    </w:p>
    <w:p w14:paraId="134B3993" w14:textId="1C1FC440" w:rsidR="00C32321" w:rsidRDefault="001F322F" w:rsidP="00086789">
      <w:pPr>
        <w:pStyle w:val="a6"/>
        <w:rPr>
          <w:lang w:val="ru-RU"/>
        </w:rPr>
      </w:pPr>
      <w:r w:rsidRPr="001F322F">
        <w:rPr>
          <w:lang w:val="ru-RU"/>
        </w:rPr>
        <w:t>Ввести</w:t>
      </w:r>
      <w:r w:rsidRPr="001F322F">
        <w:rPr>
          <w:vertAlign w:val="superscript"/>
          <w:lang w:val="ru-RU"/>
        </w:rPr>
        <w:t xml:space="preserve"> </w:t>
      </w:r>
      <w:r w:rsidRPr="001F322F">
        <w:rPr>
          <w:lang w:val="ru-RU"/>
        </w:rPr>
        <w:t>логин-пароль портала Госуслуг и подтвердить передачу данных для формирования сертификата УКЭП ФЛ</w:t>
      </w:r>
      <w:r>
        <w:rPr>
          <w:lang w:val="ru-RU"/>
        </w:rPr>
        <w:t>.</w:t>
      </w:r>
    </w:p>
    <w:p w14:paraId="09E788F2" w14:textId="574B6565" w:rsidR="001F322F" w:rsidRDefault="001F322F" w:rsidP="001F322F">
      <w:pPr>
        <w:pStyle w:val="10"/>
      </w:pPr>
      <w:r>
        <w:t xml:space="preserve">На странице выбора идентификации выбрать способ идентификации </w:t>
      </w:r>
      <w:r w:rsidRPr="001F322F">
        <w:rPr>
          <w:b/>
          <w:bCs/>
        </w:rPr>
        <w:t>Дистанционная идентификация по загранпаспорту</w:t>
      </w:r>
      <w:r>
        <w:t xml:space="preserve"> (см. рис. </w:t>
      </w:r>
      <w:r>
        <w:fldChar w:fldCharType="begin"/>
      </w:r>
      <w:r>
        <w:instrText xml:space="preserve"> REF _Ref168934554 \h </w:instrText>
      </w:r>
      <w:r>
        <w:fldChar w:fldCharType="separate"/>
      </w:r>
      <w:r w:rsidR="00552CC9">
        <w:rPr>
          <w:noProof/>
        </w:rPr>
        <w:t>204</w:t>
      </w:r>
      <w:r>
        <w:fldChar w:fldCharType="end"/>
      </w:r>
      <w:r>
        <w:t>).</w:t>
      </w:r>
    </w:p>
    <w:p w14:paraId="2B24EAC8" w14:textId="77777777" w:rsidR="001F322F" w:rsidRDefault="001F322F" w:rsidP="001F322F">
      <w:pPr>
        <w:pStyle w:val="affd"/>
      </w:pPr>
      <w:r>
        <w:rPr>
          <w:noProof/>
        </w:rPr>
        <w:lastRenderedPageBreak/>
        <w:drawing>
          <wp:inline distT="0" distB="0" distL="0" distR="0" wp14:anchorId="37D75E98" wp14:editId="67960FAD">
            <wp:extent cx="4414023" cy="3230935"/>
            <wp:effectExtent l="0" t="0" r="0" b="0"/>
            <wp:docPr id="12991280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128016" name="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4419125" cy="323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F2DD2" w14:textId="005995EA" w:rsidR="001F322F" w:rsidRDefault="00000000" w:rsidP="001F322F">
      <w:pPr>
        <w:pStyle w:val="a4"/>
        <w:rPr>
          <w:lang w:val="ru-RU"/>
        </w:rPr>
      </w:pPr>
      <w:fldSimple w:instr=" SEQ Рисунок \* ARABIC ">
        <w:bookmarkStart w:id="258" w:name="_Ref168934554"/>
        <w:r w:rsidR="00552CC9">
          <w:rPr>
            <w:noProof/>
          </w:rPr>
          <w:t>204</w:t>
        </w:r>
        <w:bookmarkEnd w:id="258"/>
      </w:fldSimple>
      <w:r w:rsidR="001F322F">
        <w:rPr>
          <w:lang w:val="ru-RU"/>
        </w:rPr>
        <w:t xml:space="preserve"> – Выбор способа идентификации</w:t>
      </w:r>
    </w:p>
    <w:p w14:paraId="75A76FC7" w14:textId="45D29060" w:rsidR="001F322F" w:rsidRDefault="001F322F" w:rsidP="001F322F">
      <w:pPr>
        <w:pStyle w:val="10"/>
      </w:pPr>
      <w:r>
        <w:t xml:space="preserve">Ввести номер загранпаспорта и дату окончания срока его действия. Запустить считывание загранпаспорта (см. рис. </w:t>
      </w:r>
      <w:r>
        <w:fldChar w:fldCharType="begin"/>
      </w:r>
      <w:r>
        <w:instrText xml:space="preserve"> REF _Ref168934852 \h </w:instrText>
      </w:r>
      <w:r>
        <w:fldChar w:fldCharType="separate"/>
      </w:r>
      <w:r w:rsidR="00552CC9">
        <w:rPr>
          <w:noProof/>
        </w:rPr>
        <w:t>205</w:t>
      </w:r>
      <w:r>
        <w:fldChar w:fldCharType="end"/>
      </w:r>
      <w:r>
        <w:t xml:space="preserve">). </w:t>
      </w:r>
    </w:p>
    <w:p w14:paraId="0782DCDF" w14:textId="77777777" w:rsidR="001F322F" w:rsidRDefault="001F322F" w:rsidP="001F322F">
      <w:pPr>
        <w:pStyle w:val="affd"/>
      </w:pPr>
      <w:r>
        <w:rPr>
          <w:noProof/>
        </w:rPr>
        <w:drawing>
          <wp:inline distT="0" distB="0" distL="0" distR="0" wp14:anchorId="678905FA" wp14:editId="2FDC39B1">
            <wp:extent cx="5028370" cy="2418439"/>
            <wp:effectExtent l="0" t="0" r="0" b="0"/>
            <wp:docPr id="1873548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54860" name="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5039784" cy="242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03507" w14:textId="00487C0B" w:rsidR="001F322F" w:rsidRDefault="00000000" w:rsidP="001F322F">
      <w:pPr>
        <w:pStyle w:val="a4"/>
        <w:rPr>
          <w:lang w:val="ru-RU"/>
        </w:rPr>
      </w:pPr>
      <w:fldSimple w:instr=" SEQ Рисунок \* ARABIC ">
        <w:bookmarkStart w:id="259" w:name="_Ref168934852"/>
        <w:r w:rsidR="00552CC9">
          <w:rPr>
            <w:noProof/>
          </w:rPr>
          <w:t>205</w:t>
        </w:r>
        <w:bookmarkEnd w:id="259"/>
      </w:fldSimple>
      <w:r w:rsidR="001F322F">
        <w:rPr>
          <w:lang w:val="ru-RU"/>
        </w:rPr>
        <w:t xml:space="preserve"> – Идентификация по загранпаспорту</w:t>
      </w:r>
    </w:p>
    <w:p w14:paraId="0BF16F11" w14:textId="77777777" w:rsidR="001F322F" w:rsidRDefault="001F322F" w:rsidP="00086789">
      <w:pPr>
        <w:pStyle w:val="a6"/>
        <w:rPr>
          <w:lang w:val="ru-RU"/>
        </w:rPr>
      </w:pPr>
    </w:p>
    <w:p w14:paraId="56F5F325" w14:textId="6CB769AA" w:rsidR="001F322F" w:rsidRPr="001F322F" w:rsidRDefault="001F322F" w:rsidP="00086789">
      <w:pPr>
        <w:pStyle w:val="a6"/>
        <w:rPr>
          <w:lang w:val="ru-RU"/>
        </w:rPr>
      </w:pPr>
      <w:r>
        <w:rPr>
          <w:lang w:val="ru-RU"/>
        </w:rPr>
        <w:t xml:space="preserve">Примечание – Функция считывания будет доступна при наличии в смартфоне </w:t>
      </w:r>
      <w:r>
        <w:rPr>
          <w:lang w:val="en-US"/>
        </w:rPr>
        <w:t>NFC</w:t>
      </w:r>
      <w:r>
        <w:rPr>
          <w:lang w:val="ru-RU"/>
        </w:rPr>
        <w:t xml:space="preserve">-модуля. </w:t>
      </w:r>
    </w:p>
    <w:p w14:paraId="587467B8" w14:textId="77777777" w:rsidR="001F322F" w:rsidRDefault="001F322F" w:rsidP="00086789">
      <w:pPr>
        <w:pStyle w:val="a6"/>
        <w:rPr>
          <w:lang w:val="ru-RU"/>
        </w:rPr>
      </w:pPr>
    </w:p>
    <w:p w14:paraId="4C015FB7" w14:textId="33AE9A4D" w:rsidR="001F322F" w:rsidRDefault="006E14E2" w:rsidP="006E14E2">
      <w:pPr>
        <w:pStyle w:val="10"/>
      </w:pPr>
      <w:r>
        <w:t xml:space="preserve">Приложить смартфон к правой части пластиковой страницы загранпаспорта. Переместить </w:t>
      </w:r>
      <w:r w:rsidRPr="006E14E2">
        <w:t>смартфон по поверхности страницы паспорта пока «Поиск паспорта…» не сменится на «Сканирование паспорта…»</w:t>
      </w:r>
      <w:r>
        <w:t xml:space="preserve">. </w:t>
      </w:r>
      <w:r w:rsidRPr="006E14E2">
        <w:t>Ждать и не сдвигать смартфон пока идёт «Сканирование…». Видим индикацию успешного завершения идентификации</w:t>
      </w:r>
      <w:r>
        <w:t xml:space="preserve"> (см. рис. </w:t>
      </w:r>
      <w:r>
        <w:fldChar w:fldCharType="begin"/>
      </w:r>
      <w:r>
        <w:instrText xml:space="preserve"> REF _Ref168935032 \h </w:instrText>
      </w:r>
      <w:r>
        <w:fldChar w:fldCharType="separate"/>
      </w:r>
      <w:r w:rsidR="00552CC9">
        <w:rPr>
          <w:noProof/>
        </w:rPr>
        <w:t>206</w:t>
      </w:r>
      <w:r>
        <w:fldChar w:fldCharType="end"/>
      </w:r>
      <w:r>
        <w:t>).</w:t>
      </w:r>
    </w:p>
    <w:p w14:paraId="37969DB0" w14:textId="77777777" w:rsidR="006E14E2" w:rsidRDefault="006E14E2" w:rsidP="006E14E2">
      <w:pPr>
        <w:pStyle w:val="affd"/>
      </w:pPr>
      <w:r>
        <w:rPr>
          <w:noProof/>
        </w:rPr>
        <w:lastRenderedPageBreak/>
        <w:drawing>
          <wp:inline distT="0" distB="0" distL="0" distR="0" wp14:anchorId="23E55267" wp14:editId="18DCDD1E">
            <wp:extent cx="5014263" cy="1853357"/>
            <wp:effectExtent l="0" t="0" r="0" b="0"/>
            <wp:docPr id="20584018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401879" name="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5044642" cy="186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4E38F" w14:textId="207E3196" w:rsidR="006E14E2" w:rsidRDefault="00000000" w:rsidP="006E14E2">
      <w:pPr>
        <w:pStyle w:val="a4"/>
        <w:rPr>
          <w:lang w:val="ru-RU"/>
        </w:rPr>
      </w:pPr>
      <w:fldSimple w:instr=" SEQ Рисунок \* ARABIC ">
        <w:bookmarkStart w:id="260" w:name="_Ref168935032"/>
        <w:r w:rsidR="00552CC9">
          <w:rPr>
            <w:noProof/>
          </w:rPr>
          <w:t>206</w:t>
        </w:r>
        <w:bookmarkEnd w:id="260"/>
      </w:fldSimple>
      <w:r w:rsidR="006E14E2">
        <w:rPr>
          <w:lang w:val="ru-RU"/>
        </w:rPr>
        <w:t xml:space="preserve"> – Идентификация по загранпаспорту</w:t>
      </w:r>
    </w:p>
    <w:p w14:paraId="038DDC46" w14:textId="747583E6" w:rsidR="006E14E2" w:rsidRDefault="006E14E2" w:rsidP="006E14E2">
      <w:pPr>
        <w:pStyle w:val="10"/>
      </w:pPr>
      <w:r>
        <w:t xml:space="preserve">Ознакомиться с бланками заявления и сертификата УКЭП ФЛ и подтвердить (см. рис. </w:t>
      </w:r>
      <w:r>
        <w:fldChar w:fldCharType="begin"/>
      </w:r>
      <w:r>
        <w:instrText xml:space="preserve"> REF _Ref168935203 \h </w:instrText>
      </w:r>
      <w:r>
        <w:fldChar w:fldCharType="separate"/>
      </w:r>
      <w:r w:rsidR="00552CC9">
        <w:rPr>
          <w:noProof/>
        </w:rPr>
        <w:t>207</w:t>
      </w:r>
      <w:r>
        <w:fldChar w:fldCharType="end"/>
      </w:r>
      <w:r>
        <w:t xml:space="preserve">). </w:t>
      </w:r>
    </w:p>
    <w:p w14:paraId="444F0AEF" w14:textId="77777777" w:rsidR="006E14E2" w:rsidRDefault="006E14E2" w:rsidP="006E14E2">
      <w:pPr>
        <w:pStyle w:val="affd"/>
      </w:pPr>
      <w:r w:rsidRPr="006E14E2">
        <w:rPr>
          <w:noProof/>
        </w:rPr>
        <w:drawing>
          <wp:inline distT="0" distB="0" distL="0" distR="0" wp14:anchorId="1FDF419A" wp14:editId="55685110">
            <wp:extent cx="3031690" cy="2840003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B7E5EFDB-9DD3-1ED1-B84B-20D350A5C8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B7E5EFDB-9DD3-1ED1-B84B-20D350A5C8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035843" cy="284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C23B7" w14:textId="1213AC96" w:rsidR="006E14E2" w:rsidRDefault="00000000" w:rsidP="006E14E2">
      <w:pPr>
        <w:pStyle w:val="a4"/>
      </w:pPr>
      <w:fldSimple w:instr=" SEQ Рисунок \* ARABIC ">
        <w:bookmarkStart w:id="261" w:name="_Ref168935203"/>
        <w:r w:rsidR="00552CC9">
          <w:rPr>
            <w:noProof/>
          </w:rPr>
          <w:t>207</w:t>
        </w:r>
        <w:bookmarkEnd w:id="261"/>
      </w:fldSimple>
      <w:r w:rsidR="006E14E2">
        <w:rPr>
          <w:lang w:val="ru-RU"/>
        </w:rPr>
        <w:t xml:space="preserve"> – Подтверждение получения сертификата</w:t>
      </w:r>
    </w:p>
    <w:p w14:paraId="0E10DBE1" w14:textId="77777777" w:rsidR="006E14E2" w:rsidRPr="006E14E2" w:rsidRDefault="006E14E2" w:rsidP="006E14E2">
      <w:pPr>
        <w:pStyle w:val="a6"/>
        <w:rPr>
          <w:lang w:val="ru-RU"/>
        </w:rPr>
      </w:pPr>
    </w:p>
    <w:p w14:paraId="0E3EE18F" w14:textId="14C8546B" w:rsidR="00910EA9" w:rsidRPr="00FC69B0" w:rsidRDefault="00910EA9" w:rsidP="00910EA9">
      <w:pPr>
        <w:pStyle w:val="31"/>
      </w:pPr>
      <w:r>
        <w:rPr>
          <w:lang w:val="ru-RU"/>
        </w:rPr>
        <w:t>Подписание в обращении</w:t>
      </w:r>
    </w:p>
    <w:p w14:paraId="2AE4A3FE" w14:textId="7B759C0F" w:rsidR="00FC69B0" w:rsidRPr="005A12A7" w:rsidRDefault="00FC69B0" w:rsidP="00FC69B0">
      <w:pPr>
        <w:pStyle w:val="a6"/>
        <w:rPr>
          <w:lang w:val="ru-RU"/>
        </w:rPr>
      </w:pPr>
      <w:r>
        <w:rPr>
          <w:lang w:val="ru-RU"/>
        </w:rPr>
        <w:t xml:space="preserve">Открыть обращение и перейти в блок </w:t>
      </w:r>
      <w:r w:rsidRPr="005E0562">
        <w:rPr>
          <w:b/>
          <w:bCs/>
          <w:lang w:val="ru-RU"/>
        </w:rPr>
        <w:t>Документы</w:t>
      </w:r>
      <w:r>
        <w:rPr>
          <w:lang w:val="ru-RU"/>
        </w:rPr>
        <w:t xml:space="preserve">. Нажать кнопку </w:t>
      </w:r>
      <w:r w:rsidRPr="005E0562">
        <w:rPr>
          <w:b/>
          <w:bCs/>
          <w:lang w:val="ru-RU"/>
        </w:rPr>
        <w:t>Подписание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 xml:space="preserve">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_Ref148620994 \h </w:instrText>
      </w:r>
      <w:r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196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207404A4" w14:textId="77777777" w:rsidR="00FC69B0" w:rsidRPr="005A12A7" w:rsidRDefault="00FC69B0" w:rsidP="00FC69B0">
      <w:pPr>
        <w:pStyle w:val="affd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01245AC2" wp14:editId="6ABA62AC">
            <wp:extent cx="5061028" cy="2941982"/>
            <wp:effectExtent l="0" t="0" r="0" b="0"/>
            <wp:docPr id="11258014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7823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061028" cy="294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2D85A" w14:textId="094D79EC" w:rsidR="00FC69B0" w:rsidRDefault="00000000" w:rsidP="00FC69B0">
      <w:pPr>
        <w:pStyle w:val="a4"/>
        <w:rPr>
          <w:lang w:val="ru-RU"/>
        </w:rPr>
      </w:pPr>
      <w:fldSimple w:instr=" SEQ Рисунок \* ARABIC ">
        <w:r w:rsidR="00552CC9">
          <w:rPr>
            <w:noProof/>
          </w:rPr>
          <w:t>208</w:t>
        </w:r>
      </w:fldSimple>
      <w:r w:rsidR="00FC69B0" w:rsidRPr="005A12A7">
        <w:rPr>
          <w:lang w:val="ru-RU"/>
        </w:rPr>
        <w:t xml:space="preserve"> – Описание пакета</w:t>
      </w:r>
    </w:p>
    <w:p w14:paraId="2292C732" w14:textId="1DEE6349" w:rsidR="00FC69B0" w:rsidRDefault="00FC69B0" w:rsidP="00FC69B0">
      <w:pPr>
        <w:pStyle w:val="a6"/>
        <w:rPr>
          <w:lang w:val="ru-RU"/>
        </w:rPr>
      </w:pPr>
      <w:r>
        <w:rPr>
          <w:lang w:val="ru-RU"/>
        </w:rPr>
        <w:t xml:space="preserve">В открывшейся форме выставить флаг в чек-боксе для документа, который требуется подписать, затем нажать кнопку </w:t>
      </w:r>
      <w:r w:rsidR="00C365CB">
        <w:rPr>
          <w:b/>
          <w:bCs/>
          <w:lang w:val="ru-RU"/>
        </w:rPr>
        <w:t>Госключ</w:t>
      </w:r>
      <w:r w:rsidRPr="00192118">
        <w:rPr>
          <w:lang w:val="ru-RU"/>
        </w:rPr>
        <w:t xml:space="preserve">. В блоке </w:t>
      </w:r>
      <w:r w:rsidRPr="00192118">
        <w:rPr>
          <w:b/>
          <w:bCs/>
          <w:lang w:val="ru-RU"/>
        </w:rPr>
        <w:t>Сеансы подписания</w:t>
      </w:r>
      <w:r w:rsidRPr="00192118">
        <w:rPr>
          <w:lang w:val="ru-RU"/>
        </w:rPr>
        <w:t xml:space="preserve"> отобразится информация о процессе подписания (</w:t>
      </w:r>
      <w:r>
        <w:rPr>
          <w:lang w:val="ru-RU"/>
        </w:rPr>
        <w:t xml:space="preserve">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_Ref168677405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197</w:t>
      </w:r>
      <w:r>
        <w:rPr>
          <w:lang w:val="ru-RU"/>
        </w:rPr>
        <w:fldChar w:fldCharType="end"/>
      </w:r>
      <w:r>
        <w:rPr>
          <w:lang w:val="ru-RU"/>
        </w:rPr>
        <w:t xml:space="preserve">). </w:t>
      </w:r>
    </w:p>
    <w:p w14:paraId="73F07C1D" w14:textId="251A4C09" w:rsidR="00FC69B0" w:rsidRDefault="00C365CB" w:rsidP="00FC69B0">
      <w:pPr>
        <w:pStyle w:val="affd"/>
      </w:pPr>
      <w:r>
        <w:rPr>
          <w:noProof/>
        </w:rPr>
        <w:drawing>
          <wp:inline distT="0" distB="0" distL="0" distR="0" wp14:anchorId="7CE3AEA9" wp14:editId="761E930E">
            <wp:extent cx="5066523" cy="2180755"/>
            <wp:effectExtent l="0" t="0" r="0" b="0"/>
            <wp:docPr id="14485114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511491" name="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5077425" cy="218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65227" w14:textId="2BB7624A" w:rsidR="00FC69B0" w:rsidRDefault="00000000" w:rsidP="00FC69B0">
      <w:pPr>
        <w:pStyle w:val="a4"/>
        <w:rPr>
          <w:lang w:val="ru-RU"/>
        </w:rPr>
      </w:pPr>
      <w:fldSimple w:instr=" SEQ Рисунок \* ARABIC ">
        <w:r w:rsidR="00552CC9">
          <w:rPr>
            <w:noProof/>
          </w:rPr>
          <w:t>209</w:t>
        </w:r>
      </w:fldSimple>
      <w:r w:rsidR="00FC69B0">
        <w:rPr>
          <w:lang w:val="ru-RU"/>
        </w:rPr>
        <w:t xml:space="preserve"> – Подписание файла документа</w:t>
      </w:r>
    </w:p>
    <w:p w14:paraId="181A987C" w14:textId="77777777" w:rsidR="00FC69B0" w:rsidRPr="00192118" w:rsidRDefault="00FC69B0" w:rsidP="00FC69B0">
      <w:pPr>
        <w:pStyle w:val="a6"/>
        <w:rPr>
          <w:lang w:val="ru-RU"/>
        </w:rPr>
      </w:pPr>
      <w:r w:rsidRPr="00192118">
        <w:t xml:space="preserve">Для актуализации данных нажать кнопку </w:t>
      </w:r>
      <w:r w:rsidRPr="00192118">
        <w:rPr>
          <w:b/>
          <w:bCs/>
        </w:rPr>
        <w:t>Обновить список сеансов</w:t>
      </w:r>
      <w:r w:rsidRPr="00192118">
        <w:t xml:space="preserve"> </w:t>
      </w:r>
      <w:r w:rsidRPr="00192118">
        <w:rPr>
          <w:noProof/>
          <w:lang w:val="ru-RU"/>
        </w:rPr>
        <w:drawing>
          <wp:inline distT="0" distB="0" distL="0" distR="0" wp14:anchorId="40B305FE" wp14:editId="3166B6E0">
            <wp:extent cx="202789" cy="180257"/>
            <wp:effectExtent l="0" t="0" r="0" b="0"/>
            <wp:docPr id="1997252589" name="Рисунок 3092">
              <a:extLst xmlns:a="http://schemas.openxmlformats.org/drawingml/2006/main">
                <a:ext uri="{FF2B5EF4-FFF2-40B4-BE49-F238E27FC236}">
                  <a16:creationId xmlns:a16="http://schemas.microsoft.com/office/drawing/2014/main" id="{67B1DE57-E24C-75F0-F40F-A472D13600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3" name="Рисунок 3092">
                      <a:extLst>
                        <a:ext uri="{FF2B5EF4-FFF2-40B4-BE49-F238E27FC236}">
                          <a16:creationId xmlns:a16="http://schemas.microsoft.com/office/drawing/2014/main" id="{67B1DE57-E24C-75F0-F40F-A472D13600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06178" cy="18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4F587954" w14:textId="77777777" w:rsidR="00FC69B0" w:rsidRPr="001551F0" w:rsidRDefault="00FC69B0" w:rsidP="00FC69B0">
      <w:pPr>
        <w:pStyle w:val="a6"/>
        <w:rPr>
          <w:lang w:val="ru-RU"/>
        </w:rPr>
      </w:pPr>
      <w:r>
        <w:rPr>
          <w:lang w:val="ru-RU"/>
        </w:rPr>
        <w:t xml:space="preserve">После подписания документа в мобильном приложении будет установлен статус </w:t>
      </w:r>
      <w:r w:rsidRPr="001551F0">
        <w:rPr>
          <w:b/>
          <w:bCs/>
          <w:lang w:val="ru-RU"/>
        </w:rPr>
        <w:t>Документ</w:t>
      </w:r>
      <w:r>
        <w:rPr>
          <w:b/>
          <w:bCs/>
          <w:lang w:val="ru-RU"/>
        </w:rPr>
        <w:t>ы</w:t>
      </w:r>
      <w:r w:rsidRPr="001551F0">
        <w:rPr>
          <w:b/>
          <w:bCs/>
          <w:lang w:val="ru-RU"/>
        </w:rPr>
        <w:t xml:space="preserve"> подписаны</w:t>
      </w:r>
      <w:r>
        <w:rPr>
          <w:lang w:val="ru-RU"/>
        </w:rPr>
        <w:t xml:space="preserve"> (состояние </w:t>
      </w:r>
      <w:r w:rsidRPr="001551F0">
        <w:rPr>
          <w:b/>
          <w:bCs/>
          <w:lang w:val="ru-RU"/>
        </w:rPr>
        <w:t>Завершено</w:t>
      </w:r>
      <w:r>
        <w:rPr>
          <w:lang w:val="ru-RU"/>
        </w:rPr>
        <w:t xml:space="preserve">). В блоке </w:t>
      </w:r>
      <w:r w:rsidRPr="00FC69B0">
        <w:rPr>
          <w:b/>
          <w:bCs/>
          <w:lang w:val="ru-RU"/>
        </w:rPr>
        <w:t>Документы на подпись</w:t>
      </w:r>
      <w:r>
        <w:rPr>
          <w:lang w:val="ru-RU"/>
        </w:rPr>
        <w:t xml:space="preserve"> </w:t>
      </w:r>
      <w:r w:rsidRPr="001551F0">
        <w:rPr>
          <w:lang w:val="ru-RU"/>
        </w:rPr>
        <w:t>отобразится файл подписи</w:t>
      </w:r>
      <w:r w:rsidRPr="001551F0">
        <w:rPr>
          <w:b/>
          <w:bCs/>
          <w:lang w:val="ru-RU"/>
        </w:rPr>
        <w:t xml:space="preserve"> </w:t>
      </w:r>
      <w:r w:rsidRPr="00FC69B0">
        <w:rPr>
          <w:b/>
          <w:bCs/>
          <w:lang w:val="ru-RU"/>
        </w:rPr>
        <w:t>.</w:t>
      </w:r>
      <w:r w:rsidRPr="001551F0">
        <w:rPr>
          <w:b/>
          <w:bCs/>
          <w:lang w:val="en-US"/>
        </w:rPr>
        <w:t>sig</w:t>
      </w:r>
      <w:r w:rsidRPr="001551F0">
        <w:rPr>
          <w:lang w:val="ru-RU"/>
        </w:rPr>
        <w:t>.</w:t>
      </w:r>
    </w:p>
    <w:p w14:paraId="103372C5" w14:textId="77777777" w:rsidR="00FC69B0" w:rsidRDefault="00FC69B0" w:rsidP="00FC69B0">
      <w:pPr>
        <w:pStyle w:val="a6"/>
        <w:rPr>
          <w:lang w:val="ru-RU"/>
        </w:rPr>
      </w:pPr>
    </w:p>
    <w:p w14:paraId="20C6AE95" w14:textId="16BE4CEC" w:rsidR="00FC69B0" w:rsidRPr="001551F0" w:rsidRDefault="00FC69B0" w:rsidP="00FC69B0">
      <w:pPr>
        <w:pStyle w:val="a6"/>
        <w:rPr>
          <w:lang w:val="ru-RU"/>
        </w:rPr>
      </w:pPr>
      <w:r w:rsidRPr="001551F0">
        <w:rPr>
          <w:lang w:val="ru-RU"/>
        </w:rPr>
        <w:t xml:space="preserve">Примечание - </w:t>
      </w:r>
      <w:r w:rsidRPr="001551F0">
        <w:t xml:space="preserve">Если файл подписи </w:t>
      </w:r>
      <w:r w:rsidR="00C365CB">
        <w:rPr>
          <w:lang w:val="ru-RU"/>
        </w:rPr>
        <w:t>отсутствует</w:t>
      </w:r>
      <w:r w:rsidRPr="001551F0">
        <w:t xml:space="preserve">, то необходимо нажать кнопку </w:t>
      </w:r>
      <w:r w:rsidRPr="001551F0">
        <w:rPr>
          <w:b/>
          <w:bCs/>
        </w:rPr>
        <w:t>Обновить список документов</w:t>
      </w:r>
      <w:r w:rsidRPr="001551F0">
        <w:t xml:space="preserve"> </w:t>
      </w:r>
      <w:r w:rsidRPr="001551F0">
        <w:rPr>
          <w:noProof/>
          <w:lang w:val="ru-RU"/>
        </w:rPr>
        <w:drawing>
          <wp:inline distT="0" distB="0" distL="0" distR="0" wp14:anchorId="3F15E77D" wp14:editId="269F60A9">
            <wp:extent cx="193843" cy="172305"/>
            <wp:effectExtent l="0" t="0" r="0" b="0"/>
            <wp:docPr id="1064151363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A0DD4A90-5CAE-02AE-F343-0936B07C3A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A0DD4A90-5CAE-02AE-F343-0936B07C3A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98015" cy="176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2B57594E" w14:textId="3DEC1E62" w:rsidR="00FC69B0" w:rsidRPr="00BB56B9" w:rsidRDefault="00FC69B0" w:rsidP="00FC69B0">
      <w:pPr>
        <w:pStyle w:val="affffffd"/>
      </w:pPr>
    </w:p>
    <w:p w14:paraId="1E48FF89" w14:textId="4EBE9FC2" w:rsidR="007E5322" w:rsidRDefault="007E5322" w:rsidP="007E5322">
      <w:pPr>
        <w:pStyle w:val="20"/>
        <w:rPr>
          <w:lang w:val="ru-RU"/>
        </w:rPr>
      </w:pPr>
      <w:bookmarkStart w:id="262" w:name="_Toc169860328"/>
      <w:r>
        <w:rPr>
          <w:lang w:val="ru-RU"/>
        </w:rPr>
        <w:lastRenderedPageBreak/>
        <w:t xml:space="preserve">Отправка </w:t>
      </w:r>
      <w:r>
        <w:rPr>
          <w:lang w:val="en-US"/>
        </w:rPr>
        <w:t>e-mail</w:t>
      </w:r>
      <w:r>
        <w:rPr>
          <w:lang w:val="ru-RU"/>
        </w:rPr>
        <w:t xml:space="preserve"> для подписания</w:t>
      </w:r>
      <w:bookmarkEnd w:id="262"/>
    </w:p>
    <w:p w14:paraId="7E5F190D" w14:textId="3AC44067" w:rsidR="007E5322" w:rsidRPr="005A12A7" w:rsidRDefault="007E5322" w:rsidP="007E5322">
      <w:pPr>
        <w:pStyle w:val="a6"/>
        <w:rPr>
          <w:lang w:val="ru-RU"/>
        </w:rPr>
      </w:pPr>
      <w:r>
        <w:rPr>
          <w:lang w:val="ru-RU"/>
        </w:rPr>
        <w:t xml:space="preserve">Открыть обращение и перейти в блок </w:t>
      </w:r>
      <w:r w:rsidRPr="005E0562">
        <w:rPr>
          <w:b/>
          <w:bCs/>
          <w:lang w:val="ru-RU"/>
        </w:rPr>
        <w:t>Документы</w:t>
      </w:r>
      <w:r>
        <w:rPr>
          <w:lang w:val="ru-RU"/>
        </w:rPr>
        <w:t xml:space="preserve">. Нажать кнопку </w:t>
      </w:r>
      <w:r w:rsidRPr="005E0562">
        <w:rPr>
          <w:b/>
          <w:bCs/>
          <w:lang w:val="ru-RU"/>
        </w:rPr>
        <w:t>Подписание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 xml:space="preserve">(см. рис. </w:t>
      </w:r>
      <w:r w:rsidRPr="005A12A7">
        <w:rPr>
          <w:lang w:val="ru-RU"/>
        </w:rPr>
        <w:fldChar w:fldCharType="begin"/>
      </w:r>
      <w:r w:rsidRPr="005A12A7">
        <w:rPr>
          <w:lang w:val="ru-RU"/>
        </w:rPr>
        <w:instrText xml:space="preserve"> REF _Ref148620994 \h </w:instrText>
      </w:r>
      <w:r>
        <w:rPr>
          <w:lang w:val="ru-RU"/>
        </w:rPr>
        <w:instrText xml:space="preserve"> \* MERGEFORMAT </w:instrText>
      </w:r>
      <w:r w:rsidRPr="005A12A7">
        <w:rPr>
          <w:lang w:val="ru-RU"/>
        </w:rPr>
      </w:r>
      <w:r w:rsidRPr="005A12A7">
        <w:rPr>
          <w:lang w:val="ru-RU"/>
        </w:rPr>
        <w:fldChar w:fldCharType="separate"/>
      </w:r>
      <w:r w:rsidR="00552CC9">
        <w:rPr>
          <w:noProof/>
        </w:rPr>
        <w:t>196</w:t>
      </w:r>
      <w:r w:rsidRPr="005A12A7">
        <w:rPr>
          <w:lang w:val="ru-RU"/>
        </w:rPr>
        <w:fldChar w:fldCharType="end"/>
      </w:r>
      <w:r w:rsidRPr="005A12A7">
        <w:rPr>
          <w:lang w:val="ru-RU"/>
        </w:rPr>
        <w:t>).</w:t>
      </w:r>
    </w:p>
    <w:p w14:paraId="2150F87E" w14:textId="77777777" w:rsidR="007E5322" w:rsidRPr="005A12A7" w:rsidRDefault="007E5322" w:rsidP="007E5322">
      <w:pPr>
        <w:pStyle w:val="affd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5AD42722" wp14:editId="17EE1926">
            <wp:extent cx="5061028" cy="2941982"/>
            <wp:effectExtent l="0" t="0" r="0" b="0"/>
            <wp:docPr id="771957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7823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061028" cy="294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9BB7C" w14:textId="51E2C956" w:rsidR="007E5322" w:rsidRDefault="00000000" w:rsidP="007E5322">
      <w:pPr>
        <w:pStyle w:val="a4"/>
        <w:rPr>
          <w:lang w:val="ru-RU"/>
        </w:rPr>
      </w:pPr>
      <w:fldSimple w:instr=" SEQ Рисунок \* ARABIC ">
        <w:r w:rsidR="00552CC9">
          <w:rPr>
            <w:noProof/>
          </w:rPr>
          <w:t>210</w:t>
        </w:r>
      </w:fldSimple>
      <w:r w:rsidR="007E5322" w:rsidRPr="005A12A7">
        <w:rPr>
          <w:lang w:val="ru-RU"/>
        </w:rPr>
        <w:t xml:space="preserve"> – Описание пакета</w:t>
      </w:r>
    </w:p>
    <w:p w14:paraId="1F7A695A" w14:textId="47E5417F" w:rsidR="007E5322" w:rsidRDefault="007E5322" w:rsidP="007E5322">
      <w:pPr>
        <w:pStyle w:val="a6"/>
        <w:rPr>
          <w:lang w:val="ru-RU"/>
        </w:rPr>
      </w:pPr>
      <w:r>
        <w:rPr>
          <w:lang w:val="ru-RU"/>
        </w:rPr>
        <w:t xml:space="preserve">В открывшейся форме выставить флаг в чек-боксе для документа, который требуется подписать, затем нажать кнопку </w:t>
      </w:r>
      <w:r>
        <w:rPr>
          <w:b/>
          <w:bCs/>
          <w:lang w:val="en-US"/>
        </w:rPr>
        <w:t>E</w:t>
      </w:r>
      <w:r w:rsidRPr="007E5322">
        <w:rPr>
          <w:b/>
          <w:bCs/>
          <w:lang w:val="ru-RU"/>
        </w:rPr>
        <w:t>-</w:t>
      </w:r>
      <w:r>
        <w:rPr>
          <w:b/>
          <w:bCs/>
          <w:lang w:val="en-US"/>
        </w:rPr>
        <w:t>MAIL</w:t>
      </w:r>
      <w:r w:rsidRPr="00192118">
        <w:rPr>
          <w:lang w:val="ru-RU"/>
        </w:rPr>
        <w:t xml:space="preserve">. В блоке </w:t>
      </w:r>
      <w:r w:rsidRPr="00192118">
        <w:rPr>
          <w:b/>
          <w:bCs/>
          <w:lang w:val="ru-RU"/>
        </w:rPr>
        <w:t>Сеансы подписания</w:t>
      </w:r>
      <w:r w:rsidRPr="00192118">
        <w:rPr>
          <w:lang w:val="ru-RU"/>
        </w:rPr>
        <w:t xml:space="preserve"> отобразится информация о процессе подписания (</w:t>
      </w:r>
      <w:r>
        <w:rPr>
          <w:lang w:val="ru-RU"/>
        </w:rPr>
        <w:t xml:space="preserve">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_Ref168677405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197</w:t>
      </w:r>
      <w:r>
        <w:rPr>
          <w:lang w:val="ru-RU"/>
        </w:rPr>
        <w:fldChar w:fldCharType="end"/>
      </w:r>
      <w:r>
        <w:rPr>
          <w:lang w:val="ru-RU"/>
        </w:rPr>
        <w:t xml:space="preserve">). </w:t>
      </w:r>
    </w:p>
    <w:p w14:paraId="36286B5A" w14:textId="41807BE4" w:rsidR="007E5322" w:rsidRDefault="00BB56B9" w:rsidP="007E5322">
      <w:pPr>
        <w:pStyle w:val="affd"/>
      </w:pPr>
      <w:r>
        <w:rPr>
          <w:noProof/>
        </w:rPr>
        <w:drawing>
          <wp:inline distT="0" distB="0" distL="0" distR="0" wp14:anchorId="791DC319" wp14:editId="41C83B75">
            <wp:extent cx="5093776" cy="2207285"/>
            <wp:effectExtent l="0" t="0" r="0" b="0"/>
            <wp:docPr id="2735434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543431" name="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5109861" cy="221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B2460" w14:textId="792219DF" w:rsidR="007E5322" w:rsidRDefault="00000000" w:rsidP="007E5322">
      <w:pPr>
        <w:pStyle w:val="a4"/>
        <w:rPr>
          <w:lang w:val="en-US"/>
        </w:rPr>
      </w:pPr>
      <w:fldSimple w:instr=" SEQ Рисунок \* ARABIC ">
        <w:r w:rsidR="00552CC9">
          <w:rPr>
            <w:noProof/>
          </w:rPr>
          <w:t>211</w:t>
        </w:r>
      </w:fldSimple>
      <w:r w:rsidR="007E5322">
        <w:rPr>
          <w:lang w:val="ru-RU"/>
        </w:rPr>
        <w:t xml:space="preserve"> – Подписание файла документа</w:t>
      </w:r>
    </w:p>
    <w:p w14:paraId="741669ED" w14:textId="1D1D8CB9" w:rsidR="00BB56B9" w:rsidRDefault="00BB56B9" w:rsidP="00BB56B9">
      <w:pPr>
        <w:pStyle w:val="a6"/>
        <w:rPr>
          <w:lang w:val="ru-RU"/>
        </w:rPr>
      </w:pPr>
      <w:r>
        <w:rPr>
          <w:lang w:val="ru-RU"/>
        </w:rPr>
        <w:t xml:space="preserve">На </w:t>
      </w:r>
      <w:r>
        <w:rPr>
          <w:lang w:val="en-US"/>
        </w:rPr>
        <w:t>e</w:t>
      </w:r>
      <w:r w:rsidRPr="00BB56B9">
        <w:rPr>
          <w:lang w:val="ru-RU"/>
        </w:rPr>
        <w:t>-</w:t>
      </w:r>
      <w:r>
        <w:rPr>
          <w:lang w:val="en-US"/>
        </w:rPr>
        <w:t>mail</w:t>
      </w:r>
      <w:r>
        <w:rPr>
          <w:lang w:val="ru-RU"/>
        </w:rPr>
        <w:t xml:space="preserve"> подписанта будет направлено уведомление, содержащее ссылку для просмотра и подписания документа (см. рис. </w:t>
      </w:r>
      <w:r>
        <w:rPr>
          <w:lang w:val="ru-RU"/>
        </w:rPr>
        <w:fldChar w:fldCharType="begin"/>
      </w:r>
      <w:r>
        <w:rPr>
          <w:lang w:val="ru-RU"/>
        </w:rPr>
        <w:instrText xml:space="preserve"> REF _Ref169172186 \h </w:instrText>
      </w:r>
      <w:r>
        <w:rPr>
          <w:lang w:val="ru-RU"/>
        </w:rPr>
      </w:r>
      <w:r>
        <w:rPr>
          <w:lang w:val="ru-RU"/>
        </w:rPr>
        <w:fldChar w:fldCharType="separate"/>
      </w:r>
      <w:r w:rsidR="00552CC9">
        <w:rPr>
          <w:noProof/>
        </w:rPr>
        <w:t>212</w:t>
      </w:r>
      <w:r>
        <w:rPr>
          <w:lang w:val="ru-RU"/>
        </w:rPr>
        <w:fldChar w:fldCharType="end"/>
      </w:r>
      <w:r>
        <w:rPr>
          <w:lang w:val="ru-RU"/>
        </w:rPr>
        <w:t>).</w:t>
      </w:r>
    </w:p>
    <w:p w14:paraId="740154AF" w14:textId="77777777" w:rsidR="00BB56B9" w:rsidRDefault="00BB56B9" w:rsidP="00BB56B9">
      <w:pPr>
        <w:pStyle w:val="affd"/>
      </w:pPr>
      <w:r>
        <w:rPr>
          <w:noProof/>
        </w:rPr>
        <w:lastRenderedPageBreak/>
        <w:drawing>
          <wp:inline distT="0" distB="0" distL="0" distR="0" wp14:anchorId="7DFE4DB0" wp14:editId="6C2531F9">
            <wp:extent cx="5046069" cy="1021047"/>
            <wp:effectExtent l="0" t="0" r="0" b="0"/>
            <wp:docPr id="18866040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04002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080179" cy="102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8912E" w14:textId="248FF9D7" w:rsidR="00BB56B9" w:rsidRDefault="00000000" w:rsidP="00BB56B9">
      <w:pPr>
        <w:pStyle w:val="a4"/>
        <w:rPr>
          <w:lang w:val="ru-RU"/>
        </w:rPr>
      </w:pPr>
      <w:fldSimple w:instr=" SEQ Рисунок \* ARABIC ">
        <w:bookmarkStart w:id="263" w:name="_Ref169172186"/>
        <w:r w:rsidR="00552CC9">
          <w:rPr>
            <w:noProof/>
          </w:rPr>
          <w:t>212</w:t>
        </w:r>
        <w:bookmarkEnd w:id="263"/>
      </w:fldSimple>
      <w:r w:rsidR="00BB56B9">
        <w:rPr>
          <w:lang w:val="ru-RU"/>
        </w:rPr>
        <w:t xml:space="preserve"> – Уведомление о необходимости подписать документ</w:t>
      </w:r>
    </w:p>
    <w:p w14:paraId="4C45AED1" w14:textId="26D253B1" w:rsidR="0030753E" w:rsidRDefault="00825AA3" w:rsidP="00BB56B9">
      <w:pPr>
        <w:pStyle w:val="a6"/>
        <w:rPr>
          <w:lang w:val="ru-RU"/>
        </w:rPr>
      </w:pPr>
      <w:r>
        <w:rPr>
          <w:lang w:val="ru-RU"/>
        </w:rPr>
        <w:t>Перейти по ссылке</w:t>
      </w:r>
      <w:r w:rsidR="0030753E">
        <w:rPr>
          <w:lang w:val="ru-RU"/>
        </w:rPr>
        <w:t xml:space="preserve">. Откроется </w:t>
      </w:r>
      <w:r w:rsidR="0030753E" w:rsidRPr="0030753E">
        <w:rPr>
          <w:b/>
          <w:bCs/>
          <w:lang w:val="ru-RU"/>
        </w:rPr>
        <w:t>Форма удаленного подписания</w:t>
      </w:r>
      <w:r w:rsidR="0030753E">
        <w:rPr>
          <w:lang w:val="ru-RU"/>
        </w:rPr>
        <w:t xml:space="preserve"> (см. рис. </w:t>
      </w:r>
      <w:r w:rsidR="0030753E">
        <w:rPr>
          <w:lang w:val="ru-RU"/>
        </w:rPr>
        <w:fldChar w:fldCharType="begin"/>
      </w:r>
      <w:r w:rsidR="0030753E">
        <w:rPr>
          <w:lang w:val="ru-RU"/>
        </w:rPr>
        <w:instrText xml:space="preserve"> REF _Ref169181198 \h </w:instrText>
      </w:r>
      <w:r w:rsidR="0030753E">
        <w:rPr>
          <w:lang w:val="ru-RU"/>
        </w:rPr>
      </w:r>
      <w:r w:rsidR="0030753E">
        <w:rPr>
          <w:lang w:val="ru-RU"/>
        </w:rPr>
        <w:fldChar w:fldCharType="separate"/>
      </w:r>
      <w:r w:rsidR="00552CC9">
        <w:rPr>
          <w:noProof/>
        </w:rPr>
        <w:t>213</w:t>
      </w:r>
      <w:r w:rsidR="0030753E">
        <w:rPr>
          <w:lang w:val="ru-RU"/>
        </w:rPr>
        <w:fldChar w:fldCharType="end"/>
      </w:r>
      <w:r w:rsidR="0030753E">
        <w:rPr>
          <w:lang w:val="ru-RU"/>
        </w:rPr>
        <w:t>).</w:t>
      </w:r>
    </w:p>
    <w:p w14:paraId="0BD33F6B" w14:textId="77777777" w:rsidR="0030753E" w:rsidRDefault="0030753E" w:rsidP="0030753E">
      <w:pPr>
        <w:pStyle w:val="affd"/>
      </w:pPr>
      <w:r>
        <w:rPr>
          <w:noProof/>
        </w:rPr>
        <w:drawing>
          <wp:inline distT="0" distB="0" distL="0" distR="0" wp14:anchorId="22378BA1" wp14:editId="45E15754">
            <wp:extent cx="5001949" cy="3452108"/>
            <wp:effectExtent l="0" t="0" r="0" b="0"/>
            <wp:docPr id="1153909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0976" name="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5006721" cy="345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AC18B" w14:textId="6E1EDC1F" w:rsidR="00BB56B9" w:rsidRDefault="00000000" w:rsidP="0030753E">
      <w:pPr>
        <w:pStyle w:val="a4"/>
        <w:rPr>
          <w:lang w:val="ru-RU"/>
        </w:rPr>
      </w:pPr>
      <w:fldSimple w:instr=" SEQ Рисунок \* ARABIC ">
        <w:bookmarkStart w:id="264" w:name="_Ref169181198"/>
        <w:r w:rsidR="00552CC9">
          <w:rPr>
            <w:noProof/>
          </w:rPr>
          <w:t>213</w:t>
        </w:r>
        <w:bookmarkEnd w:id="264"/>
      </w:fldSimple>
      <w:r w:rsidR="0030753E">
        <w:rPr>
          <w:lang w:val="ru-RU"/>
        </w:rPr>
        <w:t xml:space="preserve"> – Форма удаленного подписания</w:t>
      </w:r>
    </w:p>
    <w:p w14:paraId="15CD0719" w14:textId="0E24034D" w:rsidR="0030753E" w:rsidRDefault="0030753E" w:rsidP="0030753E">
      <w:pPr>
        <w:pStyle w:val="a6"/>
        <w:rPr>
          <w:lang w:val="ru-RU"/>
        </w:rPr>
      </w:pPr>
      <w:r>
        <w:rPr>
          <w:lang w:val="ru-RU"/>
        </w:rPr>
        <w:t xml:space="preserve">По нажатию кнопки </w:t>
      </w:r>
      <w:r w:rsidRPr="0030753E">
        <w:rPr>
          <w:b/>
          <w:bCs/>
          <w:lang w:val="ru-RU"/>
        </w:rPr>
        <w:t>Подписать</w:t>
      </w:r>
      <w:r>
        <w:rPr>
          <w:lang w:val="ru-RU"/>
        </w:rPr>
        <w:t xml:space="preserve"> откроется окно </w:t>
      </w:r>
      <w:r w:rsidRPr="0030753E">
        <w:rPr>
          <w:b/>
          <w:bCs/>
          <w:lang w:val="ru-RU"/>
        </w:rPr>
        <w:t>Выбор сертификата</w:t>
      </w:r>
      <w:r>
        <w:rPr>
          <w:lang w:val="ru-RU"/>
        </w:rPr>
        <w:t xml:space="preserve">. После выбора сертификата нажать кнопку </w:t>
      </w:r>
      <w:r w:rsidRPr="0030753E">
        <w:rPr>
          <w:b/>
          <w:bCs/>
          <w:lang w:val="ru-RU"/>
        </w:rPr>
        <w:t>Подписать выбранным сертификатом</w:t>
      </w:r>
      <w:r>
        <w:rPr>
          <w:lang w:val="ru-RU"/>
        </w:rPr>
        <w:t xml:space="preserve">. </w:t>
      </w:r>
      <w:r w:rsidR="00E70121">
        <w:rPr>
          <w:lang w:val="ru-RU"/>
        </w:rPr>
        <w:t xml:space="preserve">После получения уведомления «Файл подписан» необходимо вернуться в форму подписания документа и нажать кнопку </w:t>
      </w:r>
      <w:r w:rsidR="00E70121" w:rsidRPr="00A24682">
        <w:rPr>
          <w:b/>
          <w:bCs/>
          <w:lang w:val="ru-RU"/>
        </w:rPr>
        <w:t>Обновить список документов</w:t>
      </w:r>
      <w:r w:rsidR="00E70121">
        <w:rPr>
          <w:lang w:val="ru-RU"/>
        </w:rPr>
        <w:t xml:space="preserve">. Файл подписи </w:t>
      </w:r>
      <w:r w:rsidR="00E70121" w:rsidRPr="00A24682">
        <w:rPr>
          <w:b/>
          <w:bCs/>
          <w:lang w:val="ru-RU"/>
        </w:rPr>
        <w:t>.</w:t>
      </w:r>
      <w:r w:rsidR="00E70121" w:rsidRPr="00A24682">
        <w:rPr>
          <w:b/>
          <w:bCs/>
          <w:lang w:val="en-US"/>
        </w:rPr>
        <w:t>sig</w:t>
      </w:r>
      <w:r w:rsidR="00E70121">
        <w:rPr>
          <w:lang w:val="ru-RU"/>
        </w:rPr>
        <w:t xml:space="preserve"> отобразится в списке файлов документа (см. рис. </w:t>
      </w:r>
      <w:r w:rsidR="00E70121">
        <w:rPr>
          <w:lang w:val="ru-RU"/>
        </w:rPr>
        <w:fldChar w:fldCharType="begin"/>
      </w:r>
      <w:r w:rsidR="00E70121">
        <w:rPr>
          <w:lang w:val="ru-RU"/>
        </w:rPr>
        <w:instrText xml:space="preserve"> REF _Ref169184226 \h </w:instrText>
      </w:r>
      <w:r w:rsidR="00E70121">
        <w:rPr>
          <w:lang w:val="ru-RU"/>
        </w:rPr>
      </w:r>
      <w:r w:rsidR="00E70121">
        <w:rPr>
          <w:lang w:val="ru-RU"/>
        </w:rPr>
        <w:fldChar w:fldCharType="separate"/>
      </w:r>
      <w:r w:rsidR="00552CC9">
        <w:rPr>
          <w:noProof/>
        </w:rPr>
        <w:t>214</w:t>
      </w:r>
      <w:r w:rsidR="00E70121">
        <w:rPr>
          <w:lang w:val="ru-RU"/>
        </w:rPr>
        <w:fldChar w:fldCharType="end"/>
      </w:r>
      <w:r w:rsidR="00E70121">
        <w:rPr>
          <w:lang w:val="ru-RU"/>
        </w:rPr>
        <w:t xml:space="preserve">). </w:t>
      </w:r>
    </w:p>
    <w:p w14:paraId="2CCFD971" w14:textId="77777777" w:rsidR="00E70121" w:rsidRDefault="00E70121" w:rsidP="00E70121">
      <w:pPr>
        <w:pStyle w:val="affd"/>
      </w:pPr>
      <w:r>
        <w:rPr>
          <w:noProof/>
        </w:rPr>
        <w:drawing>
          <wp:inline distT="0" distB="0" distL="0" distR="0" wp14:anchorId="13A91667" wp14:editId="509BFD27">
            <wp:extent cx="4974507" cy="1847954"/>
            <wp:effectExtent l="0" t="0" r="0" b="0"/>
            <wp:docPr id="19022156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215636" name="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4988369" cy="185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2007E" w14:textId="6634D3E0" w:rsidR="00E70121" w:rsidRPr="00E70121" w:rsidRDefault="00000000" w:rsidP="00E70121">
      <w:pPr>
        <w:pStyle w:val="a4"/>
        <w:rPr>
          <w:lang w:val="ru-RU"/>
        </w:rPr>
      </w:pPr>
      <w:fldSimple w:instr=" SEQ Рисунок \* ARABIC ">
        <w:bookmarkStart w:id="265" w:name="_Ref169184226"/>
        <w:r w:rsidR="00552CC9">
          <w:rPr>
            <w:noProof/>
          </w:rPr>
          <w:t>214</w:t>
        </w:r>
        <w:bookmarkEnd w:id="265"/>
      </w:fldSimple>
      <w:r w:rsidR="00E70121">
        <w:rPr>
          <w:lang w:val="ru-RU"/>
        </w:rPr>
        <w:t xml:space="preserve"> – </w:t>
      </w:r>
      <w:r w:rsidR="00A24682">
        <w:rPr>
          <w:lang w:val="ru-RU"/>
        </w:rPr>
        <w:t xml:space="preserve">Получен файл подписи </w:t>
      </w:r>
      <w:r w:rsidR="00A24682" w:rsidRPr="00A24682">
        <w:rPr>
          <w:b/>
          <w:bCs/>
          <w:lang w:val="en-US"/>
        </w:rPr>
        <w:t>.sig</w:t>
      </w:r>
    </w:p>
    <w:p w14:paraId="03B31E9A" w14:textId="42AAAC7B" w:rsidR="0030753E" w:rsidRDefault="0030753E" w:rsidP="0030753E">
      <w:pPr>
        <w:pStyle w:val="a6"/>
        <w:rPr>
          <w:lang w:val="ru-RU"/>
        </w:rPr>
      </w:pPr>
      <w:r>
        <w:rPr>
          <w:lang w:val="ru-RU"/>
        </w:rPr>
        <w:lastRenderedPageBreak/>
        <w:t xml:space="preserve">По нажатию кнопки </w:t>
      </w:r>
      <w:r w:rsidRPr="005F35B6">
        <w:rPr>
          <w:b/>
          <w:bCs/>
          <w:lang w:val="ru-RU"/>
        </w:rPr>
        <w:t xml:space="preserve">Загрузить </w:t>
      </w:r>
      <w:r w:rsidRPr="005F35B6">
        <w:rPr>
          <w:b/>
          <w:bCs/>
          <w:lang w:val="en-US"/>
        </w:rPr>
        <w:t>SIG</w:t>
      </w:r>
      <w:r>
        <w:rPr>
          <w:lang w:val="ru-RU"/>
        </w:rPr>
        <w:t xml:space="preserve"> </w:t>
      </w:r>
      <w:r w:rsidR="00876762">
        <w:rPr>
          <w:lang w:val="ru-RU"/>
        </w:rPr>
        <w:t xml:space="preserve">откроется окно выбора файла подписи из каталога. После выбора файла </w:t>
      </w:r>
      <w:r w:rsidR="0079514C">
        <w:rPr>
          <w:lang w:val="ru-RU"/>
        </w:rPr>
        <w:t xml:space="preserve">появится уведомление </w:t>
      </w:r>
      <w:r w:rsidR="0079514C" w:rsidRPr="0079514C">
        <w:rPr>
          <w:b/>
          <w:bCs/>
          <w:lang w:val="ru-RU"/>
        </w:rPr>
        <w:t>SIG ФАЙЛ ЗАГРУЖЕН</w:t>
      </w:r>
      <w:r w:rsidR="0079514C" w:rsidRPr="0079514C">
        <w:rPr>
          <w:lang w:val="ru-RU"/>
        </w:rPr>
        <w:t>. Если</w:t>
      </w:r>
      <w:r w:rsidR="0079514C">
        <w:rPr>
          <w:b/>
          <w:bCs/>
          <w:lang w:val="ru-RU"/>
        </w:rPr>
        <w:t xml:space="preserve"> </w:t>
      </w:r>
      <w:r w:rsidR="0079514C" w:rsidRPr="0079514C">
        <w:rPr>
          <w:lang w:val="ru-RU"/>
        </w:rPr>
        <w:t>наименование файла подписи не соответствует наименованию файла, то отобразится уведомление</w:t>
      </w:r>
      <w:r w:rsidR="0079514C">
        <w:rPr>
          <w:b/>
          <w:bCs/>
          <w:lang w:val="ru-RU"/>
        </w:rPr>
        <w:t xml:space="preserve"> Ошибка в наименовании файла</w:t>
      </w:r>
      <w:r w:rsidR="0079514C" w:rsidRPr="0079514C">
        <w:rPr>
          <w:lang w:val="ru-RU"/>
        </w:rPr>
        <w:t xml:space="preserve">. </w:t>
      </w:r>
    </w:p>
    <w:p w14:paraId="37A162D1" w14:textId="65663072" w:rsidR="00876762" w:rsidRDefault="005F35B6" w:rsidP="0030753E">
      <w:pPr>
        <w:pStyle w:val="a6"/>
        <w:rPr>
          <w:lang w:val="ru-RU"/>
        </w:rPr>
      </w:pPr>
      <w:r>
        <w:rPr>
          <w:lang w:val="ru-RU"/>
        </w:rPr>
        <w:t xml:space="preserve">По нажатию кнопки </w:t>
      </w:r>
      <w:r w:rsidRPr="005F35B6">
        <w:rPr>
          <w:b/>
          <w:bCs/>
          <w:lang w:val="ru-RU"/>
        </w:rPr>
        <w:t>Отказать</w:t>
      </w:r>
      <w:r>
        <w:rPr>
          <w:lang w:val="ru-RU"/>
        </w:rPr>
        <w:t xml:space="preserve"> отобразится уведомление </w:t>
      </w:r>
      <w:r w:rsidRPr="0079514C">
        <w:rPr>
          <w:b/>
          <w:bCs/>
          <w:lang w:val="ru-RU"/>
        </w:rPr>
        <w:t>Отказ зафиксирова</w:t>
      </w:r>
      <w:r w:rsidR="0079514C" w:rsidRPr="0079514C">
        <w:rPr>
          <w:b/>
          <w:bCs/>
          <w:lang w:val="ru-RU"/>
        </w:rPr>
        <w:t>н</w:t>
      </w:r>
      <w:r>
        <w:rPr>
          <w:lang w:val="ru-RU"/>
        </w:rPr>
        <w:t xml:space="preserve">. </w:t>
      </w:r>
    </w:p>
    <w:p w14:paraId="4232E0C9" w14:textId="77777777" w:rsidR="005F35B6" w:rsidRPr="0030753E" w:rsidRDefault="005F35B6" w:rsidP="0030753E">
      <w:pPr>
        <w:pStyle w:val="a6"/>
        <w:rPr>
          <w:lang w:val="ru-RU"/>
        </w:rPr>
      </w:pPr>
    </w:p>
    <w:p w14:paraId="0B9F580F" w14:textId="77777777" w:rsidR="007E5322" w:rsidRPr="00192118" w:rsidRDefault="007E5322" w:rsidP="007E5322">
      <w:pPr>
        <w:pStyle w:val="a6"/>
        <w:rPr>
          <w:lang w:val="ru-RU"/>
        </w:rPr>
      </w:pPr>
      <w:r w:rsidRPr="00192118">
        <w:t xml:space="preserve">Для актуализации данных нажать кнопку </w:t>
      </w:r>
      <w:r w:rsidRPr="00192118">
        <w:rPr>
          <w:b/>
          <w:bCs/>
        </w:rPr>
        <w:t>Обновить список сеансов</w:t>
      </w:r>
      <w:r w:rsidRPr="00192118">
        <w:t xml:space="preserve"> </w:t>
      </w:r>
      <w:r w:rsidRPr="00192118">
        <w:rPr>
          <w:noProof/>
          <w:lang w:val="ru-RU"/>
        </w:rPr>
        <w:drawing>
          <wp:inline distT="0" distB="0" distL="0" distR="0" wp14:anchorId="7DEC2A9B" wp14:editId="378705F4">
            <wp:extent cx="193845" cy="172306"/>
            <wp:effectExtent l="0" t="0" r="0" b="0"/>
            <wp:docPr id="363877977" name="Рисунок 3092">
              <a:extLst xmlns:a="http://schemas.openxmlformats.org/drawingml/2006/main">
                <a:ext uri="{FF2B5EF4-FFF2-40B4-BE49-F238E27FC236}">
                  <a16:creationId xmlns:a16="http://schemas.microsoft.com/office/drawing/2014/main" id="{67B1DE57-E24C-75F0-F40F-A472D13600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3" name="Рисунок 3092">
                      <a:extLst>
                        <a:ext uri="{FF2B5EF4-FFF2-40B4-BE49-F238E27FC236}">
                          <a16:creationId xmlns:a16="http://schemas.microsoft.com/office/drawing/2014/main" id="{67B1DE57-E24C-75F0-F40F-A472D13600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96733" cy="17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p w14:paraId="7B02017A" w14:textId="77777777" w:rsidR="007E5322" w:rsidRPr="001551F0" w:rsidRDefault="007E5322" w:rsidP="007E5322">
      <w:pPr>
        <w:pStyle w:val="a6"/>
        <w:rPr>
          <w:lang w:val="ru-RU"/>
        </w:rPr>
      </w:pPr>
      <w:r>
        <w:rPr>
          <w:lang w:val="ru-RU"/>
        </w:rPr>
        <w:t xml:space="preserve">После подписания документа в мобильном приложении будет установлен статус </w:t>
      </w:r>
      <w:r w:rsidRPr="001551F0">
        <w:rPr>
          <w:b/>
          <w:bCs/>
          <w:lang w:val="ru-RU"/>
        </w:rPr>
        <w:t>Документ</w:t>
      </w:r>
      <w:r>
        <w:rPr>
          <w:b/>
          <w:bCs/>
          <w:lang w:val="ru-RU"/>
        </w:rPr>
        <w:t>ы</w:t>
      </w:r>
      <w:r w:rsidRPr="001551F0">
        <w:rPr>
          <w:b/>
          <w:bCs/>
          <w:lang w:val="ru-RU"/>
        </w:rPr>
        <w:t xml:space="preserve"> подписаны</w:t>
      </w:r>
      <w:r>
        <w:rPr>
          <w:lang w:val="ru-RU"/>
        </w:rPr>
        <w:t xml:space="preserve"> (состояние </w:t>
      </w:r>
      <w:r w:rsidRPr="001551F0">
        <w:rPr>
          <w:b/>
          <w:bCs/>
          <w:lang w:val="ru-RU"/>
        </w:rPr>
        <w:t>Завершено</w:t>
      </w:r>
      <w:r>
        <w:rPr>
          <w:lang w:val="ru-RU"/>
        </w:rPr>
        <w:t xml:space="preserve">). В блоке </w:t>
      </w:r>
      <w:r w:rsidRPr="00FC69B0">
        <w:rPr>
          <w:b/>
          <w:bCs/>
          <w:lang w:val="ru-RU"/>
        </w:rPr>
        <w:t>Документы на подпись</w:t>
      </w:r>
      <w:r>
        <w:rPr>
          <w:lang w:val="ru-RU"/>
        </w:rPr>
        <w:t xml:space="preserve"> </w:t>
      </w:r>
      <w:r w:rsidRPr="001551F0">
        <w:rPr>
          <w:lang w:val="ru-RU"/>
        </w:rPr>
        <w:t>отобразится файл подписи</w:t>
      </w:r>
      <w:r w:rsidRPr="001551F0">
        <w:rPr>
          <w:b/>
          <w:bCs/>
          <w:lang w:val="ru-RU"/>
        </w:rPr>
        <w:t xml:space="preserve"> </w:t>
      </w:r>
      <w:r w:rsidRPr="00B33356">
        <w:rPr>
          <w:b/>
          <w:bCs/>
          <w:lang w:val="ru-RU"/>
        </w:rPr>
        <w:t>.</w:t>
      </w:r>
      <w:r w:rsidRPr="001551F0">
        <w:rPr>
          <w:b/>
          <w:bCs/>
          <w:lang w:val="en-US"/>
        </w:rPr>
        <w:t>sig</w:t>
      </w:r>
      <w:r w:rsidRPr="001551F0">
        <w:rPr>
          <w:lang w:val="ru-RU"/>
        </w:rPr>
        <w:t>.</w:t>
      </w:r>
    </w:p>
    <w:p w14:paraId="16FF90D8" w14:textId="77777777" w:rsidR="007E5322" w:rsidRDefault="007E5322" w:rsidP="007E5322">
      <w:pPr>
        <w:pStyle w:val="a6"/>
        <w:rPr>
          <w:lang w:val="ru-RU"/>
        </w:rPr>
      </w:pPr>
    </w:p>
    <w:p w14:paraId="65647B1E" w14:textId="5416A4D9" w:rsidR="007E5322" w:rsidRPr="001551F0" w:rsidRDefault="007E5322" w:rsidP="007E5322">
      <w:pPr>
        <w:pStyle w:val="a6"/>
        <w:rPr>
          <w:lang w:val="ru-RU"/>
        </w:rPr>
      </w:pPr>
      <w:r w:rsidRPr="001551F0">
        <w:rPr>
          <w:lang w:val="ru-RU"/>
        </w:rPr>
        <w:t xml:space="preserve">Примечание - </w:t>
      </w:r>
      <w:r w:rsidRPr="001551F0">
        <w:t xml:space="preserve">Если файл подписи не </w:t>
      </w:r>
      <w:r w:rsidR="0079514C">
        <w:rPr>
          <w:lang w:val="ru-RU"/>
        </w:rPr>
        <w:t>появился</w:t>
      </w:r>
      <w:r w:rsidRPr="001551F0">
        <w:t xml:space="preserve">, то необходимо нажать кнопку </w:t>
      </w:r>
      <w:r w:rsidRPr="001551F0">
        <w:rPr>
          <w:b/>
          <w:bCs/>
        </w:rPr>
        <w:t>Обновить список документов</w:t>
      </w:r>
      <w:r w:rsidRPr="001551F0">
        <w:t xml:space="preserve"> </w:t>
      </w:r>
      <w:r w:rsidRPr="001551F0">
        <w:rPr>
          <w:noProof/>
          <w:lang w:val="ru-RU"/>
        </w:rPr>
        <w:drawing>
          <wp:inline distT="0" distB="0" distL="0" distR="0" wp14:anchorId="64F8DA7E" wp14:editId="7AF08619">
            <wp:extent cx="193845" cy="172306"/>
            <wp:effectExtent l="0" t="0" r="0" b="0"/>
            <wp:docPr id="1332070618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A0DD4A90-5CAE-02AE-F343-0936B07C3A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A0DD4A90-5CAE-02AE-F343-0936B07C3A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96057" cy="17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>.</w:t>
      </w:r>
    </w:p>
    <w:bookmarkEnd w:id="8"/>
    <w:bookmarkEnd w:id="9"/>
    <w:p w14:paraId="058D7B31" w14:textId="0CCF8F4F" w:rsidR="007E5322" w:rsidRPr="007E5322" w:rsidRDefault="007E5322" w:rsidP="007E5322">
      <w:pPr>
        <w:pStyle w:val="a6"/>
        <w:rPr>
          <w:lang w:val="ru-RU"/>
        </w:rPr>
      </w:pPr>
    </w:p>
    <w:sectPr w:rsidR="007E5322" w:rsidRPr="007E5322" w:rsidSect="00130FBD">
      <w:headerReference w:type="default" r:id="rId282"/>
      <w:footerReference w:type="default" r:id="rId283"/>
      <w:headerReference w:type="first" r:id="rId284"/>
      <w:footerReference w:type="first" r:id="rId285"/>
      <w:pgSz w:w="11906" w:h="16838"/>
      <w:pgMar w:top="1134" w:right="851" w:bottom="851" w:left="1418" w:header="510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52E18" w14:textId="77777777" w:rsidR="00152F1E" w:rsidRDefault="00152F1E" w:rsidP="000F53A1">
      <w:r>
        <w:separator/>
      </w:r>
    </w:p>
  </w:endnote>
  <w:endnote w:type="continuationSeparator" w:id="0">
    <w:p w14:paraId="2B9F8451" w14:textId="77777777" w:rsidR="00152F1E" w:rsidRDefault="00152F1E" w:rsidP="000F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u!??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altName w:val="Cambria"/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DF327" w14:textId="77777777" w:rsidR="00546A35" w:rsidRPr="00546A35" w:rsidRDefault="00546A35" w:rsidP="00774217">
    <w:pPr>
      <w:pStyle w:val="ac"/>
      <w:jc w:val="center"/>
      <w:rPr>
        <w:rFonts w:ascii="Times New Roman" w:hAnsi="Times New Roman"/>
        <w:b/>
        <w:bCs/>
        <w:iCs/>
        <w:sz w:val="10"/>
        <w:szCs w:val="10"/>
        <w:lang w:val="en-US"/>
      </w:rPr>
    </w:pPr>
    <w:r>
      <w:rPr>
        <w:rFonts w:ascii="Times New Roman" w:hAnsi="Times New Roman"/>
        <w:b/>
        <w:bCs/>
        <w:iCs/>
        <w:sz w:val="22"/>
        <w:szCs w:val="22"/>
        <w:lang w:val="en-US"/>
      </w:rPr>
      <w:t> </w:t>
    </w:r>
  </w:p>
  <w:p w14:paraId="446D7BAB" w14:textId="54DCB4B9" w:rsidR="003F4FF5" w:rsidRPr="003A72FB" w:rsidRDefault="003F4FF5" w:rsidP="00774217">
    <w:pPr>
      <w:pStyle w:val="ac"/>
      <w:jc w:val="center"/>
      <w:rPr>
        <w:rFonts w:ascii="Times New Roman" w:hAnsi="Times New Roman"/>
        <w:iCs/>
        <w:sz w:val="22"/>
        <w:szCs w:val="22"/>
      </w:rPr>
    </w:pPr>
    <w:r w:rsidRPr="003A72FB">
      <w:rPr>
        <w:rFonts w:ascii="Times New Roman" w:hAnsi="Times New Roman"/>
        <w:iCs/>
        <w:sz w:val="22"/>
        <w:szCs w:val="22"/>
      </w:rPr>
      <w:fldChar w:fldCharType="begin"/>
    </w:r>
    <w:r w:rsidRPr="003A72FB">
      <w:rPr>
        <w:rFonts w:ascii="Times New Roman" w:hAnsi="Times New Roman"/>
        <w:iCs/>
        <w:sz w:val="22"/>
        <w:szCs w:val="22"/>
      </w:rPr>
      <w:instrText xml:space="preserve"> PAGE   \* MERGEFORMAT </w:instrText>
    </w:r>
    <w:r w:rsidRPr="003A72FB">
      <w:rPr>
        <w:rFonts w:ascii="Times New Roman" w:hAnsi="Times New Roman"/>
        <w:iCs/>
        <w:sz w:val="22"/>
        <w:szCs w:val="22"/>
      </w:rPr>
      <w:fldChar w:fldCharType="separate"/>
    </w:r>
    <w:r w:rsidR="000A4BC8" w:rsidRPr="003A72FB">
      <w:rPr>
        <w:rFonts w:ascii="Times New Roman" w:hAnsi="Times New Roman"/>
        <w:iCs/>
        <w:noProof/>
        <w:sz w:val="22"/>
        <w:szCs w:val="22"/>
      </w:rPr>
      <w:t>2</w:t>
    </w:r>
    <w:r w:rsidRPr="003A72FB">
      <w:rPr>
        <w:rFonts w:ascii="Times New Roman" w:hAnsi="Times New Roman"/>
        <w:iCs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ED4D0" w14:textId="77777777" w:rsidR="003F4FF5" w:rsidRPr="00871366" w:rsidRDefault="003F4FF5">
    <w:pPr>
      <w:pStyle w:val="ac"/>
      <w:rPr>
        <w:lang w:val="ru-RU"/>
      </w:rPr>
    </w:pPr>
    <w:r>
      <w:rPr>
        <w:lang w:val="ru-RU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20AEF6" w14:textId="77777777" w:rsidR="00152F1E" w:rsidRDefault="00152F1E" w:rsidP="000F53A1">
      <w:r>
        <w:separator/>
      </w:r>
    </w:p>
  </w:footnote>
  <w:footnote w:type="continuationSeparator" w:id="0">
    <w:p w14:paraId="4A3C5525" w14:textId="77777777" w:rsidR="00152F1E" w:rsidRDefault="00152F1E" w:rsidP="000F5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F2BEB" w14:textId="5C39D619" w:rsidR="00211F19" w:rsidRPr="00F52518" w:rsidRDefault="005A12A7" w:rsidP="005A12A7">
    <w:pPr>
      <w:pStyle w:val="aa"/>
      <w:ind w:firstLine="0"/>
      <w:jc w:val="left"/>
      <w:rPr>
        <w:rFonts w:ascii="Times New Roman" w:hAnsi="Times New Roman"/>
        <w:i/>
        <w:lang w:val="ru-RU"/>
      </w:rPr>
    </w:pPr>
    <w:r w:rsidRPr="009D310E">
      <w:rPr>
        <w:rFonts w:ascii="Times New Roman" w:hAnsi="Times New Roman"/>
        <w:i/>
      </w:rPr>
      <w:t xml:space="preserve">Руководство </w:t>
    </w:r>
    <w:r>
      <w:rPr>
        <w:rFonts w:ascii="Times New Roman" w:hAnsi="Times New Roman"/>
        <w:i/>
        <w:lang w:val="ru-RU"/>
      </w:rPr>
      <w:t>Пользователя.</w:t>
    </w:r>
    <w:r w:rsidRPr="009D310E">
      <w:rPr>
        <w:rFonts w:ascii="Times New Roman" w:hAnsi="Times New Roman"/>
        <w:i/>
      </w:rPr>
      <w:t xml:space="preserve"> </w:t>
    </w:r>
    <w:r w:rsidR="003243DA">
      <w:rPr>
        <w:rFonts w:ascii="Times New Roman" w:hAnsi="Times New Roman"/>
        <w:i/>
        <w:lang w:val="ru-RU"/>
      </w:rPr>
      <w:t>КЭВ+</w:t>
    </w:r>
  </w:p>
  <w:p w14:paraId="79C49336" w14:textId="77777777" w:rsidR="00211F19" w:rsidRPr="00F52518" w:rsidRDefault="00211F19" w:rsidP="00211F19">
    <w:pPr>
      <w:pStyle w:val="aa"/>
      <w:jc w:val="right"/>
      <w:rPr>
        <w:rFonts w:ascii="Times New Roman" w:hAnsi="Times New Roman"/>
        <w:i/>
        <w:lang w:val="ru-RU"/>
      </w:rPr>
    </w:pPr>
    <w:r>
      <w:rPr>
        <w:rFonts w:ascii="Times New Roman" w:hAnsi="Times New Roman"/>
        <w:i/>
        <w:lang w:val="en-US"/>
      </w:rP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BBAB8" w14:textId="77777777" w:rsidR="003F4FF5" w:rsidRDefault="003F4FF5">
    <w:pPr>
      <w:pStyle w:val="aa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71B22C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2"/>
    <w:multiLevelType w:val="multilevel"/>
    <w:tmpl w:val="77BE2B86"/>
    <w:lvl w:ilvl="0">
      <w:start w:val="1"/>
      <w:numFmt w:val="decimal"/>
      <w:pStyle w:val="a0"/>
      <w:suff w:val="space"/>
      <w:lvlText w:val="%1)"/>
      <w:lvlJc w:val="left"/>
      <w:pPr>
        <w:ind w:left="284" w:firstLine="70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8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  <w:rPr>
        <w:rFonts w:hint="default"/>
      </w:rPr>
    </w:lvl>
  </w:abstractNum>
  <w:abstractNum w:abstractNumId="2" w15:restartNumberingAfterBreak="0">
    <w:nsid w:val="0000307C"/>
    <w:multiLevelType w:val="multilevel"/>
    <w:tmpl w:val="0BB68736"/>
    <w:lvl w:ilvl="0">
      <w:start w:val="1"/>
      <w:numFmt w:val="none"/>
      <w:pStyle w:val="a1"/>
      <w:suff w:val="space"/>
      <w:lvlText w:val="%1Таблица"/>
      <w:lvlJc w:val="left"/>
      <w:pPr>
        <w:ind w:left="2693" w:hanging="1559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3" w15:restartNumberingAfterBreak="0">
    <w:nsid w:val="084C7671"/>
    <w:multiLevelType w:val="hybridMultilevel"/>
    <w:tmpl w:val="AC48EDF0"/>
    <w:lvl w:ilvl="0" w:tplc="CB9A827E">
      <w:start w:val="1"/>
      <w:numFmt w:val="bullet"/>
      <w:pStyle w:val="a2"/>
      <w:suff w:val="space"/>
      <w:lvlText w:val="‒"/>
      <w:lvlJc w:val="left"/>
      <w:pPr>
        <w:ind w:left="964" w:firstLine="340"/>
      </w:pPr>
      <w:rPr>
        <w:rFonts w:ascii="Arial" w:hAnsi="Arial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2177"/>
        </w:tabs>
        <w:ind w:left="2177" w:hanging="360"/>
      </w:pPr>
      <w:rPr>
        <w:rFonts w:hint="default"/>
        <w:sz w:val="16"/>
      </w:rPr>
    </w:lvl>
    <w:lvl w:ilvl="2" w:tplc="04190005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4" w15:restartNumberingAfterBreak="0">
    <w:nsid w:val="09037031"/>
    <w:multiLevelType w:val="multilevel"/>
    <w:tmpl w:val="B088E500"/>
    <w:lvl w:ilvl="0">
      <w:start w:val="1"/>
      <w:numFmt w:val="decimal"/>
      <w:pStyle w:val="1"/>
      <w:suff w:val="space"/>
      <w:lvlText w:val="%1."/>
      <w:lvlJc w:val="left"/>
      <w:pPr>
        <w:ind w:left="284" w:firstLine="963"/>
      </w:p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1276" w:hanging="709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2268"/>
        </w:tabs>
        <w:ind w:left="2268" w:hanging="992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544"/>
        </w:tabs>
        <w:ind w:left="3544" w:hanging="1276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5103"/>
        </w:tabs>
        <w:ind w:left="5103" w:hanging="1559"/>
      </w:pPr>
      <w:rPr>
        <w:rFonts w:hint="default"/>
      </w:rPr>
    </w:lvl>
    <w:lvl w:ilvl="5">
      <w:start w:val="1"/>
      <w:numFmt w:val="decimal"/>
      <w:lvlText w:val=""/>
      <w:lvlJc w:val="left"/>
      <w:pPr>
        <w:tabs>
          <w:tab w:val="num" w:pos="2013"/>
        </w:tabs>
        <w:ind w:left="2013" w:hanging="1871"/>
      </w:pPr>
      <w:rPr>
        <w:rFonts w:hint="default"/>
      </w:rPr>
    </w:lvl>
    <w:lvl w:ilvl="6">
      <w:start w:val="1"/>
      <w:numFmt w:val="decimal"/>
      <w:lvlText w:val=""/>
      <w:lvlJc w:val="left"/>
      <w:pPr>
        <w:tabs>
          <w:tab w:val="num" w:pos="2297"/>
        </w:tabs>
        <w:ind w:left="2297" w:hanging="2155"/>
      </w:pPr>
      <w:rPr>
        <w:rFonts w:hint="default"/>
      </w:rPr>
    </w:lvl>
    <w:lvl w:ilvl="7">
      <w:start w:val="1"/>
      <w:numFmt w:val="decimal"/>
      <w:lvlText w:val="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"/>
      <w:lvlJc w:val="left"/>
      <w:pPr>
        <w:ind w:left="4462" w:hanging="1440"/>
      </w:pPr>
      <w:rPr>
        <w:rFonts w:hint="default"/>
      </w:rPr>
    </w:lvl>
  </w:abstractNum>
  <w:abstractNum w:abstractNumId="5" w15:restartNumberingAfterBreak="0">
    <w:nsid w:val="0E517BB2"/>
    <w:multiLevelType w:val="multilevel"/>
    <w:tmpl w:val="34E81378"/>
    <w:lvl w:ilvl="0">
      <w:start w:val="1"/>
      <w:numFmt w:val="bullet"/>
      <w:pStyle w:val="-"/>
      <w:suff w:val="space"/>
      <w:lvlText w:val=""/>
      <w:lvlJc w:val="left"/>
      <w:pPr>
        <w:ind w:left="964" w:hanging="227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tabs>
          <w:tab w:val="num" w:pos="0"/>
        </w:tabs>
        <w:ind w:left="1588" w:hanging="624"/>
      </w:pPr>
      <w:rPr>
        <w:rFonts w:ascii="Courier New" w:hAnsi="Courier New" w:hint="default"/>
      </w:rPr>
    </w:lvl>
    <w:lvl w:ilvl="2">
      <w:start w:val="1"/>
      <w:numFmt w:val="bullet"/>
      <w:lvlText w:val=""/>
      <w:lvlJc w:val="left"/>
      <w:pPr>
        <w:tabs>
          <w:tab w:val="num" w:pos="1644"/>
        </w:tabs>
        <w:ind w:left="2552" w:hanging="1021"/>
      </w:pPr>
      <w:rPr>
        <w:rFonts w:ascii="Wingdings" w:hAnsi="Wingdings" w:hint="default"/>
      </w:rPr>
    </w:lvl>
    <w:lvl w:ilvl="3">
      <w:start w:val="1"/>
      <w:numFmt w:val="bullet"/>
      <w:lvlText w:val=""/>
      <w:lvlJc w:val="left"/>
      <w:pPr>
        <w:tabs>
          <w:tab w:val="num" w:pos="2735"/>
        </w:tabs>
        <w:ind w:left="3119" w:hanging="1021"/>
      </w:pPr>
      <w:rPr>
        <w:rFonts w:ascii="Wingdings" w:hAnsi="Wingdings" w:hint="default"/>
      </w:rPr>
    </w:lvl>
    <w:lvl w:ilvl="4">
      <w:start w:val="1"/>
      <w:numFmt w:val="bullet"/>
      <w:lvlRestart w:val="0"/>
      <w:lvlText w:val=""/>
      <w:lvlJc w:val="left"/>
      <w:pPr>
        <w:tabs>
          <w:tab w:val="num" w:pos="2608"/>
        </w:tabs>
        <w:ind w:left="3175" w:hanging="510"/>
      </w:pPr>
      <w:rPr>
        <w:rFonts w:ascii="Wingdings" w:hAnsi="Wingdings" w:hint="default"/>
      </w:rPr>
    </w:lvl>
    <w:lvl w:ilvl="5">
      <w:start w:val="1"/>
      <w:numFmt w:val="decimal"/>
      <w:lvlText w:val="%1.%2.%3.%4.%5.%6"/>
      <w:lvlJc w:val="left"/>
      <w:pPr>
        <w:tabs>
          <w:tab w:val="num" w:pos="3023"/>
        </w:tabs>
        <w:ind w:left="302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7"/>
        </w:tabs>
        <w:ind w:left="316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11"/>
        </w:tabs>
        <w:ind w:left="33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55"/>
        </w:tabs>
        <w:ind w:left="3455" w:hanging="1584"/>
      </w:pPr>
      <w:rPr>
        <w:rFonts w:hint="default"/>
      </w:rPr>
    </w:lvl>
  </w:abstractNum>
  <w:abstractNum w:abstractNumId="6" w15:restartNumberingAfterBreak="0">
    <w:nsid w:val="0F0D1AB8"/>
    <w:multiLevelType w:val="multilevel"/>
    <w:tmpl w:val="2B3AA968"/>
    <w:lvl w:ilvl="0">
      <w:start w:val="1"/>
      <w:numFmt w:val="russianLower"/>
      <w:pStyle w:val="a3"/>
      <w:suff w:val="space"/>
      <w:lvlText w:val="%1)"/>
      <w:lvlJc w:val="left"/>
      <w:pPr>
        <w:ind w:left="0" w:firstLine="1304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297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4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1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8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5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011" w:hanging="180"/>
      </w:pPr>
      <w:rPr>
        <w:rFonts w:hint="default"/>
      </w:rPr>
    </w:lvl>
  </w:abstractNum>
  <w:abstractNum w:abstractNumId="7" w15:restartNumberingAfterBreak="0">
    <w:nsid w:val="138E5C7E"/>
    <w:multiLevelType w:val="multilevel"/>
    <w:tmpl w:val="2534934A"/>
    <w:lvl w:ilvl="0">
      <w:start w:val="1"/>
      <w:numFmt w:val="decimal"/>
      <w:pStyle w:val="10"/>
      <w:suff w:val="space"/>
      <w:lvlText w:val="%1)"/>
      <w:lvlJc w:val="left"/>
      <w:pPr>
        <w:ind w:left="0" w:firstLine="1247"/>
      </w:pPr>
      <w:rPr>
        <w:lang w:val="x-none"/>
      </w:rPr>
    </w:lvl>
    <w:lvl w:ilvl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  <w:rPr>
        <w:rFonts w:hint="default"/>
      </w:rPr>
    </w:lvl>
  </w:abstractNum>
  <w:abstractNum w:abstractNumId="8" w15:restartNumberingAfterBreak="0">
    <w:nsid w:val="1A4D41D8"/>
    <w:multiLevelType w:val="multilevel"/>
    <w:tmpl w:val="2836F02C"/>
    <w:styleLink w:val="30"/>
    <w:lvl w:ilvl="0">
      <w:start w:val="1"/>
      <w:numFmt w:val="none"/>
      <w:pStyle w:val="a4"/>
      <w:suff w:val="space"/>
      <w:lvlText w:val="Рисунок 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2F250E3"/>
    <w:multiLevelType w:val="multilevel"/>
    <w:tmpl w:val="22CEB7A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-0"/>
      <w:suff w:val="space"/>
      <w:lvlText w:val="–"/>
      <w:lvlJc w:val="left"/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21E5643"/>
    <w:multiLevelType w:val="multilevel"/>
    <w:tmpl w:val="705CD644"/>
    <w:styleLink w:val="50"/>
    <w:lvl w:ilvl="0">
      <w:start w:val="1"/>
      <w:numFmt w:val="decimal"/>
      <w:suff w:val="space"/>
      <w:lvlText w:val="%1) "/>
      <w:lvlJc w:val="left"/>
      <w:pPr>
        <w:ind w:left="1134" w:firstLine="30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3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5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7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9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1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3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58" w:hanging="180"/>
      </w:pPr>
      <w:rPr>
        <w:rFonts w:hint="default"/>
      </w:rPr>
    </w:lvl>
  </w:abstractNum>
  <w:abstractNum w:abstractNumId="11" w15:restartNumberingAfterBreak="0">
    <w:nsid w:val="328B488A"/>
    <w:multiLevelType w:val="multilevel"/>
    <w:tmpl w:val="EC74D7E4"/>
    <w:styleLink w:val="2"/>
    <w:lvl w:ilvl="0">
      <w:start w:val="1"/>
      <w:numFmt w:val="none"/>
      <w:lvlText w:val="Рисунок "/>
      <w:lvlJc w:val="center"/>
      <w:pPr>
        <w:ind w:left="3767" w:firstLine="628"/>
      </w:pPr>
      <w:rPr>
        <w:rFonts w:ascii="Arial" w:hAnsi="Arial" w:hint="default"/>
        <w:b w:val="0"/>
        <w:i w:val="0"/>
        <w:spacing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90B0DA1"/>
    <w:multiLevelType w:val="multilevel"/>
    <w:tmpl w:val="0A801BE0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3" w15:restartNumberingAfterBreak="0">
    <w:nsid w:val="3FD7667E"/>
    <w:multiLevelType w:val="multilevel"/>
    <w:tmpl w:val="C7B4C8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720" w:hanging="153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40357ABF"/>
    <w:multiLevelType w:val="multilevel"/>
    <w:tmpl w:val="2836F02C"/>
    <w:numStyleLink w:val="30"/>
  </w:abstractNum>
  <w:abstractNum w:abstractNumId="15" w15:restartNumberingAfterBreak="0">
    <w:nsid w:val="475669B4"/>
    <w:multiLevelType w:val="multilevel"/>
    <w:tmpl w:val="E02EF8CE"/>
    <w:styleLink w:val="11"/>
    <w:lvl w:ilvl="0">
      <w:start w:val="1"/>
      <w:numFmt w:val="decimal"/>
      <w:suff w:val="space"/>
      <w:lvlText w:val="%1)"/>
      <w:lvlJc w:val="left"/>
      <w:pPr>
        <w:ind w:left="1701" w:hanging="26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3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5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7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9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1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3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58" w:hanging="180"/>
      </w:pPr>
      <w:rPr>
        <w:rFonts w:hint="default"/>
      </w:rPr>
    </w:lvl>
  </w:abstractNum>
  <w:abstractNum w:abstractNumId="16" w15:restartNumberingAfterBreak="0">
    <w:nsid w:val="491B60B8"/>
    <w:multiLevelType w:val="multilevel"/>
    <w:tmpl w:val="3B36DF00"/>
    <w:styleLink w:val="40"/>
    <w:lvl w:ilvl="0">
      <w:start w:val="1"/>
      <w:numFmt w:val="decimal"/>
      <w:lvlText w:val="%1)"/>
      <w:lvlJc w:val="left"/>
      <w:pPr>
        <w:ind w:left="1134" w:firstLine="30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3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5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7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9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1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3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58" w:hanging="180"/>
      </w:pPr>
      <w:rPr>
        <w:rFonts w:hint="default"/>
      </w:rPr>
    </w:lvl>
  </w:abstractNum>
  <w:abstractNum w:abstractNumId="17" w15:restartNumberingAfterBreak="0">
    <w:nsid w:val="4D0B6D2D"/>
    <w:multiLevelType w:val="multilevel"/>
    <w:tmpl w:val="97C4D52C"/>
    <w:lvl w:ilvl="0">
      <w:start w:val="1"/>
      <w:numFmt w:val="decimal"/>
      <w:pStyle w:val="12"/>
      <w:suff w:val="space"/>
      <w:lvlText w:val="%1"/>
      <w:lvlJc w:val="left"/>
      <w:pPr>
        <w:ind w:left="0" w:firstLine="567"/>
      </w:pPr>
    </w:lvl>
    <w:lvl w:ilvl="1">
      <w:start w:val="1"/>
      <w:numFmt w:val="decimal"/>
      <w:pStyle w:val="20"/>
      <w:suff w:val="space"/>
      <w:lvlText w:val="%1.%2"/>
      <w:lvlJc w:val="left"/>
      <w:pPr>
        <w:ind w:left="284" w:firstLine="850"/>
      </w:pPr>
    </w:lvl>
    <w:lvl w:ilvl="2">
      <w:start w:val="1"/>
      <w:numFmt w:val="decimal"/>
      <w:pStyle w:val="31"/>
      <w:suff w:val="space"/>
      <w:lvlText w:val="%1.%2.%3"/>
      <w:lvlJc w:val="left"/>
      <w:pPr>
        <w:ind w:left="994" w:firstLine="850"/>
      </w:pPr>
    </w:lvl>
    <w:lvl w:ilvl="3">
      <w:start w:val="1"/>
      <w:numFmt w:val="decimal"/>
      <w:pStyle w:val="41"/>
      <w:suff w:val="space"/>
      <w:lvlText w:val="%1.%2.%3.%4"/>
      <w:lvlJc w:val="left"/>
      <w:pPr>
        <w:ind w:left="710" w:firstLine="850"/>
      </w:pPr>
    </w:lvl>
    <w:lvl w:ilvl="4">
      <w:start w:val="1"/>
      <w:numFmt w:val="decimal"/>
      <w:pStyle w:val="51"/>
      <w:suff w:val="space"/>
      <w:lvlText w:val="%1.%2.%3.%4.%5"/>
      <w:lvlJc w:val="left"/>
      <w:pPr>
        <w:ind w:left="284" w:firstLine="8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63952825"/>
    <w:multiLevelType w:val="multilevel"/>
    <w:tmpl w:val="36DE47D6"/>
    <w:name w:val="A"/>
    <w:lvl w:ilvl="0">
      <w:start w:val="1"/>
      <w:numFmt w:val="decimal"/>
      <w:pStyle w:val="123"/>
      <w:suff w:val="space"/>
      <w:lvlText w:val="%1 "/>
      <w:lvlJc w:val="left"/>
      <w:pPr>
        <w:ind w:left="1656" w:hanging="36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lang w:val="x-none"/>
      </w:rPr>
    </w:lvl>
    <w:lvl w:ilvl="1">
      <w:start w:val="1"/>
      <w:numFmt w:val="lowerLetter"/>
      <w:lvlText w:val="%2."/>
      <w:lvlJc w:val="left"/>
      <w:pPr>
        <w:ind w:left="237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9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1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3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5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7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9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16" w:hanging="180"/>
      </w:pPr>
      <w:rPr>
        <w:rFonts w:hint="default"/>
      </w:rPr>
    </w:lvl>
  </w:abstractNum>
  <w:abstractNum w:abstractNumId="19" w15:restartNumberingAfterBreak="0">
    <w:nsid w:val="739157CC"/>
    <w:multiLevelType w:val="multilevel"/>
    <w:tmpl w:val="757E000E"/>
    <w:lvl w:ilvl="0">
      <w:start w:val="1"/>
      <w:numFmt w:val="lowerLetter"/>
      <w:lvlText w:val="%1)"/>
      <w:lvlJc w:val="left"/>
      <w:pPr>
        <w:tabs>
          <w:tab w:val="num" w:pos="1494"/>
        </w:tabs>
        <w:ind w:left="1134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2) "/>
      <w:lvlJc w:val="left"/>
      <w:pPr>
        <w:tabs>
          <w:tab w:val="num" w:pos="1494"/>
        </w:tabs>
        <w:ind w:left="1134" w:firstLine="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pStyle w:val="13"/>
      <w:lvlText w:val="%3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94"/>
        </w:tabs>
        <w:ind w:left="1134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1134" w:firstLine="0"/>
      </w:pPr>
      <w:rPr>
        <w:rFonts w:hint="default"/>
      </w:rPr>
    </w:lvl>
  </w:abstractNum>
  <w:num w:numId="1" w16cid:durableId="907032769">
    <w:abstractNumId w:val="13"/>
  </w:num>
  <w:num w:numId="2" w16cid:durableId="2063820463">
    <w:abstractNumId w:val="19"/>
  </w:num>
  <w:num w:numId="3" w16cid:durableId="1638410893">
    <w:abstractNumId w:val="0"/>
    <w:lvlOverride w:ilvl="0">
      <w:startOverride w:val="1"/>
    </w:lvlOverride>
  </w:num>
  <w:num w:numId="4" w16cid:durableId="1775053914">
    <w:abstractNumId w:val="17"/>
  </w:num>
  <w:num w:numId="5" w16cid:durableId="1291597253">
    <w:abstractNumId w:val="11"/>
  </w:num>
  <w:num w:numId="6" w16cid:durableId="1527478260">
    <w:abstractNumId w:val="8"/>
  </w:num>
  <w:num w:numId="7" w16cid:durableId="1693385763">
    <w:abstractNumId w:val="14"/>
    <w:lvlOverride w:ilvl="0">
      <w:lvl w:ilvl="0">
        <w:start w:val="1"/>
        <w:numFmt w:val="none"/>
        <w:pStyle w:val="a4"/>
        <w:suff w:val="space"/>
        <w:lvlText w:val="Рисунок "/>
        <w:lvlJc w:val="left"/>
        <w:pPr>
          <w:ind w:left="1920" w:hanging="360"/>
        </w:pPr>
        <w:rPr>
          <w:b w:val="0"/>
          <w:bCs w:val="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8" w16cid:durableId="247274464">
    <w:abstractNumId w:val="15"/>
  </w:num>
  <w:num w:numId="9" w16cid:durableId="729613143">
    <w:abstractNumId w:val="16"/>
  </w:num>
  <w:num w:numId="10" w16cid:durableId="1347365728">
    <w:abstractNumId w:val="10"/>
  </w:num>
  <w:num w:numId="11" w16cid:durableId="1996755814">
    <w:abstractNumId w:val="2"/>
  </w:num>
  <w:num w:numId="12" w16cid:durableId="1245650381">
    <w:abstractNumId w:val="7"/>
  </w:num>
  <w:num w:numId="13" w16cid:durableId="1898738129">
    <w:abstractNumId w:val="18"/>
  </w:num>
  <w:num w:numId="14" w16cid:durableId="812872278">
    <w:abstractNumId w:val="3"/>
  </w:num>
  <w:num w:numId="15" w16cid:durableId="1548955772">
    <w:abstractNumId w:val="9"/>
  </w:num>
  <w:num w:numId="16" w16cid:durableId="1963724947">
    <w:abstractNumId w:val="6"/>
  </w:num>
  <w:num w:numId="17" w16cid:durableId="1526627986">
    <w:abstractNumId w:val="12"/>
  </w:num>
  <w:num w:numId="18" w16cid:durableId="284573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15695049">
    <w:abstractNumId w:val="4"/>
  </w:num>
  <w:num w:numId="20" w16cid:durableId="1763068606">
    <w:abstractNumId w:val="5"/>
  </w:num>
  <w:num w:numId="21" w16cid:durableId="1672560101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64911449">
    <w:abstractNumId w:val="14"/>
    <w:lvlOverride w:ilvl="0">
      <w:lvl w:ilvl="0">
        <w:start w:val="1"/>
        <w:numFmt w:val="decimal"/>
        <w:pStyle w:val="a4"/>
        <w:suff w:val="space"/>
        <w:lvlText w:val="Рисунок "/>
        <w:lvlJc w:val="left"/>
        <w:pPr>
          <w:ind w:left="5889" w:hanging="360"/>
        </w:pPr>
        <w:rPr>
          <w:rFonts w:ascii="Times New Roman" w:hAnsi="Times New Roman" w:cs="Times New Roman" w:hint="default"/>
          <w:i w:val="0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decimal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decimal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decimal"/>
        <w:lvlText w:val="%9."/>
        <w:lvlJc w:val="left"/>
        <w:pPr>
          <w:ind w:left="3240" w:hanging="360"/>
        </w:pPr>
      </w:lvl>
    </w:lvlOverride>
  </w:num>
  <w:num w:numId="23" w16cid:durableId="10665629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41067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920563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72802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89160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415568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22650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762591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522702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098710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013567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907496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562536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897522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819702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989668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996234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771246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854853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722488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11406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901514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273476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90807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88839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140523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458216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681252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268834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02321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796543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9518143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2013610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742211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790086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002994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976238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8477138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487015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687085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8626218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20918464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8725028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7023235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6656662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6746519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0326550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5349951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1022184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8564601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1957774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4775753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510781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attachedTemplate r:id="rId1"/>
  <w:linkStyles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3A1"/>
    <w:rsid w:val="00000177"/>
    <w:rsid w:val="00000FA8"/>
    <w:rsid w:val="00001732"/>
    <w:rsid w:val="000017AC"/>
    <w:rsid w:val="00001DE5"/>
    <w:rsid w:val="00002848"/>
    <w:rsid w:val="00002BE5"/>
    <w:rsid w:val="00003544"/>
    <w:rsid w:val="000043D3"/>
    <w:rsid w:val="0000457D"/>
    <w:rsid w:val="000052D4"/>
    <w:rsid w:val="00005A42"/>
    <w:rsid w:val="00005B63"/>
    <w:rsid w:val="000062F3"/>
    <w:rsid w:val="00006F79"/>
    <w:rsid w:val="0000708D"/>
    <w:rsid w:val="000073EA"/>
    <w:rsid w:val="00007D55"/>
    <w:rsid w:val="000100CE"/>
    <w:rsid w:val="0001037F"/>
    <w:rsid w:val="000107E7"/>
    <w:rsid w:val="000109FF"/>
    <w:rsid w:val="00010A2C"/>
    <w:rsid w:val="00010E3A"/>
    <w:rsid w:val="00010FCA"/>
    <w:rsid w:val="00011066"/>
    <w:rsid w:val="000116BE"/>
    <w:rsid w:val="000116E8"/>
    <w:rsid w:val="00011F79"/>
    <w:rsid w:val="00012E5D"/>
    <w:rsid w:val="00012EB6"/>
    <w:rsid w:val="00013083"/>
    <w:rsid w:val="000130B5"/>
    <w:rsid w:val="00013435"/>
    <w:rsid w:val="000134D2"/>
    <w:rsid w:val="00013530"/>
    <w:rsid w:val="00013B63"/>
    <w:rsid w:val="00013BCD"/>
    <w:rsid w:val="000149AD"/>
    <w:rsid w:val="00014B83"/>
    <w:rsid w:val="00014D99"/>
    <w:rsid w:val="00015321"/>
    <w:rsid w:val="00015783"/>
    <w:rsid w:val="00015B75"/>
    <w:rsid w:val="000170BD"/>
    <w:rsid w:val="000178D1"/>
    <w:rsid w:val="00017E20"/>
    <w:rsid w:val="000202C1"/>
    <w:rsid w:val="00020EA2"/>
    <w:rsid w:val="0002177E"/>
    <w:rsid w:val="000218C5"/>
    <w:rsid w:val="00021E19"/>
    <w:rsid w:val="00022576"/>
    <w:rsid w:val="00022A18"/>
    <w:rsid w:val="00022A81"/>
    <w:rsid w:val="00023234"/>
    <w:rsid w:val="0002354B"/>
    <w:rsid w:val="00023BEF"/>
    <w:rsid w:val="0002421C"/>
    <w:rsid w:val="00024C41"/>
    <w:rsid w:val="0002574F"/>
    <w:rsid w:val="00026821"/>
    <w:rsid w:val="00026E76"/>
    <w:rsid w:val="00027615"/>
    <w:rsid w:val="000278E2"/>
    <w:rsid w:val="0003023C"/>
    <w:rsid w:val="000303EE"/>
    <w:rsid w:val="00030A68"/>
    <w:rsid w:val="00030A78"/>
    <w:rsid w:val="00030E5D"/>
    <w:rsid w:val="000311D4"/>
    <w:rsid w:val="000318B6"/>
    <w:rsid w:val="000319C1"/>
    <w:rsid w:val="00031B9D"/>
    <w:rsid w:val="00032A1F"/>
    <w:rsid w:val="00032BD5"/>
    <w:rsid w:val="00033840"/>
    <w:rsid w:val="00033C28"/>
    <w:rsid w:val="00034AB4"/>
    <w:rsid w:val="000353AA"/>
    <w:rsid w:val="00035CFD"/>
    <w:rsid w:val="0003686B"/>
    <w:rsid w:val="000378A3"/>
    <w:rsid w:val="00037B77"/>
    <w:rsid w:val="00040873"/>
    <w:rsid w:val="00040B89"/>
    <w:rsid w:val="0004105F"/>
    <w:rsid w:val="00042554"/>
    <w:rsid w:val="000426E1"/>
    <w:rsid w:val="000437C4"/>
    <w:rsid w:val="0004459E"/>
    <w:rsid w:val="000447BA"/>
    <w:rsid w:val="00044A43"/>
    <w:rsid w:val="00044A90"/>
    <w:rsid w:val="00044E03"/>
    <w:rsid w:val="00045308"/>
    <w:rsid w:val="000462D4"/>
    <w:rsid w:val="000462EC"/>
    <w:rsid w:val="00046552"/>
    <w:rsid w:val="00046A65"/>
    <w:rsid w:val="00047ACB"/>
    <w:rsid w:val="00047D98"/>
    <w:rsid w:val="000500B9"/>
    <w:rsid w:val="000506F7"/>
    <w:rsid w:val="000508F4"/>
    <w:rsid w:val="00051391"/>
    <w:rsid w:val="000513BD"/>
    <w:rsid w:val="0005146F"/>
    <w:rsid w:val="00051B1E"/>
    <w:rsid w:val="0005244F"/>
    <w:rsid w:val="00052902"/>
    <w:rsid w:val="00052CEB"/>
    <w:rsid w:val="00054BD0"/>
    <w:rsid w:val="00054EB1"/>
    <w:rsid w:val="000557DB"/>
    <w:rsid w:val="00056054"/>
    <w:rsid w:val="000562EE"/>
    <w:rsid w:val="00056440"/>
    <w:rsid w:val="000571A1"/>
    <w:rsid w:val="0006067F"/>
    <w:rsid w:val="000613D8"/>
    <w:rsid w:val="000615CB"/>
    <w:rsid w:val="00061A09"/>
    <w:rsid w:val="00062105"/>
    <w:rsid w:val="00062242"/>
    <w:rsid w:val="00062BC0"/>
    <w:rsid w:val="00065387"/>
    <w:rsid w:val="00065BB8"/>
    <w:rsid w:val="00065C5F"/>
    <w:rsid w:val="00065CF2"/>
    <w:rsid w:val="00065FED"/>
    <w:rsid w:val="00066F0F"/>
    <w:rsid w:val="000670DC"/>
    <w:rsid w:val="0006720F"/>
    <w:rsid w:val="0006796F"/>
    <w:rsid w:val="00067A8E"/>
    <w:rsid w:val="0007040F"/>
    <w:rsid w:val="000707B7"/>
    <w:rsid w:val="00071146"/>
    <w:rsid w:val="00071832"/>
    <w:rsid w:val="000727BB"/>
    <w:rsid w:val="00072C8D"/>
    <w:rsid w:val="00073B41"/>
    <w:rsid w:val="00073D3A"/>
    <w:rsid w:val="0007423F"/>
    <w:rsid w:val="00074CF3"/>
    <w:rsid w:val="000751BC"/>
    <w:rsid w:val="00075FBB"/>
    <w:rsid w:val="00076429"/>
    <w:rsid w:val="000765FA"/>
    <w:rsid w:val="00076832"/>
    <w:rsid w:val="00076ED9"/>
    <w:rsid w:val="00076FAE"/>
    <w:rsid w:val="000770EF"/>
    <w:rsid w:val="0007764E"/>
    <w:rsid w:val="000802C7"/>
    <w:rsid w:val="000809BC"/>
    <w:rsid w:val="00081126"/>
    <w:rsid w:val="00081B5E"/>
    <w:rsid w:val="0008210B"/>
    <w:rsid w:val="0008285F"/>
    <w:rsid w:val="000829E3"/>
    <w:rsid w:val="00082E53"/>
    <w:rsid w:val="00083D25"/>
    <w:rsid w:val="00083F0B"/>
    <w:rsid w:val="000843D6"/>
    <w:rsid w:val="0008443D"/>
    <w:rsid w:val="00084EB2"/>
    <w:rsid w:val="00085161"/>
    <w:rsid w:val="00085163"/>
    <w:rsid w:val="00085A1F"/>
    <w:rsid w:val="00085B6E"/>
    <w:rsid w:val="000860ED"/>
    <w:rsid w:val="00086218"/>
    <w:rsid w:val="00086789"/>
    <w:rsid w:val="000867EE"/>
    <w:rsid w:val="00087092"/>
    <w:rsid w:val="0008762A"/>
    <w:rsid w:val="000878EF"/>
    <w:rsid w:val="00091358"/>
    <w:rsid w:val="00091496"/>
    <w:rsid w:val="00092394"/>
    <w:rsid w:val="0009330A"/>
    <w:rsid w:val="00093F47"/>
    <w:rsid w:val="00094315"/>
    <w:rsid w:val="00094431"/>
    <w:rsid w:val="0009443D"/>
    <w:rsid w:val="000946A5"/>
    <w:rsid w:val="00094F5A"/>
    <w:rsid w:val="00095BB8"/>
    <w:rsid w:val="00095ED2"/>
    <w:rsid w:val="00096AFB"/>
    <w:rsid w:val="00096C30"/>
    <w:rsid w:val="00097861"/>
    <w:rsid w:val="00097DDC"/>
    <w:rsid w:val="00097ECA"/>
    <w:rsid w:val="000A0E54"/>
    <w:rsid w:val="000A1240"/>
    <w:rsid w:val="000A18A4"/>
    <w:rsid w:val="000A1E82"/>
    <w:rsid w:val="000A2830"/>
    <w:rsid w:val="000A2D6A"/>
    <w:rsid w:val="000A38A4"/>
    <w:rsid w:val="000A4BC8"/>
    <w:rsid w:val="000A529B"/>
    <w:rsid w:val="000A5F6A"/>
    <w:rsid w:val="000A61A7"/>
    <w:rsid w:val="000A6354"/>
    <w:rsid w:val="000A65CA"/>
    <w:rsid w:val="000A763D"/>
    <w:rsid w:val="000A7756"/>
    <w:rsid w:val="000A77FB"/>
    <w:rsid w:val="000A7BA0"/>
    <w:rsid w:val="000B05E2"/>
    <w:rsid w:val="000B09C0"/>
    <w:rsid w:val="000B0FC3"/>
    <w:rsid w:val="000B2688"/>
    <w:rsid w:val="000B272A"/>
    <w:rsid w:val="000B2EA4"/>
    <w:rsid w:val="000B3C7A"/>
    <w:rsid w:val="000B414D"/>
    <w:rsid w:val="000B56D2"/>
    <w:rsid w:val="000B5DFF"/>
    <w:rsid w:val="000B6601"/>
    <w:rsid w:val="000B6A03"/>
    <w:rsid w:val="000B722A"/>
    <w:rsid w:val="000B7A12"/>
    <w:rsid w:val="000B7D1E"/>
    <w:rsid w:val="000C1DC4"/>
    <w:rsid w:val="000C25AC"/>
    <w:rsid w:val="000C27C8"/>
    <w:rsid w:val="000C2C31"/>
    <w:rsid w:val="000C32F0"/>
    <w:rsid w:val="000C3458"/>
    <w:rsid w:val="000C4209"/>
    <w:rsid w:val="000C51B3"/>
    <w:rsid w:val="000C56CF"/>
    <w:rsid w:val="000C57F1"/>
    <w:rsid w:val="000C5A3D"/>
    <w:rsid w:val="000C6775"/>
    <w:rsid w:val="000C6CC2"/>
    <w:rsid w:val="000C76E6"/>
    <w:rsid w:val="000C7F2A"/>
    <w:rsid w:val="000D08B0"/>
    <w:rsid w:val="000D0E77"/>
    <w:rsid w:val="000D1D74"/>
    <w:rsid w:val="000D269C"/>
    <w:rsid w:val="000D2B48"/>
    <w:rsid w:val="000D3704"/>
    <w:rsid w:val="000D5598"/>
    <w:rsid w:val="000D5FA0"/>
    <w:rsid w:val="000D612F"/>
    <w:rsid w:val="000D6BBF"/>
    <w:rsid w:val="000D6DEB"/>
    <w:rsid w:val="000D79FC"/>
    <w:rsid w:val="000E053F"/>
    <w:rsid w:val="000E056B"/>
    <w:rsid w:val="000E08BD"/>
    <w:rsid w:val="000E1573"/>
    <w:rsid w:val="000E170C"/>
    <w:rsid w:val="000E1E41"/>
    <w:rsid w:val="000E1F75"/>
    <w:rsid w:val="000E22CA"/>
    <w:rsid w:val="000E3D9A"/>
    <w:rsid w:val="000E4836"/>
    <w:rsid w:val="000E5488"/>
    <w:rsid w:val="000E584A"/>
    <w:rsid w:val="000E5DEC"/>
    <w:rsid w:val="000E5F28"/>
    <w:rsid w:val="000E6604"/>
    <w:rsid w:val="000E6E67"/>
    <w:rsid w:val="000E7630"/>
    <w:rsid w:val="000E7D1A"/>
    <w:rsid w:val="000F01C9"/>
    <w:rsid w:val="000F030B"/>
    <w:rsid w:val="000F12EE"/>
    <w:rsid w:val="000F2237"/>
    <w:rsid w:val="000F2644"/>
    <w:rsid w:val="000F2F0E"/>
    <w:rsid w:val="000F406B"/>
    <w:rsid w:val="000F51E9"/>
    <w:rsid w:val="000F53A1"/>
    <w:rsid w:val="000F60A1"/>
    <w:rsid w:val="000F63F5"/>
    <w:rsid w:val="000F7068"/>
    <w:rsid w:val="000F7466"/>
    <w:rsid w:val="000F753D"/>
    <w:rsid w:val="000F7A2D"/>
    <w:rsid w:val="000F7ADE"/>
    <w:rsid w:val="00100440"/>
    <w:rsid w:val="00100E51"/>
    <w:rsid w:val="00102BE3"/>
    <w:rsid w:val="0010398E"/>
    <w:rsid w:val="00104388"/>
    <w:rsid w:val="001046A9"/>
    <w:rsid w:val="001049F5"/>
    <w:rsid w:val="00104EF8"/>
    <w:rsid w:val="00105111"/>
    <w:rsid w:val="00105485"/>
    <w:rsid w:val="001065A0"/>
    <w:rsid w:val="00107180"/>
    <w:rsid w:val="00107355"/>
    <w:rsid w:val="00107377"/>
    <w:rsid w:val="001078EF"/>
    <w:rsid w:val="00107EF7"/>
    <w:rsid w:val="00110156"/>
    <w:rsid w:val="00110D8D"/>
    <w:rsid w:val="00110E69"/>
    <w:rsid w:val="00110FBF"/>
    <w:rsid w:val="001112B8"/>
    <w:rsid w:val="001112EF"/>
    <w:rsid w:val="00111EAA"/>
    <w:rsid w:val="001123BF"/>
    <w:rsid w:val="00113B0B"/>
    <w:rsid w:val="00113EA4"/>
    <w:rsid w:val="001147BD"/>
    <w:rsid w:val="001150A4"/>
    <w:rsid w:val="00115F3A"/>
    <w:rsid w:val="0011657D"/>
    <w:rsid w:val="00116FAC"/>
    <w:rsid w:val="001176C6"/>
    <w:rsid w:val="001179C0"/>
    <w:rsid w:val="00117D4B"/>
    <w:rsid w:val="0012045A"/>
    <w:rsid w:val="001207F2"/>
    <w:rsid w:val="00120C1D"/>
    <w:rsid w:val="00120F58"/>
    <w:rsid w:val="00121E9A"/>
    <w:rsid w:val="0012234C"/>
    <w:rsid w:val="00122384"/>
    <w:rsid w:val="001223D2"/>
    <w:rsid w:val="00122527"/>
    <w:rsid w:val="0012305B"/>
    <w:rsid w:val="00123A38"/>
    <w:rsid w:val="00123DB7"/>
    <w:rsid w:val="00124FFD"/>
    <w:rsid w:val="0012576E"/>
    <w:rsid w:val="00127388"/>
    <w:rsid w:val="00127624"/>
    <w:rsid w:val="001302E6"/>
    <w:rsid w:val="00130E18"/>
    <w:rsid w:val="00130FBD"/>
    <w:rsid w:val="001310E4"/>
    <w:rsid w:val="001321A2"/>
    <w:rsid w:val="001324F7"/>
    <w:rsid w:val="00132EA2"/>
    <w:rsid w:val="00132FC0"/>
    <w:rsid w:val="001333AA"/>
    <w:rsid w:val="001333B4"/>
    <w:rsid w:val="00133A0C"/>
    <w:rsid w:val="00133C9B"/>
    <w:rsid w:val="00134769"/>
    <w:rsid w:val="00135696"/>
    <w:rsid w:val="0013674F"/>
    <w:rsid w:val="0013682B"/>
    <w:rsid w:val="00136C29"/>
    <w:rsid w:val="00137216"/>
    <w:rsid w:val="00137493"/>
    <w:rsid w:val="0013792D"/>
    <w:rsid w:val="001405E0"/>
    <w:rsid w:val="00140D6B"/>
    <w:rsid w:val="00142B4F"/>
    <w:rsid w:val="00142CE0"/>
    <w:rsid w:val="001431F9"/>
    <w:rsid w:val="001438E1"/>
    <w:rsid w:val="00143E5C"/>
    <w:rsid w:val="001446A8"/>
    <w:rsid w:val="00144D0E"/>
    <w:rsid w:val="00144E18"/>
    <w:rsid w:val="00145F2D"/>
    <w:rsid w:val="001466C5"/>
    <w:rsid w:val="00147F46"/>
    <w:rsid w:val="00147FD3"/>
    <w:rsid w:val="001500D1"/>
    <w:rsid w:val="00150214"/>
    <w:rsid w:val="0015021A"/>
    <w:rsid w:val="00151042"/>
    <w:rsid w:val="00151924"/>
    <w:rsid w:val="00151ABE"/>
    <w:rsid w:val="00151E01"/>
    <w:rsid w:val="00151EC6"/>
    <w:rsid w:val="00152BCB"/>
    <w:rsid w:val="00152F1E"/>
    <w:rsid w:val="0015332D"/>
    <w:rsid w:val="0015345D"/>
    <w:rsid w:val="00153606"/>
    <w:rsid w:val="00153E5E"/>
    <w:rsid w:val="00154A40"/>
    <w:rsid w:val="001551F0"/>
    <w:rsid w:val="00155B92"/>
    <w:rsid w:val="00156497"/>
    <w:rsid w:val="0015724C"/>
    <w:rsid w:val="0015763B"/>
    <w:rsid w:val="001579DA"/>
    <w:rsid w:val="0016041E"/>
    <w:rsid w:val="001617EB"/>
    <w:rsid w:val="001637F5"/>
    <w:rsid w:val="00163E6F"/>
    <w:rsid w:val="00164317"/>
    <w:rsid w:val="00164682"/>
    <w:rsid w:val="00164AF4"/>
    <w:rsid w:val="00165020"/>
    <w:rsid w:val="00165488"/>
    <w:rsid w:val="001658FB"/>
    <w:rsid w:val="00165CA0"/>
    <w:rsid w:val="00165E10"/>
    <w:rsid w:val="00165F95"/>
    <w:rsid w:val="00166113"/>
    <w:rsid w:val="00166847"/>
    <w:rsid w:val="001669CB"/>
    <w:rsid w:val="00166B74"/>
    <w:rsid w:val="00166D00"/>
    <w:rsid w:val="00166E9D"/>
    <w:rsid w:val="0016723F"/>
    <w:rsid w:val="00167419"/>
    <w:rsid w:val="001674E2"/>
    <w:rsid w:val="001676F4"/>
    <w:rsid w:val="001703A4"/>
    <w:rsid w:val="00171601"/>
    <w:rsid w:val="00171659"/>
    <w:rsid w:val="00171D85"/>
    <w:rsid w:val="00171F18"/>
    <w:rsid w:val="0017244A"/>
    <w:rsid w:val="001724F4"/>
    <w:rsid w:val="00173019"/>
    <w:rsid w:val="00173394"/>
    <w:rsid w:val="00173794"/>
    <w:rsid w:val="001743D7"/>
    <w:rsid w:val="00174529"/>
    <w:rsid w:val="001747DB"/>
    <w:rsid w:val="001758F2"/>
    <w:rsid w:val="00175DF3"/>
    <w:rsid w:val="001771E7"/>
    <w:rsid w:val="001806EA"/>
    <w:rsid w:val="00180B80"/>
    <w:rsid w:val="001823F9"/>
    <w:rsid w:val="00182832"/>
    <w:rsid w:val="001828A1"/>
    <w:rsid w:val="00182FD0"/>
    <w:rsid w:val="001836B8"/>
    <w:rsid w:val="0018440A"/>
    <w:rsid w:val="00184B77"/>
    <w:rsid w:val="00185434"/>
    <w:rsid w:val="001854C6"/>
    <w:rsid w:val="00185E13"/>
    <w:rsid w:val="0018607F"/>
    <w:rsid w:val="001864E1"/>
    <w:rsid w:val="001878BB"/>
    <w:rsid w:val="001879ED"/>
    <w:rsid w:val="001908E8"/>
    <w:rsid w:val="00191C1A"/>
    <w:rsid w:val="00192118"/>
    <w:rsid w:val="00192185"/>
    <w:rsid w:val="001925AB"/>
    <w:rsid w:val="00192891"/>
    <w:rsid w:val="001928F8"/>
    <w:rsid w:val="0019382C"/>
    <w:rsid w:val="001938D1"/>
    <w:rsid w:val="00193973"/>
    <w:rsid w:val="00193CCC"/>
    <w:rsid w:val="00193FB7"/>
    <w:rsid w:val="001942CE"/>
    <w:rsid w:val="00194625"/>
    <w:rsid w:val="00195A36"/>
    <w:rsid w:val="00195DAB"/>
    <w:rsid w:val="00196295"/>
    <w:rsid w:val="00196CD2"/>
    <w:rsid w:val="00197373"/>
    <w:rsid w:val="001A03A9"/>
    <w:rsid w:val="001A07D4"/>
    <w:rsid w:val="001A0835"/>
    <w:rsid w:val="001A0FBB"/>
    <w:rsid w:val="001A14D5"/>
    <w:rsid w:val="001A1529"/>
    <w:rsid w:val="001A2207"/>
    <w:rsid w:val="001A4099"/>
    <w:rsid w:val="001A45E2"/>
    <w:rsid w:val="001A46D2"/>
    <w:rsid w:val="001A4986"/>
    <w:rsid w:val="001A529B"/>
    <w:rsid w:val="001A5323"/>
    <w:rsid w:val="001A5A6A"/>
    <w:rsid w:val="001A5B24"/>
    <w:rsid w:val="001A6A3E"/>
    <w:rsid w:val="001A6E35"/>
    <w:rsid w:val="001A70FC"/>
    <w:rsid w:val="001A725D"/>
    <w:rsid w:val="001A76E4"/>
    <w:rsid w:val="001A772A"/>
    <w:rsid w:val="001A7C4A"/>
    <w:rsid w:val="001B12C3"/>
    <w:rsid w:val="001B193B"/>
    <w:rsid w:val="001B1DDB"/>
    <w:rsid w:val="001B2EA1"/>
    <w:rsid w:val="001B3582"/>
    <w:rsid w:val="001B3812"/>
    <w:rsid w:val="001B3EA3"/>
    <w:rsid w:val="001B4350"/>
    <w:rsid w:val="001B43E7"/>
    <w:rsid w:val="001B493C"/>
    <w:rsid w:val="001B5D60"/>
    <w:rsid w:val="001B5DA6"/>
    <w:rsid w:val="001B6684"/>
    <w:rsid w:val="001B669E"/>
    <w:rsid w:val="001B6776"/>
    <w:rsid w:val="001B6ED4"/>
    <w:rsid w:val="001B72A7"/>
    <w:rsid w:val="001B77DC"/>
    <w:rsid w:val="001B7B11"/>
    <w:rsid w:val="001C15F6"/>
    <w:rsid w:val="001C1A2C"/>
    <w:rsid w:val="001C1B4F"/>
    <w:rsid w:val="001C33C6"/>
    <w:rsid w:val="001C4C3A"/>
    <w:rsid w:val="001C558D"/>
    <w:rsid w:val="001C5AE5"/>
    <w:rsid w:val="001C60F1"/>
    <w:rsid w:val="001C663E"/>
    <w:rsid w:val="001C6A89"/>
    <w:rsid w:val="001C741E"/>
    <w:rsid w:val="001D02E3"/>
    <w:rsid w:val="001D0CCE"/>
    <w:rsid w:val="001D13F7"/>
    <w:rsid w:val="001D14D2"/>
    <w:rsid w:val="001D18DF"/>
    <w:rsid w:val="001D1BE6"/>
    <w:rsid w:val="001D270C"/>
    <w:rsid w:val="001D3A98"/>
    <w:rsid w:val="001D540E"/>
    <w:rsid w:val="001D54A4"/>
    <w:rsid w:val="001D5DB2"/>
    <w:rsid w:val="001D6344"/>
    <w:rsid w:val="001D6C16"/>
    <w:rsid w:val="001D717C"/>
    <w:rsid w:val="001D71CA"/>
    <w:rsid w:val="001D71CD"/>
    <w:rsid w:val="001D7ABD"/>
    <w:rsid w:val="001E225F"/>
    <w:rsid w:val="001E234A"/>
    <w:rsid w:val="001E2C55"/>
    <w:rsid w:val="001E2E80"/>
    <w:rsid w:val="001E35BE"/>
    <w:rsid w:val="001E3AA5"/>
    <w:rsid w:val="001E4212"/>
    <w:rsid w:val="001E4E3F"/>
    <w:rsid w:val="001E504D"/>
    <w:rsid w:val="001E5181"/>
    <w:rsid w:val="001E58F2"/>
    <w:rsid w:val="001E63F5"/>
    <w:rsid w:val="001E652A"/>
    <w:rsid w:val="001E6542"/>
    <w:rsid w:val="001E7341"/>
    <w:rsid w:val="001E7639"/>
    <w:rsid w:val="001F007A"/>
    <w:rsid w:val="001F06DD"/>
    <w:rsid w:val="001F096E"/>
    <w:rsid w:val="001F0ADB"/>
    <w:rsid w:val="001F10A9"/>
    <w:rsid w:val="001F11BD"/>
    <w:rsid w:val="001F1227"/>
    <w:rsid w:val="001F194D"/>
    <w:rsid w:val="001F2DD4"/>
    <w:rsid w:val="001F322F"/>
    <w:rsid w:val="001F3350"/>
    <w:rsid w:val="001F38E1"/>
    <w:rsid w:val="001F4378"/>
    <w:rsid w:val="001F4E82"/>
    <w:rsid w:val="001F6467"/>
    <w:rsid w:val="001F6B0A"/>
    <w:rsid w:val="001F6F1B"/>
    <w:rsid w:val="0020020C"/>
    <w:rsid w:val="00200274"/>
    <w:rsid w:val="00201A1F"/>
    <w:rsid w:val="002023E9"/>
    <w:rsid w:val="002033BF"/>
    <w:rsid w:val="00203D21"/>
    <w:rsid w:val="0020435E"/>
    <w:rsid w:val="00204AAC"/>
    <w:rsid w:val="00204CF5"/>
    <w:rsid w:val="00204DB1"/>
    <w:rsid w:val="00205176"/>
    <w:rsid w:val="0020543A"/>
    <w:rsid w:val="002063E3"/>
    <w:rsid w:val="0020652F"/>
    <w:rsid w:val="0020657D"/>
    <w:rsid w:val="002067A2"/>
    <w:rsid w:val="00206AD9"/>
    <w:rsid w:val="00206C6D"/>
    <w:rsid w:val="0020781C"/>
    <w:rsid w:val="00207A32"/>
    <w:rsid w:val="00207D3A"/>
    <w:rsid w:val="0021004B"/>
    <w:rsid w:val="00210C32"/>
    <w:rsid w:val="00211488"/>
    <w:rsid w:val="0021171A"/>
    <w:rsid w:val="0021182C"/>
    <w:rsid w:val="00211B97"/>
    <w:rsid w:val="00211D67"/>
    <w:rsid w:val="00211F19"/>
    <w:rsid w:val="0021220F"/>
    <w:rsid w:val="00212E6E"/>
    <w:rsid w:val="002134B3"/>
    <w:rsid w:val="00213AD0"/>
    <w:rsid w:val="0021416C"/>
    <w:rsid w:val="0021530B"/>
    <w:rsid w:val="002157F3"/>
    <w:rsid w:val="00215C67"/>
    <w:rsid w:val="002160F4"/>
    <w:rsid w:val="002161FF"/>
    <w:rsid w:val="00216AB2"/>
    <w:rsid w:val="00216AEE"/>
    <w:rsid w:val="00216C56"/>
    <w:rsid w:val="0021720A"/>
    <w:rsid w:val="00217D19"/>
    <w:rsid w:val="00220476"/>
    <w:rsid w:val="00220EB5"/>
    <w:rsid w:val="00221373"/>
    <w:rsid w:val="002214FD"/>
    <w:rsid w:val="002216DA"/>
    <w:rsid w:val="0022172F"/>
    <w:rsid w:val="00221A59"/>
    <w:rsid w:val="00221A6F"/>
    <w:rsid w:val="00221F8A"/>
    <w:rsid w:val="0022220C"/>
    <w:rsid w:val="002223FF"/>
    <w:rsid w:val="002224D2"/>
    <w:rsid w:val="00222A9B"/>
    <w:rsid w:val="0022308C"/>
    <w:rsid w:val="002232E7"/>
    <w:rsid w:val="00223C5E"/>
    <w:rsid w:val="00224E13"/>
    <w:rsid w:val="00225881"/>
    <w:rsid w:val="002259D8"/>
    <w:rsid w:val="002259F0"/>
    <w:rsid w:val="00226084"/>
    <w:rsid w:val="00226572"/>
    <w:rsid w:val="00227603"/>
    <w:rsid w:val="00227C03"/>
    <w:rsid w:val="00227E24"/>
    <w:rsid w:val="002303C2"/>
    <w:rsid w:val="00230730"/>
    <w:rsid w:val="00231B5E"/>
    <w:rsid w:val="00231C53"/>
    <w:rsid w:val="0023247A"/>
    <w:rsid w:val="00232AA7"/>
    <w:rsid w:val="00232C00"/>
    <w:rsid w:val="00233395"/>
    <w:rsid w:val="00233507"/>
    <w:rsid w:val="002335DD"/>
    <w:rsid w:val="00234038"/>
    <w:rsid w:val="00234431"/>
    <w:rsid w:val="0023659E"/>
    <w:rsid w:val="002365BF"/>
    <w:rsid w:val="00236BF6"/>
    <w:rsid w:val="00236E54"/>
    <w:rsid w:val="0023722E"/>
    <w:rsid w:val="002375DE"/>
    <w:rsid w:val="00237D1F"/>
    <w:rsid w:val="00240CFC"/>
    <w:rsid w:val="002414CD"/>
    <w:rsid w:val="00241918"/>
    <w:rsid w:val="002428A2"/>
    <w:rsid w:val="00242FA1"/>
    <w:rsid w:val="002439C4"/>
    <w:rsid w:val="00243AD7"/>
    <w:rsid w:val="00244028"/>
    <w:rsid w:val="00244BC5"/>
    <w:rsid w:val="00245D0E"/>
    <w:rsid w:val="0024658E"/>
    <w:rsid w:val="002465C9"/>
    <w:rsid w:val="00246807"/>
    <w:rsid w:val="00247E8F"/>
    <w:rsid w:val="00247FF8"/>
    <w:rsid w:val="0025130C"/>
    <w:rsid w:val="00251478"/>
    <w:rsid w:val="00251905"/>
    <w:rsid w:val="00251BD3"/>
    <w:rsid w:val="0025245A"/>
    <w:rsid w:val="0025255F"/>
    <w:rsid w:val="002525D2"/>
    <w:rsid w:val="002531AF"/>
    <w:rsid w:val="00253FEC"/>
    <w:rsid w:val="0025447A"/>
    <w:rsid w:val="0025556B"/>
    <w:rsid w:val="00256594"/>
    <w:rsid w:val="0025741B"/>
    <w:rsid w:val="002602F0"/>
    <w:rsid w:val="002606DC"/>
    <w:rsid w:val="002607D0"/>
    <w:rsid w:val="002609F5"/>
    <w:rsid w:val="00260DE8"/>
    <w:rsid w:val="002611E6"/>
    <w:rsid w:val="002627DB"/>
    <w:rsid w:val="002628A7"/>
    <w:rsid w:val="00262BAB"/>
    <w:rsid w:val="00262F36"/>
    <w:rsid w:val="00262FA6"/>
    <w:rsid w:val="00263BB5"/>
    <w:rsid w:val="0026428D"/>
    <w:rsid w:val="00264D52"/>
    <w:rsid w:val="002652E4"/>
    <w:rsid w:val="002676EA"/>
    <w:rsid w:val="00267B1E"/>
    <w:rsid w:val="002701B8"/>
    <w:rsid w:val="0027050A"/>
    <w:rsid w:val="002708AA"/>
    <w:rsid w:val="0027280E"/>
    <w:rsid w:val="0027295D"/>
    <w:rsid w:val="00272DCC"/>
    <w:rsid w:val="002769B1"/>
    <w:rsid w:val="00277227"/>
    <w:rsid w:val="002772C2"/>
    <w:rsid w:val="00277711"/>
    <w:rsid w:val="00277967"/>
    <w:rsid w:val="00277B67"/>
    <w:rsid w:val="00280170"/>
    <w:rsid w:val="0028073E"/>
    <w:rsid w:val="00280D38"/>
    <w:rsid w:val="002817CA"/>
    <w:rsid w:val="00281F6B"/>
    <w:rsid w:val="002828CE"/>
    <w:rsid w:val="00282C4C"/>
    <w:rsid w:val="002830B7"/>
    <w:rsid w:val="0028423F"/>
    <w:rsid w:val="00284755"/>
    <w:rsid w:val="00284F19"/>
    <w:rsid w:val="00285BDA"/>
    <w:rsid w:val="00285C6E"/>
    <w:rsid w:val="002860BA"/>
    <w:rsid w:val="00287EE4"/>
    <w:rsid w:val="0029045E"/>
    <w:rsid w:val="00290847"/>
    <w:rsid w:val="00290ED8"/>
    <w:rsid w:val="00290EE9"/>
    <w:rsid w:val="0029255C"/>
    <w:rsid w:val="00293723"/>
    <w:rsid w:val="00293A98"/>
    <w:rsid w:val="00293D16"/>
    <w:rsid w:val="0029403C"/>
    <w:rsid w:val="0029410A"/>
    <w:rsid w:val="00294489"/>
    <w:rsid w:val="00294800"/>
    <w:rsid w:val="00294BEF"/>
    <w:rsid w:val="00294C3D"/>
    <w:rsid w:val="00295BEF"/>
    <w:rsid w:val="00296071"/>
    <w:rsid w:val="002A0285"/>
    <w:rsid w:val="002A02C1"/>
    <w:rsid w:val="002A0AE9"/>
    <w:rsid w:val="002A1105"/>
    <w:rsid w:val="002A15D3"/>
    <w:rsid w:val="002A1CA3"/>
    <w:rsid w:val="002A2942"/>
    <w:rsid w:val="002A29EE"/>
    <w:rsid w:val="002A2EDB"/>
    <w:rsid w:val="002A3A7E"/>
    <w:rsid w:val="002A3DDE"/>
    <w:rsid w:val="002A49CA"/>
    <w:rsid w:val="002A49D0"/>
    <w:rsid w:val="002A50FA"/>
    <w:rsid w:val="002A52F0"/>
    <w:rsid w:val="002A54BD"/>
    <w:rsid w:val="002A70A3"/>
    <w:rsid w:val="002A70CE"/>
    <w:rsid w:val="002A7307"/>
    <w:rsid w:val="002A74F1"/>
    <w:rsid w:val="002A7750"/>
    <w:rsid w:val="002A7A97"/>
    <w:rsid w:val="002B0234"/>
    <w:rsid w:val="002B0E2E"/>
    <w:rsid w:val="002B1504"/>
    <w:rsid w:val="002B1528"/>
    <w:rsid w:val="002B1C57"/>
    <w:rsid w:val="002B2331"/>
    <w:rsid w:val="002B2B6B"/>
    <w:rsid w:val="002B2DE5"/>
    <w:rsid w:val="002B32D6"/>
    <w:rsid w:val="002B3577"/>
    <w:rsid w:val="002B3FC2"/>
    <w:rsid w:val="002B489F"/>
    <w:rsid w:val="002B4F8A"/>
    <w:rsid w:val="002B5C27"/>
    <w:rsid w:val="002B64C9"/>
    <w:rsid w:val="002B69AE"/>
    <w:rsid w:val="002B7A99"/>
    <w:rsid w:val="002B7CC7"/>
    <w:rsid w:val="002C14DC"/>
    <w:rsid w:val="002C17DC"/>
    <w:rsid w:val="002C1C93"/>
    <w:rsid w:val="002C26DB"/>
    <w:rsid w:val="002C2F47"/>
    <w:rsid w:val="002C329E"/>
    <w:rsid w:val="002C3FC3"/>
    <w:rsid w:val="002C418D"/>
    <w:rsid w:val="002C449B"/>
    <w:rsid w:val="002C45A1"/>
    <w:rsid w:val="002C4760"/>
    <w:rsid w:val="002C534A"/>
    <w:rsid w:val="002C563E"/>
    <w:rsid w:val="002C5F77"/>
    <w:rsid w:val="002C673E"/>
    <w:rsid w:val="002C70F8"/>
    <w:rsid w:val="002C7614"/>
    <w:rsid w:val="002D0A79"/>
    <w:rsid w:val="002D1B18"/>
    <w:rsid w:val="002D2467"/>
    <w:rsid w:val="002D30C1"/>
    <w:rsid w:val="002D3406"/>
    <w:rsid w:val="002D350D"/>
    <w:rsid w:val="002D38F5"/>
    <w:rsid w:val="002D3B30"/>
    <w:rsid w:val="002D3D8C"/>
    <w:rsid w:val="002D407A"/>
    <w:rsid w:val="002D41B0"/>
    <w:rsid w:val="002D4B11"/>
    <w:rsid w:val="002D5024"/>
    <w:rsid w:val="002D5039"/>
    <w:rsid w:val="002D539F"/>
    <w:rsid w:val="002D57A0"/>
    <w:rsid w:val="002D5A98"/>
    <w:rsid w:val="002D608A"/>
    <w:rsid w:val="002E060F"/>
    <w:rsid w:val="002E0770"/>
    <w:rsid w:val="002E1540"/>
    <w:rsid w:val="002E1B91"/>
    <w:rsid w:val="002E2491"/>
    <w:rsid w:val="002E2A4F"/>
    <w:rsid w:val="002E2B72"/>
    <w:rsid w:val="002E3379"/>
    <w:rsid w:val="002E443A"/>
    <w:rsid w:val="002E488A"/>
    <w:rsid w:val="002E4954"/>
    <w:rsid w:val="002E4A1F"/>
    <w:rsid w:val="002E4A75"/>
    <w:rsid w:val="002E56FF"/>
    <w:rsid w:val="002E573D"/>
    <w:rsid w:val="002E5BD2"/>
    <w:rsid w:val="002E6465"/>
    <w:rsid w:val="002E6A1D"/>
    <w:rsid w:val="002E6CF6"/>
    <w:rsid w:val="002E7E1D"/>
    <w:rsid w:val="002F05DA"/>
    <w:rsid w:val="002F05EA"/>
    <w:rsid w:val="002F1195"/>
    <w:rsid w:val="002F144D"/>
    <w:rsid w:val="002F1819"/>
    <w:rsid w:val="002F1BA9"/>
    <w:rsid w:val="002F1C8C"/>
    <w:rsid w:val="002F2996"/>
    <w:rsid w:val="002F43C7"/>
    <w:rsid w:val="002F4B88"/>
    <w:rsid w:val="002F55FA"/>
    <w:rsid w:val="002F5682"/>
    <w:rsid w:val="002F66BA"/>
    <w:rsid w:val="002F6B91"/>
    <w:rsid w:val="002F7C23"/>
    <w:rsid w:val="003009DC"/>
    <w:rsid w:val="003016A2"/>
    <w:rsid w:val="00301AAF"/>
    <w:rsid w:val="00301CA4"/>
    <w:rsid w:val="00301E3B"/>
    <w:rsid w:val="00302084"/>
    <w:rsid w:val="003039BF"/>
    <w:rsid w:val="0030429F"/>
    <w:rsid w:val="00305943"/>
    <w:rsid w:val="00305F8C"/>
    <w:rsid w:val="0030644B"/>
    <w:rsid w:val="0030684D"/>
    <w:rsid w:val="00306AE6"/>
    <w:rsid w:val="00307353"/>
    <w:rsid w:val="0030753E"/>
    <w:rsid w:val="00311E86"/>
    <w:rsid w:val="00312153"/>
    <w:rsid w:val="00312165"/>
    <w:rsid w:val="003134C0"/>
    <w:rsid w:val="003134D9"/>
    <w:rsid w:val="00313710"/>
    <w:rsid w:val="00313E92"/>
    <w:rsid w:val="0031499F"/>
    <w:rsid w:val="003152F6"/>
    <w:rsid w:val="003155B2"/>
    <w:rsid w:val="003159A4"/>
    <w:rsid w:val="00316874"/>
    <w:rsid w:val="00316FA8"/>
    <w:rsid w:val="0031726D"/>
    <w:rsid w:val="0031742B"/>
    <w:rsid w:val="00317F00"/>
    <w:rsid w:val="0032060C"/>
    <w:rsid w:val="00320A3C"/>
    <w:rsid w:val="00320C43"/>
    <w:rsid w:val="00321052"/>
    <w:rsid w:val="00322129"/>
    <w:rsid w:val="00322504"/>
    <w:rsid w:val="00322A09"/>
    <w:rsid w:val="00322B03"/>
    <w:rsid w:val="0032310B"/>
    <w:rsid w:val="00323E8B"/>
    <w:rsid w:val="00323F34"/>
    <w:rsid w:val="003243DA"/>
    <w:rsid w:val="003255B3"/>
    <w:rsid w:val="00326C54"/>
    <w:rsid w:val="00327C80"/>
    <w:rsid w:val="003305AF"/>
    <w:rsid w:val="00331127"/>
    <w:rsid w:val="0033116D"/>
    <w:rsid w:val="0033157F"/>
    <w:rsid w:val="00331D4D"/>
    <w:rsid w:val="00332008"/>
    <w:rsid w:val="003326FB"/>
    <w:rsid w:val="00332B38"/>
    <w:rsid w:val="00332D57"/>
    <w:rsid w:val="00333424"/>
    <w:rsid w:val="00333DCB"/>
    <w:rsid w:val="0033459A"/>
    <w:rsid w:val="00334BE0"/>
    <w:rsid w:val="00335145"/>
    <w:rsid w:val="0033661C"/>
    <w:rsid w:val="00336E20"/>
    <w:rsid w:val="0033780D"/>
    <w:rsid w:val="00337AB1"/>
    <w:rsid w:val="00340B4A"/>
    <w:rsid w:val="00340D9F"/>
    <w:rsid w:val="003411FE"/>
    <w:rsid w:val="00341476"/>
    <w:rsid w:val="003421F0"/>
    <w:rsid w:val="003428E4"/>
    <w:rsid w:val="00342A32"/>
    <w:rsid w:val="00343B19"/>
    <w:rsid w:val="003442B1"/>
    <w:rsid w:val="003447BF"/>
    <w:rsid w:val="003449D2"/>
    <w:rsid w:val="00344FB4"/>
    <w:rsid w:val="00346218"/>
    <w:rsid w:val="00346C08"/>
    <w:rsid w:val="00346E96"/>
    <w:rsid w:val="00347C44"/>
    <w:rsid w:val="00350978"/>
    <w:rsid w:val="003509EF"/>
    <w:rsid w:val="00351C98"/>
    <w:rsid w:val="00351CDE"/>
    <w:rsid w:val="003520CC"/>
    <w:rsid w:val="00353254"/>
    <w:rsid w:val="003548C2"/>
    <w:rsid w:val="00355E49"/>
    <w:rsid w:val="00356033"/>
    <w:rsid w:val="0035606F"/>
    <w:rsid w:val="003561BC"/>
    <w:rsid w:val="0035692C"/>
    <w:rsid w:val="00360186"/>
    <w:rsid w:val="00360841"/>
    <w:rsid w:val="0036135D"/>
    <w:rsid w:val="00361914"/>
    <w:rsid w:val="00361D26"/>
    <w:rsid w:val="00362DEB"/>
    <w:rsid w:val="00362FD4"/>
    <w:rsid w:val="003637EA"/>
    <w:rsid w:val="00363A0C"/>
    <w:rsid w:val="00363C33"/>
    <w:rsid w:val="00365AD1"/>
    <w:rsid w:val="0036631F"/>
    <w:rsid w:val="003670A6"/>
    <w:rsid w:val="00367304"/>
    <w:rsid w:val="00367620"/>
    <w:rsid w:val="00367C18"/>
    <w:rsid w:val="00370588"/>
    <w:rsid w:val="003710DA"/>
    <w:rsid w:val="00371AD9"/>
    <w:rsid w:val="00371D4A"/>
    <w:rsid w:val="00372DB7"/>
    <w:rsid w:val="003733D2"/>
    <w:rsid w:val="003735D7"/>
    <w:rsid w:val="00373C97"/>
    <w:rsid w:val="0037416B"/>
    <w:rsid w:val="003747CF"/>
    <w:rsid w:val="00374DB7"/>
    <w:rsid w:val="003751FB"/>
    <w:rsid w:val="0037524D"/>
    <w:rsid w:val="00375755"/>
    <w:rsid w:val="00375E61"/>
    <w:rsid w:val="00376357"/>
    <w:rsid w:val="00376A13"/>
    <w:rsid w:val="00377105"/>
    <w:rsid w:val="00377EEB"/>
    <w:rsid w:val="003801E4"/>
    <w:rsid w:val="00380473"/>
    <w:rsid w:val="003804DF"/>
    <w:rsid w:val="00380BE7"/>
    <w:rsid w:val="00380E93"/>
    <w:rsid w:val="00381159"/>
    <w:rsid w:val="00381322"/>
    <w:rsid w:val="0038153E"/>
    <w:rsid w:val="003827A1"/>
    <w:rsid w:val="003828EB"/>
    <w:rsid w:val="003830FC"/>
    <w:rsid w:val="0038434D"/>
    <w:rsid w:val="00384D4F"/>
    <w:rsid w:val="00385244"/>
    <w:rsid w:val="00386963"/>
    <w:rsid w:val="00386E5C"/>
    <w:rsid w:val="00386F8D"/>
    <w:rsid w:val="00387537"/>
    <w:rsid w:val="003877D1"/>
    <w:rsid w:val="003900FD"/>
    <w:rsid w:val="00390280"/>
    <w:rsid w:val="00390481"/>
    <w:rsid w:val="0039051F"/>
    <w:rsid w:val="00391001"/>
    <w:rsid w:val="00391B91"/>
    <w:rsid w:val="00391C70"/>
    <w:rsid w:val="00391DA1"/>
    <w:rsid w:val="00391EAA"/>
    <w:rsid w:val="003923B6"/>
    <w:rsid w:val="0039324F"/>
    <w:rsid w:val="00394219"/>
    <w:rsid w:val="00395EB6"/>
    <w:rsid w:val="00396718"/>
    <w:rsid w:val="00396930"/>
    <w:rsid w:val="003972F2"/>
    <w:rsid w:val="003976A6"/>
    <w:rsid w:val="00397769"/>
    <w:rsid w:val="003A11A3"/>
    <w:rsid w:val="003A14B3"/>
    <w:rsid w:val="003A1BD3"/>
    <w:rsid w:val="003A1D73"/>
    <w:rsid w:val="003A223C"/>
    <w:rsid w:val="003A2A3E"/>
    <w:rsid w:val="003A2B29"/>
    <w:rsid w:val="003A321E"/>
    <w:rsid w:val="003A3945"/>
    <w:rsid w:val="003A3E1F"/>
    <w:rsid w:val="003A3E89"/>
    <w:rsid w:val="003A3E9B"/>
    <w:rsid w:val="003A3F72"/>
    <w:rsid w:val="003A40AB"/>
    <w:rsid w:val="003A4966"/>
    <w:rsid w:val="003A4F20"/>
    <w:rsid w:val="003A5134"/>
    <w:rsid w:val="003A59BA"/>
    <w:rsid w:val="003A6526"/>
    <w:rsid w:val="003A6DD4"/>
    <w:rsid w:val="003A72FB"/>
    <w:rsid w:val="003B0107"/>
    <w:rsid w:val="003B06D0"/>
    <w:rsid w:val="003B0DA5"/>
    <w:rsid w:val="003B13E8"/>
    <w:rsid w:val="003B1869"/>
    <w:rsid w:val="003B33AE"/>
    <w:rsid w:val="003B384F"/>
    <w:rsid w:val="003B3E10"/>
    <w:rsid w:val="003B4894"/>
    <w:rsid w:val="003B5481"/>
    <w:rsid w:val="003B5E68"/>
    <w:rsid w:val="003B6583"/>
    <w:rsid w:val="003B6B60"/>
    <w:rsid w:val="003C1920"/>
    <w:rsid w:val="003C1C27"/>
    <w:rsid w:val="003C27EB"/>
    <w:rsid w:val="003C2DDA"/>
    <w:rsid w:val="003C305A"/>
    <w:rsid w:val="003C33E0"/>
    <w:rsid w:val="003C3568"/>
    <w:rsid w:val="003C35F2"/>
    <w:rsid w:val="003C3798"/>
    <w:rsid w:val="003C49C4"/>
    <w:rsid w:val="003C529F"/>
    <w:rsid w:val="003C573A"/>
    <w:rsid w:val="003C5895"/>
    <w:rsid w:val="003C60A7"/>
    <w:rsid w:val="003C612F"/>
    <w:rsid w:val="003C628A"/>
    <w:rsid w:val="003C6293"/>
    <w:rsid w:val="003C6347"/>
    <w:rsid w:val="003C6A7D"/>
    <w:rsid w:val="003C6CB7"/>
    <w:rsid w:val="003C74C2"/>
    <w:rsid w:val="003C760C"/>
    <w:rsid w:val="003C7A0A"/>
    <w:rsid w:val="003C7DE8"/>
    <w:rsid w:val="003D0353"/>
    <w:rsid w:val="003D04CC"/>
    <w:rsid w:val="003D097A"/>
    <w:rsid w:val="003D1135"/>
    <w:rsid w:val="003D1260"/>
    <w:rsid w:val="003D2465"/>
    <w:rsid w:val="003D284F"/>
    <w:rsid w:val="003D2B12"/>
    <w:rsid w:val="003D326E"/>
    <w:rsid w:val="003D3F8E"/>
    <w:rsid w:val="003D3FF1"/>
    <w:rsid w:val="003D4E41"/>
    <w:rsid w:val="003D5398"/>
    <w:rsid w:val="003D6BCB"/>
    <w:rsid w:val="003D7211"/>
    <w:rsid w:val="003D75C9"/>
    <w:rsid w:val="003E00D0"/>
    <w:rsid w:val="003E343E"/>
    <w:rsid w:val="003E36E6"/>
    <w:rsid w:val="003E3C7E"/>
    <w:rsid w:val="003E4180"/>
    <w:rsid w:val="003E46A5"/>
    <w:rsid w:val="003E637E"/>
    <w:rsid w:val="003E6484"/>
    <w:rsid w:val="003E689A"/>
    <w:rsid w:val="003E6C67"/>
    <w:rsid w:val="003E743A"/>
    <w:rsid w:val="003E7A58"/>
    <w:rsid w:val="003E7ED6"/>
    <w:rsid w:val="003F0F87"/>
    <w:rsid w:val="003F1092"/>
    <w:rsid w:val="003F14C3"/>
    <w:rsid w:val="003F206F"/>
    <w:rsid w:val="003F28B8"/>
    <w:rsid w:val="003F2ADF"/>
    <w:rsid w:val="003F2BA1"/>
    <w:rsid w:val="003F3088"/>
    <w:rsid w:val="003F30FF"/>
    <w:rsid w:val="003F359B"/>
    <w:rsid w:val="003F4737"/>
    <w:rsid w:val="003F4FF5"/>
    <w:rsid w:val="003F5146"/>
    <w:rsid w:val="003F5283"/>
    <w:rsid w:val="003F59F2"/>
    <w:rsid w:val="003F6D0C"/>
    <w:rsid w:val="003F74AD"/>
    <w:rsid w:val="003F7B09"/>
    <w:rsid w:val="00400167"/>
    <w:rsid w:val="004002F6"/>
    <w:rsid w:val="004003AD"/>
    <w:rsid w:val="0040083C"/>
    <w:rsid w:val="00400E58"/>
    <w:rsid w:val="00400FFB"/>
    <w:rsid w:val="0040122C"/>
    <w:rsid w:val="00402638"/>
    <w:rsid w:val="004026E8"/>
    <w:rsid w:val="00403EC4"/>
    <w:rsid w:val="00404A16"/>
    <w:rsid w:val="00407579"/>
    <w:rsid w:val="00407792"/>
    <w:rsid w:val="00407CAE"/>
    <w:rsid w:val="00407E78"/>
    <w:rsid w:val="0041018E"/>
    <w:rsid w:val="0041039C"/>
    <w:rsid w:val="00410640"/>
    <w:rsid w:val="0041097C"/>
    <w:rsid w:val="00410C6B"/>
    <w:rsid w:val="00411084"/>
    <w:rsid w:val="004114CB"/>
    <w:rsid w:val="00411C58"/>
    <w:rsid w:val="00412029"/>
    <w:rsid w:val="00412330"/>
    <w:rsid w:val="00412899"/>
    <w:rsid w:val="004129F6"/>
    <w:rsid w:val="0041385C"/>
    <w:rsid w:val="00413CF5"/>
    <w:rsid w:val="00414107"/>
    <w:rsid w:val="0041495C"/>
    <w:rsid w:val="00414992"/>
    <w:rsid w:val="00414E6B"/>
    <w:rsid w:val="00415189"/>
    <w:rsid w:val="00415E4A"/>
    <w:rsid w:val="00416639"/>
    <w:rsid w:val="00416701"/>
    <w:rsid w:val="0041687F"/>
    <w:rsid w:val="004171A4"/>
    <w:rsid w:val="00417F51"/>
    <w:rsid w:val="00420040"/>
    <w:rsid w:val="004205BE"/>
    <w:rsid w:val="004207EC"/>
    <w:rsid w:val="00420F47"/>
    <w:rsid w:val="00420FA9"/>
    <w:rsid w:val="00421CC1"/>
    <w:rsid w:val="004222F1"/>
    <w:rsid w:val="00423DB7"/>
    <w:rsid w:val="00424095"/>
    <w:rsid w:val="00424B45"/>
    <w:rsid w:val="00424F57"/>
    <w:rsid w:val="0042525A"/>
    <w:rsid w:val="00425681"/>
    <w:rsid w:val="00425B11"/>
    <w:rsid w:val="00425BBF"/>
    <w:rsid w:val="00425CD4"/>
    <w:rsid w:val="0042720E"/>
    <w:rsid w:val="0042730B"/>
    <w:rsid w:val="0043022A"/>
    <w:rsid w:val="0043053F"/>
    <w:rsid w:val="00430603"/>
    <w:rsid w:val="00430832"/>
    <w:rsid w:val="00431A81"/>
    <w:rsid w:val="0043247F"/>
    <w:rsid w:val="0043293C"/>
    <w:rsid w:val="00432AB5"/>
    <w:rsid w:val="004330D5"/>
    <w:rsid w:val="00433633"/>
    <w:rsid w:val="0043411E"/>
    <w:rsid w:val="004349FD"/>
    <w:rsid w:val="00434F05"/>
    <w:rsid w:val="00434F3E"/>
    <w:rsid w:val="00434F73"/>
    <w:rsid w:val="00435757"/>
    <w:rsid w:val="0043692A"/>
    <w:rsid w:val="0043760F"/>
    <w:rsid w:val="00437D90"/>
    <w:rsid w:val="0044082C"/>
    <w:rsid w:val="00440961"/>
    <w:rsid w:val="00441298"/>
    <w:rsid w:val="0044157C"/>
    <w:rsid w:val="00441E9F"/>
    <w:rsid w:val="00442013"/>
    <w:rsid w:val="004425C2"/>
    <w:rsid w:val="004429EC"/>
    <w:rsid w:val="00442EE9"/>
    <w:rsid w:val="004448F2"/>
    <w:rsid w:val="00444948"/>
    <w:rsid w:val="00444E23"/>
    <w:rsid w:val="004452C0"/>
    <w:rsid w:val="00445795"/>
    <w:rsid w:val="0044588D"/>
    <w:rsid w:val="004460C2"/>
    <w:rsid w:val="00446B04"/>
    <w:rsid w:val="00446B2E"/>
    <w:rsid w:val="0044744B"/>
    <w:rsid w:val="00447653"/>
    <w:rsid w:val="00447755"/>
    <w:rsid w:val="00447876"/>
    <w:rsid w:val="00447997"/>
    <w:rsid w:val="00447C94"/>
    <w:rsid w:val="00447D47"/>
    <w:rsid w:val="004500BF"/>
    <w:rsid w:val="00450104"/>
    <w:rsid w:val="00450D95"/>
    <w:rsid w:val="00451719"/>
    <w:rsid w:val="00452198"/>
    <w:rsid w:val="004526B4"/>
    <w:rsid w:val="00453A40"/>
    <w:rsid w:val="00453DC4"/>
    <w:rsid w:val="0045427B"/>
    <w:rsid w:val="004542F3"/>
    <w:rsid w:val="00454B82"/>
    <w:rsid w:val="00454BF6"/>
    <w:rsid w:val="004558F1"/>
    <w:rsid w:val="00455E2F"/>
    <w:rsid w:val="004565AD"/>
    <w:rsid w:val="004565C7"/>
    <w:rsid w:val="00456DF9"/>
    <w:rsid w:val="004604D4"/>
    <w:rsid w:val="004604E0"/>
    <w:rsid w:val="004607B5"/>
    <w:rsid w:val="00460CF5"/>
    <w:rsid w:val="00460E78"/>
    <w:rsid w:val="00460F79"/>
    <w:rsid w:val="00461BAA"/>
    <w:rsid w:val="0046255D"/>
    <w:rsid w:val="00462B4D"/>
    <w:rsid w:val="00462BED"/>
    <w:rsid w:val="004632D2"/>
    <w:rsid w:val="004636C9"/>
    <w:rsid w:val="004639A4"/>
    <w:rsid w:val="00464C07"/>
    <w:rsid w:val="00464D04"/>
    <w:rsid w:val="00465078"/>
    <w:rsid w:val="004650E5"/>
    <w:rsid w:val="004652F5"/>
    <w:rsid w:val="0046531A"/>
    <w:rsid w:val="00465501"/>
    <w:rsid w:val="00465611"/>
    <w:rsid w:val="00466A3D"/>
    <w:rsid w:val="00467324"/>
    <w:rsid w:val="00467F37"/>
    <w:rsid w:val="00470355"/>
    <w:rsid w:val="00470A97"/>
    <w:rsid w:val="00470F9C"/>
    <w:rsid w:val="004714D8"/>
    <w:rsid w:val="00471553"/>
    <w:rsid w:val="00471921"/>
    <w:rsid w:val="0047251C"/>
    <w:rsid w:val="00474306"/>
    <w:rsid w:val="00474657"/>
    <w:rsid w:val="004752CA"/>
    <w:rsid w:val="004754B2"/>
    <w:rsid w:val="004755B3"/>
    <w:rsid w:val="0047599E"/>
    <w:rsid w:val="00475C96"/>
    <w:rsid w:val="0047629B"/>
    <w:rsid w:val="004764C0"/>
    <w:rsid w:val="00476CEE"/>
    <w:rsid w:val="00476FDF"/>
    <w:rsid w:val="0047795E"/>
    <w:rsid w:val="00477C17"/>
    <w:rsid w:val="00480195"/>
    <w:rsid w:val="00481937"/>
    <w:rsid w:val="0048237C"/>
    <w:rsid w:val="00483087"/>
    <w:rsid w:val="0048326B"/>
    <w:rsid w:val="00483270"/>
    <w:rsid w:val="004833BB"/>
    <w:rsid w:val="004834D2"/>
    <w:rsid w:val="004834D6"/>
    <w:rsid w:val="004839AD"/>
    <w:rsid w:val="00483A15"/>
    <w:rsid w:val="0048412A"/>
    <w:rsid w:val="00484413"/>
    <w:rsid w:val="0048483F"/>
    <w:rsid w:val="00484E44"/>
    <w:rsid w:val="00484F2B"/>
    <w:rsid w:val="00485011"/>
    <w:rsid w:val="00485473"/>
    <w:rsid w:val="00485504"/>
    <w:rsid w:val="00486231"/>
    <w:rsid w:val="00486471"/>
    <w:rsid w:val="00486EB2"/>
    <w:rsid w:val="00487442"/>
    <w:rsid w:val="004877A8"/>
    <w:rsid w:val="00490468"/>
    <w:rsid w:val="00490CCD"/>
    <w:rsid w:val="00491526"/>
    <w:rsid w:val="00491903"/>
    <w:rsid w:val="00491CC7"/>
    <w:rsid w:val="004922D5"/>
    <w:rsid w:val="00492336"/>
    <w:rsid w:val="00493560"/>
    <w:rsid w:val="004938DD"/>
    <w:rsid w:val="00493D49"/>
    <w:rsid w:val="0049410B"/>
    <w:rsid w:val="00495050"/>
    <w:rsid w:val="00495489"/>
    <w:rsid w:val="004958FF"/>
    <w:rsid w:val="004961EE"/>
    <w:rsid w:val="004965BB"/>
    <w:rsid w:val="00496CB1"/>
    <w:rsid w:val="0049702B"/>
    <w:rsid w:val="004974D5"/>
    <w:rsid w:val="004977F6"/>
    <w:rsid w:val="00497C03"/>
    <w:rsid w:val="00497FD1"/>
    <w:rsid w:val="004A01FB"/>
    <w:rsid w:val="004A05EA"/>
    <w:rsid w:val="004A078F"/>
    <w:rsid w:val="004A09AD"/>
    <w:rsid w:val="004A0E9F"/>
    <w:rsid w:val="004A2697"/>
    <w:rsid w:val="004A2C6A"/>
    <w:rsid w:val="004A3153"/>
    <w:rsid w:val="004A31CF"/>
    <w:rsid w:val="004A35FD"/>
    <w:rsid w:val="004A36CB"/>
    <w:rsid w:val="004A36F5"/>
    <w:rsid w:val="004A3936"/>
    <w:rsid w:val="004A3C85"/>
    <w:rsid w:val="004A4BB5"/>
    <w:rsid w:val="004A4BE3"/>
    <w:rsid w:val="004A538B"/>
    <w:rsid w:val="004A649C"/>
    <w:rsid w:val="004A67AC"/>
    <w:rsid w:val="004A6D5E"/>
    <w:rsid w:val="004A74F1"/>
    <w:rsid w:val="004A7A54"/>
    <w:rsid w:val="004A7BBE"/>
    <w:rsid w:val="004A7D10"/>
    <w:rsid w:val="004B145C"/>
    <w:rsid w:val="004B1582"/>
    <w:rsid w:val="004B22A3"/>
    <w:rsid w:val="004B3681"/>
    <w:rsid w:val="004B3AB5"/>
    <w:rsid w:val="004B44DC"/>
    <w:rsid w:val="004B46B8"/>
    <w:rsid w:val="004B4D50"/>
    <w:rsid w:val="004B5393"/>
    <w:rsid w:val="004B575B"/>
    <w:rsid w:val="004B5A66"/>
    <w:rsid w:val="004B5EE5"/>
    <w:rsid w:val="004B62FB"/>
    <w:rsid w:val="004B640B"/>
    <w:rsid w:val="004B65D5"/>
    <w:rsid w:val="004B6F3F"/>
    <w:rsid w:val="004C10CF"/>
    <w:rsid w:val="004C14ED"/>
    <w:rsid w:val="004C1607"/>
    <w:rsid w:val="004C1820"/>
    <w:rsid w:val="004C228A"/>
    <w:rsid w:val="004C2687"/>
    <w:rsid w:val="004C2C16"/>
    <w:rsid w:val="004C2F3C"/>
    <w:rsid w:val="004C30A4"/>
    <w:rsid w:val="004C4D2B"/>
    <w:rsid w:val="004C5A2D"/>
    <w:rsid w:val="004C602D"/>
    <w:rsid w:val="004C6356"/>
    <w:rsid w:val="004C666B"/>
    <w:rsid w:val="004C69B7"/>
    <w:rsid w:val="004C7071"/>
    <w:rsid w:val="004C70CC"/>
    <w:rsid w:val="004C7603"/>
    <w:rsid w:val="004C7879"/>
    <w:rsid w:val="004C7DBF"/>
    <w:rsid w:val="004D1219"/>
    <w:rsid w:val="004D1784"/>
    <w:rsid w:val="004D17D3"/>
    <w:rsid w:val="004D183C"/>
    <w:rsid w:val="004D1FC7"/>
    <w:rsid w:val="004D25FE"/>
    <w:rsid w:val="004D2615"/>
    <w:rsid w:val="004D348C"/>
    <w:rsid w:val="004D36B6"/>
    <w:rsid w:val="004D3B3F"/>
    <w:rsid w:val="004D4292"/>
    <w:rsid w:val="004D464D"/>
    <w:rsid w:val="004D4B64"/>
    <w:rsid w:val="004D4FD2"/>
    <w:rsid w:val="004D55A5"/>
    <w:rsid w:val="004D69F0"/>
    <w:rsid w:val="004D69FF"/>
    <w:rsid w:val="004D7331"/>
    <w:rsid w:val="004E0045"/>
    <w:rsid w:val="004E0581"/>
    <w:rsid w:val="004E06F7"/>
    <w:rsid w:val="004E0E18"/>
    <w:rsid w:val="004E1422"/>
    <w:rsid w:val="004E18B1"/>
    <w:rsid w:val="004E1DF5"/>
    <w:rsid w:val="004E1FFC"/>
    <w:rsid w:val="004E237E"/>
    <w:rsid w:val="004E28BD"/>
    <w:rsid w:val="004E292C"/>
    <w:rsid w:val="004E2EFC"/>
    <w:rsid w:val="004E3B20"/>
    <w:rsid w:val="004E4B61"/>
    <w:rsid w:val="004E4DCF"/>
    <w:rsid w:val="004E67DB"/>
    <w:rsid w:val="004E68A4"/>
    <w:rsid w:val="004E6B00"/>
    <w:rsid w:val="004E6B03"/>
    <w:rsid w:val="004E6B77"/>
    <w:rsid w:val="004F0685"/>
    <w:rsid w:val="004F0EAE"/>
    <w:rsid w:val="004F16FF"/>
    <w:rsid w:val="004F3AD6"/>
    <w:rsid w:val="004F473F"/>
    <w:rsid w:val="004F4FD7"/>
    <w:rsid w:val="004F6CEB"/>
    <w:rsid w:val="004F77F5"/>
    <w:rsid w:val="00500312"/>
    <w:rsid w:val="005008F3"/>
    <w:rsid w:val="00500C80"/>
    <w:rsid w:val="005015F3"/>
    <w:rsid w:val="0050185B"/>
    <w:rsid w:val="00501871"/>
    <w:rsid w:val="00501C4B"/>
    <w:rsid w:val="00501CB5"/>
    <w:rsid w:val="00501D80"/>
    <w:rsid w:val="00502DFC"/>
    <w:rsid w:val="00502E16"/>
    <w:rsid w:val="005031F7"/>
    <w:rsid w:val="0050362C"/>
    <w:rsid w:val="0050381E"/>
    <w:rsid w:val="00503F7D"/>
    <w:rsid w:val="005054F8"/>
    <w:rsid w:val="00505DA9"/>
    <w:rsid w:val="0050647B"/>
    <w:rsid w:val="00506E8F"/>
    <w:rsid w:val="00506EA3"/>
    <w:rsid w:val="00507480"/>
    <w:rsid w:val="00507E64"/>
    <w:rsid w:val="00510C27"/>
    <w:rsid w:val="00511947"/>
    <w:rsid w:val="005121F3"/>
    <w:rsid w:val="0051273D"/>
    <w:rsid w:val="00512929"/>
    <w:rsid w:val="00512E97"/>
    <w:rsid w:val="0051336D"/>
    <w:rsid w:val="0051382D"/>
    <w:rsid w:val="00514102"/>
    <w:rsid w:val="0051449A"/>
    <w:rsid w:val="005156CA"/>
    <w:rsid w:val="005157F1"/>
    <w:rsid w:val="005160D5"/>
    <w:rsid w:val="0051643A"/>
    <w:rsid w:val="0051729D"/>
    <w:rsid w:val="00517955"/>
    <w:rsid w:val="00517D56"/>
    <w:rsid w:val="00520007"/>
    <w:rsid w:val="00521B5D"/>
    <w:rsid w:val="00522488"/>
    <w:rsid w:val="005226C6"/>
    <w:rsid w:val="00522BCD"/>
    <w:rsid w:val="00523137"/>
    <w:rsid w:val="005232CC"/>
    <w:rsid w:val="005233E1"/>
    <w:rsid w:val="00524042"/>
    <w:rsid w:val="0052445E"/>
    <w:rsid w:val="00524A39"/>
    <w:rsid w:val="00525589"/>
    <w:rsid w:val="00526351"/>
    <w:rsid w:val="00526501"/>
    <w:rsid w:val="00526BE1"/>
    <w:rsid w:val="00527099"/>
    <w:rsid w:val="00527344"/>
    <w:rsid w:val="005274D2"/>
    <w:rsid w:val="00530647"/>
    <w:rsid w:val="005312D0"/>
    <w:rsid w:val="005320A9"/>
    <w:rsid w:val="00532115"/>
    <w:rsid w:val="00532D3D"/>
    <w:rsid w:val="005332FE"/>
    <w:rsid w:val="00533384"/>
    <w:rsid w:val="005337D2"/>
    <w:rsid w:val="005340C8"/>
    <w:rsid w:val="00534AD3"/>
    <w:rsid w:val="005352F9"/>
    <w:rsid w:val="0053554C"/>
    <w:rsid w:val="005359C7"/>
    <w:rsid w:val="0053725F"/>
    <w:rsid w:val="00537357"/>
    <w:rsid w:val="00537DE4"/>
    <w:rsid w:val="005401CD"/>
    <w:rsid w:val="005406CC"/>
    <w:rsid w:val="0054082C"/>
    <w:rsid w:val="00540866"/>
    <w:rsid w:val="00540D55"/>
    <w:rsid w:val="00542795"/>
    <w:rsid w:val="005435BC"/>
    <w:rsid w:val="00543696"/>
    <w:rsid w:val="005439E8"/>
    <w:rsid w:val="00543CC3"/>
    <w:rsid w:val="00544B35"/>
    <w:rsid w:val="00544DF8"/>
    <w:rsid w:val="005450B8"/>
    <w:rsid w:val="00545E27"/>
    <w:rsid w:val="00546A35"/>
    <w:rsid w:val="005471F7"/>
    <w:rsid w:val="005472F3"/>
    <w:rsid w:val="00547612"/>
    <w:rsid w:val="00547840"/>
    <w:rsid w:val="00547918"/>
    <w:rsid w:val="0055013E"/>
    <w:rsid w:val="00550B05"/>
    <w:rsid w:val="0055123E"/>
    <w:rsid w:val="00551E8A"/>
    <w:rsid w:val="005525AD"/>
    <w:rsid w:val="00552CC9"/>
    <w:rsid w:val="00553001"/>
    <w:rsid w:val="00553855"/>
    <w:rsid w:val="00553DDB"/>
    <w:rsid w:val="005547DD"/>
    <w:rsid w:val="00554A2A"/>
    <w:rsid w:val="00554D91"/>
    <w:rsid w:val="00554FA5"/>
    <w:rsid w:val="005561EA"/>
    <w:rsid w:val="005562EF"/>
    <w:rsid w:val="00556DB4"/>
    <w:rsid w:val="00556FA0"/>
    <w:rsid w:val="00557062"/>
    <w:rsid w:val="005572FF"/>
    <w:rsid w:val="00557354"/>
    <w:rsid w:val="00557ADA"/>
    <w:rsid w:val="00560005"/>
    <w:rsid w:val="005602B6"/>
    <w:rsid w:val="00560622"/>
    <w:rsid w:val="00560661"/>
    <w:rsid w:val="0056068C"/>
    <w:rsid w:val="00560A31"/>
    <w:rsid w:val="005615F7"/>
    <w:rsid w:val="0056191F"/>
    <w:rsid w:val="00561AC3"/>
    <w:rsid w:val="00565C76"/>
    <w:rsid w:val="00567026"/>
    <w:rsid w:val="005672B6"/>
    <w:rsid w:val="00570AC4"/>
    <w:rsid w:val="00571250"/>
    <w:rsid w:val="0057188A"/>
    <w:rsid w:val="00571D6F"/>
    <w:rsid w:val="00572ADC"/>
    <w:rsid w:val="00573BE5"/>
    <w:rsid w:val="0057462D"/>
    <w:rsid w:val="0057474B"/>
    <w:rsid w:val="00574C35"/>
    <w:rsid w:val="00574D91"/>
    <w:rsid w:val="00575059"/>
    <w:rsid w:val="00575DCB"/>
    <w:rsid w:val="005760AF"/>
    <w:rsid w:val="0057619C"/>
    <w:rsid w:val="00577E36"/>
    <w:rsid w:val="00580350"/>
    <w:rsid w:val="005806F6"/>
    <w:rsid w:val="00580979"/>
    <w:rsid w:val="0058097F"/>
    <w:rsid w:val="00580D32"/>
    <w:rsid w:val="005811F5"/>
    <w:rsid w:val="00581587"/>
    <w:rsid w:val="00581851"/>
    <w:rsid w:val="00581CB1"/>
    <w:rsid w:val="00581D53"/>
    <w:rsid w:val="00582B87"/>
    <w:rsid w:val="005837CD"/>
    <w:rsid w:val="00583868"/>
    <w:rsid w:val="005838EC"/>
    <w:rsid w:val="00583B7D"/>
    <w:rsid w:val="0058437D"/>
    <w:rsid w:val="0058477A"/>
    <w:rsid w:val="005859F3"/>
    <w:rsid w:val="005870B9"/>
    <w:rsid w:val="005870F7"/>
    <w:rsid w:val="0058734E"/>
    <w:rsid w:val="005904EC"/>
    <w:rsid w:val="0059137B"/>
    <w:rsid w:val="00592618"/>
    <w:rsid w:val="0059316F"/>
    <w:rsid w:val="005935F2"/>
    <w:rsid w:val="005947E7"/>
    <w:rsid w:val="00594983"/>
    <w:rsid w:val="00594E77"/>
    <w:rsid w:val="00595183"/>
    <w:rsid w:val="00595843"/>
    <w:rsid w:val="00595987"/>
    <w:rsid w:val="00595AE8"/>
    <w:rsid w:val="00595B53"/>
    <w:rsid w:val="00595B6F"/>
    <w:rsid w:val="00595F9E"/>
    <w:rsid w:val="00596A2B"/>
    <w:rsid w:val="00597F36"/>
    <w:rsid w:val="005A0440"/>
    <w:rsid w:val="005A09A6"/>
    <w:rsid w:val="005A10FB"/>
    <w:rsid w:val="005A12A7"/>
    <w:rsid w:val="005A1D68"/>
    <w:rsid w:val="005A1D69"/>
    <w:rsid w:val="005A20B3"/>
    <w:rsid w:val="005A2B45"/>
    <w:rsid w:val="005A2CA8"/>
    <w:rsid w:val="005A331C"/>
    <w:rsid w:val="005A3DED"/>
    <w:rsid w:val="005A3F35"/>
    <w:rsid w:val="005A3FA8"/>
    <w:rsid w:val="005A4090"/>
    <w:rsid w:val="005A4743"/>
    <w:rsid w:val="005A49E0"/>
    <w:rsid w:val="005A5228"/>
    <w:rsid w:val="005A528C"/>
    <w:rsid w:val="005A620E"/>
    <w:rsid w:val="005B10B4"/>
    <w:rsid w:val="005B1171"/>
    <w:rsid w:val="005B1194"/>
    <w:rsid w:val="005B1359"/>
    <w:rsid w:val="005B22E8"/>
    <w:rsid w:val="005B26A4"/>
    <w:rsid w:val="005B289C"/>
    <w:rsid w:val="005B2B8C"/>
    <w:rsid w:val="005B342A"/>
    <w:rsid w:val="005B3BDF"/>
    <w:rsid w:val="005B3DC3"/>
    <w:rsid w:val="005B4876"/>
    <w:rsid w:val="005B5BD7"/>
    <w:rsid w:val="005B5D2A"/>
    <w:rsid w:val="005B665F"/>
    <w:rsid w:val="005B6C32"/>
    <w:rsid w:val="005B6F1D"/>
    <w:rsid w:val="005B7311"/>
    <w:rsid w:val="005B79EE"/>
    <w:rsid w:val="005B7BAD"/>
    <w:rsid w:val="005C14CD"/>
    <w:rsid w:val="005C15C9"/>
    <w:rsid w:val="005C1640"/>
    <w:rsid w:val="005C1BD2"/>
    <w:rsid w:val="005C2946"/>
    <w:rsid w:val="005C4C75"/>
    <w:rsid w:val="005C54BB"/>
    <w:rsid w:val="005C5CFB"/>
    <w:rsid w:val="005C5CFF"/>
    <w:rsid w:val="005C5EA1"/>
    <w:rsid w:val="005C64F7"/>
    <w:rsid w:val="005C6DA8"/>
    <w:rsid w:val="005C7C20"/>
    <w:rsid w:val="005D01EF"/>
    <w:rsid w:val="005D0F44"/>
    <w:rsid w:val="005D1A53"/>
    <w:rsid w:val="005D2D7C"/>
    <w:rsid w:val="005D3186"/>
    <w:rsid w:val="005D3549"/>
    <w:rsid w:val="005D444B"/>
    <w:rsid w:val="005D4C1A"/>
    <w:rsid w:val="005D5A1D"/>
    <w:rsid w:val="005D5E06"/>
    <w:rsid w:val="005D6A28"/>
    <w:rsid w:val="005D6AC4"/>
    <w:rsid w:val="005D7AAC"/>
    <w:rsid w:val="005E0562"/>
    <w:rsid w:val="005E05BA"/>
    <w:rsid w:val="005E0879"/>
    <w:rsid w:val="005E14E4"/>
    <w:rsid w:val="005E1820"/>
    <w:rsid w:val="005E1981"/>
    <w:rsid w:val="005E1C71"/>
    <w:rsid w:val="005E29E8"/>
    <w:rsid w:val="005E405D"/>
    <w:rsid w:val="005E4BAA"/>
    <w:rsid w:val="005E4DAE"/>
    <w:rsid w:val="005E54FC"/>
    <w:rsid w:val="005E58C5"/>
    <w:rsid w:val="005E6377"/>
    <w:rsid w:val="005E6CFD"/>
    <w:rsid w:val="005E77E5"/>
    <w:rsid w:val="005E7C6E"/>
    <w:rsid w:val="005E7EB8"/>
    <w:rsid w:val="005E7EC4"/>
    <w:rsid w:val="005F00E6"/>
    <w:rsid w:val="005F048E"/>
    <w:rsid w:val="005F0882"/>
    <w:rsid w:val="005F0A9B"/>
    <w:rsid w:val="005F236E"/>
    <w:rsid w:val="005F245C"/>
    <w:rsid w:val="005F2569"/>
    <w:rsid w:val="005F321B"/>
    <w:rsid w:val="005F35B6"/>
    <w:rsid w:val="005F3A7B"/>
    <w:rsid w:val="005F420C"/>
    <w:rsid w:val="005F4294"/>
    <w:rsid w:val="005F5C5A"/>
    <w:rsid w:val="005F5EF0"/>
    <w:rsid w:val="005F5F95"/>
    <w:rsid w:val="005F7662"/>
    <w:rsid w:val="005F7A63"/>
    <w:rsid w:val="005F7DD2"/>
    <w:rsid w:val="0060089D"/>
    <w:rsid w:val="00600C26"/>
    <w:rsid w:val="00600D7F"/>
    <w:rsid w:val="00600EAD"/>
    <w:rsid w:val="00600FB6"/>
    <w:rsid w:val="00601D61"/>
    <w:rsid w:val="006021AD"/>
    <w:rsid w:val="00602A3A"/>
    <w:rsid w:val="00603382"/>
    <w:rsid w:val="006034CB"/>
    <w:rsid w:val="0060557B"/>
    <w:rsid w:val="00605FB3"/>
    <w:rsid w:val="00606CED"/>
    <w:rsid w:val="00606DB1"/>
    <w:rsid w:val="0060712B"/>
    <w:rsid w:val="00607B18"/>
    <w:rsid w:val="00607E6A"/>
    <w:rsid w:val="00610771"/>
    <w:rsid w:val="00610D46"/>
    <w:rsid w:val="006112AD"/>
    <w:rsid w:val="006112CF"/>
    <w:rsid w:val="006117E6"/>
    <w:rsid w:val="00611DF7"/>
    <w:rsid w:val="006126BB"/>
    <w:rsid w:val="00612FA6"/>
    <w:rsid w:val="00613064"/>
    <w:rsid w:val="006131F9"/>
    <w:rsid w:val="006142F6"/>
    <w:rsid w:val="00614344"/>
    <w:rsid w:val="0061475E"/>
    <w:rsid w:val="0061481C"/>
    <w:rsid w:val="006149F6"/>
    <w:rsid w:val="00614F52"/>
    <w:rsid w:val="00615A49"/>
    <w:rsid w:val="00615EF0"/>
    <w:rsid w:val="00616834"/>
    <w:rsid w:val="00616EBE"/>
    <w:rsid w:val="00617CD2"/>
    <w:rsid w:val="006201D7"/>
    <w:rsid w:val="00620B2C"/>
    <w:rsid w:val="00620BC6"/>
    <w:rsid w:val="00620E8A"/>
    <w:rsid w:val="00621024"/>
    <w:rsid w:val="0062206C"/>
    <w:rsid w:val="00622A31"/>
    <w:rsid w:val="00622F3E"/>
    <w:rsid w:val="0062353C"/>
    <w:rsid w:val="006235B1"/>
    <w:rsid w:val="006235FB"/>
    <w:rsid w:val="0062365C"/>
    <w:rsid w:val="006236E0"/>
    <w:rsid w:val="00623A3E"/>
    <w:rsid w:val="00624188"/>
    <w:rsid w:val="00624F7C"/>
    <w:rsid w:val="00625ABD"/>
    <w:rsid w:val="00626A0B"/>
    <w:rsid w:val="00627382"/>
    <w:rsid w:val="0062771E"/>
    <w:rsid w:val="00630000"/>
    <w:rsid w:val="00630261"/>
    <w:rsid w:val="00630F30"/>
    <w:rsid w:val="006312CD"/>
    <w:rsid w:val="006317DD"/>
    <w:rsid w:val="006318C6"/>
    <w:rsid w:val="00631966"/>
    <w:rsid w:val="00632723"/>
    <w:rsid w:val="00632837"/>
    <w:rsid w:val="00633543"/>
    <w:rsid w:val="00633BB4"/>
    <w:rsid w:val="00633D0E"/>
    <w:rsid w:val="00633DB5"/>
    <w:rsid w:val="00634353"/>
    <w:rsid w:val="00634EA8"/>
    <w:rsid w:val="00635712"/>
    <w:rsid w:val="006357C4"/>
    <w:rsid w:val="006362DA"/>
    <w:rsid w:val="00636412"/>
    <w:rsid w:val="006368D2"/>
    <w:rsid w:val="006375A9"/>
    <w:rsid w:val="006376E5"/>
    <w:rsid w:val="0064006C"/>
    <w:rsid w:val="006413B5"/>
    <w:rsid w:val="00641AEF"/>
    <w:rsid w:val="00641CBD"/>
    <w:rsid w:val="00641F66"/>
    <w:rsid w:val="00643BF5"/>
    <w:rsid w:val="00643E15"/>
    <w:rsid w:val="00643E8C"/>
    <w:rsid w:val="006446F9"/>
    <w:rsid w:val="006447D8"/>
    <w:rsid w:val="00644B6A"/>
    <w:rsid w:val="00646153"/>
    <w:rsid w:val="006463E1"/>
    <w:rsid w:val="0064654B"/>
    <w:rsid w:val="00647403"/>
    <w:rsid w:val="006477E7"/>
    <w:rsid w:val="00650E5D"/>
    <w:rsid w:val="006526D3"/>
    <w:rsid w:val="00652A7D"/>
    <w:rsid w:val="00653350"/>
    <w:rsid w:val="006534F4"/>
    <w:rsid w:val="00653760"/>
    <w:rsid w:val="006538EF"/>
    <w:rsid w:val="00653C1F"/>
    <w:rsid w:val="00653EE0"/>
    <w:rsid w:val="0065411E"/>
    <w:rsid w:val="006548AA"/>
    <w:rsid w:val="00654C63"/>
    <w:rsid w:val="00654C99"/>
    <w:rsid w:val="00657580"/>
    <w:rsid w:val="00657DA3"/>
    <w:rsid w:val="00660B92"/>
    <w:rsid w:val="00661AD6"/>
    <w:rsid w:val="00661E50"/>
    <w:rsid w:val="00662964"/>
    <w:rsid w:val="00662BF2"/>
    <w:rsid w:val="0066408E"/>
    <w:rsid w:val="00664836"/>
    <w:rsid w:val="00664A28"/>
    <w:rsid w:val="006651A9"/>
    <w:rsid w:val="00665DD5"/>
    <w:rsid w:val="00666B61"/>
    <w:rsid w:val="006672DD"/>
    <w:rsid w:val="00670482"/>
    <w:rsid w:val="006707DE"/>
    <w:rsid w:val="006711F7"/>
    <w:rsid w:val="00671D0B"/>
    <w:rsid w:val="006722CE"/>
    <w:rsid w:val="00672471"/>
    <w:rsid w:val="006727E2"/>
    <w:rsid w:val="00672C4C"/>
    <w:rsid w:val="0067327E"/>
    <w:rsid w:val="006734CD"/>
    <w:rsid w:val="0067381D"/>
    <w:rsid w:val="00673C05"/>
    <w:rsid w:val="00673ED7"/>
    <w:rsid w:val="00673F64"/>
    <w:rsid w:val="00674C3B"/>
    <w:rsid w:val="0067511E"/>
    <w:rsid w:val="0067548C"/>
    <w:rsid w:val="0067560C"/>
    <w:rsid w:val="00675CE4"/>
    <w:rsid w:val="00676637"/>
    <w:rsid w:val="00676D9A"/>
    <w:rsid w:val="00676FAA"/>
    <w:rsid w:val="0067709A"/>
    <w:rsid w:val="006772A7"/>
    <w:rsid w:val="00677520"/>
    <w:rsid w:val="006777FD"/>
    <w:rsid w:val="00677DDC"/>
    <w:rsid w:val="00680307"/>
    <w:rsid w:val="00680808"/>
    <w:rsid w:val="00680DB3"/>
    <w:rsid w:val="006810C2"/>
    <w:rsid w:val="006817C6"/>
    <w:rsid w:val="00681F4E"/>
    <w:rsid w:val="0068223A"/>
    <w:rsid w:val="0068242C"/>
    <w:rsid w:val="00682922"/>
    <w:rsid w:val="00682D51"/>
    <w:rsid w:val="00683ADF"/>
    <w:rsid w:val="00683F8E"/>
    <w:rsid w:val="00684192"/>
    <w:rsid w:val="006841B2"/>
    <w:rsid w:val="0068488A"/>
    <w:rsid w:val="00685301"/>
    <w:rsid w:val="006857E5"/>
    <w:rsid w:val="00686713"/>
    <w:rsid w:val="00686856"/>
    <w:rsid w:val="00687042"/>
    <w:rsid w:val="0068756E"/>
    <w:rsid w:val="00690202"/>
    <w:rsid w:val="006909FA"/>
    <w:rsid w:val="00690D4A"/>
    <w:rsid w:val="0069115E"/>
    <w:rsid w:val="00692F7C"/>
    <w:rsid w:val="00693281"/>
    <w:rsid w:val="00693562"/>
    <w:rsid w:val="00693C0D"/>
    <w:rsid w:val="00693FCA"/>
    <w:rsid w:val="00694368"/>
    <w:rsid w:val="006943D3"/>
    <w:rsid w:val="006947AB"/>
    <w:rsid w:val="006947E7"/>
    <w:rsid w:val="00694CE7"/>
    <w:rsid w:val="006957BD"/>
    <w:rsid w:val="0069598C"/>
    <w:rsid w:val="006959DD"/>
    <w:rsid w:val="00695D83"/>
    <w:rsid w:val="006967C5"/>
    <w:rsid w:val="0069759C"/>
    <w:rsid w:val="006978D1"/>
    <w:rsid w:val="006A0402"/>
    <w:rsid w:val="006A0B50"/>
    <w:rsid w:val="006A0BDA"/>
    <w:rsid w:val="006A143E"/>
    <w:rsid w:val="006A1A4B"/>
    <w:rsid w:val="006A2018"/>
    <w:rsid w:val="006A2638"/>
    <w:rsid w:val="006A328B"/>
    <w:rsid w:val="006A34E1"/>
    <w:rsid w:val="006A4644"/>
    <w:rsid w:val="006A4C04"/>
    <w:rsid w:val="006A56F8"/>
    <w:rsid w:val="006A592D"/>
    <w:rsid w:val="006A5F70"/>
    <w:rsid w:val="006A63CF"/>
    <w:rsid w:val="006A6DC3"/>
    <w:rsid w:val="006B00C7"/>
    <w:rsid w:val="006B01BA"/>
    <w:rsid w:val="006B09AB"/>
    <w:rsid w:val="006B09CB"/>
    <w:rsid w:val="006B1793"/>
    <w:rsid w:val="006B179B"/>
    <w:rsid w:val="006B1E7A"/>
    <w:rsid w:val="006B2393"/>
    <w:rsid w:val="006B25FF"/>
    <w:rsid w:val="006B2F93"/>
    <w:rsid w:val="006B3099"/>
    <w:rsid w:val="006B3AD4"/>
    <w:rsid w:val="006B4417"/>
    <w:rsid w:val="006B56D2"/>
    <w:rsid w:val="006B637F"/>
    <w:rsid w:val="006B6739"/>
    <w:rsid w:val="006B6C8D"/>
    <w:rsid w:val="006B6FA1"/>
    <w:rsid w:val="006B74B1"/>
    <w:rsid w:val="006B766B"/>
    <w:rsid w:val="006B7BC9"/>
    <w:rsid w:val="006B7DBC"/>
    <w:rsid w:val="006B7FD9"/>
    <w:rsid w:val="006C00A9"/>
    <w:rsid w:val="006C0387"/>
    <w:rsid w:val="006C0841"/>
    <w:rsid w:val="006C0A34"/>
    <w:rsid w:val="006C0F3E"/>
    <w:rsid w:val="006C1A8D"/>
    <w:rsid w:val="006C1D3F"/>
    <w:rsid w:val="006C1E66"/>
    <w:rsid w:val="006C2D69"/>
    <w:rsid w:val="006C2EE7"/>
    <w:rsid w:val="006C3762"/>
    <w:rsid w:val="006C3836"/>
    <w:rsid w:val="006C4583"/>
    <w:rsid w:val="006C4934"/>
    <w:rsid w:val="006C6E2B"/>
    <w:rsid w:val="006C76B6"/>
    <w:rsid w:val="006D0620"/>
    <w:rsid w:val="006D06FB"/>
    <w:rsid w:val="006D11A0"/>
    <w:rsid w:val="006D16AC"/>
    <w:rsid w:val="006D1814"/>
    <w:rsid w:val="006D18D6"/>
    <w:rsid w:val="006D1988"/>
    <w:rsid w:val="006D1D66"/>
    <w:rsid w:val="006D1F60"/>
    <w:rsid w:val="006D2550"/>
    <w:rsid w:val="006D267D"/>
    <w:rsid w:val="006D2BB6"/>
    <w:rsid w:val="006D2C8E"/>
    <w:rsid w:val="006D2FB5"/>
    <w:rsid w:val="006D36BE"/>
    <w:rsid w:val="006D43AF"/>
    <w:rsid w:val="006D4E18"/>
    <w:rsid w:val="006D6EA9"/>
    <w:rsid w:val="006E0739"/>
    <w:rsid w:val="006E0FF6"/>
    <w:rsid w:val="006E14E2"/>
    <w:rsid w:val="006E16F8"/>
    <w:rsid w:val="006E3292"/>
    <w:rsid w:val="006E535A"/>
    <w:rsid w:val="006E5441"/>
    <w:rsid w:val="006E5465"/>
    <w:rsid w:val="006E6332"/>
    <w:rsid w:val="006E6829"/>
    <w:rsid w:val="006E6BD3"/>
    <w:rsid w:val="006E7647"/>
    <w:rsid w:val="006F3423"/>
    <w:rsid w:val="006F3911"/>
    <w:rsid w:val="006F4008"/>
    <w:rsid w:val="006F5045"/>
    <w:rsid w:val="006F650E"/>
    <w:rsid w:val="006F704A"/>
    <w:rsid w:val="006F71DD"/>
    <w:rsid w:val="006F7B65"/>
    <w:rsid w:val="006F7C85"/>
    <w:rsid w:val="006F7CA6"/>
    <w:rsid w:val="007006EE"/>
    <w:rsid w:val="00700BB3"/>
    <w:rsid w:val="00701FD6"/>
    <w:rsid w:val="0070206F"/>
    <w:rsid w:val="00702107"/>
    <w:rsid w:val="0070235C"/>
    <w:rsid w:val="00703774"/>
    <w:rsid w:val="00703B2E"/>
    <w:rsid w:val="0070455D"/>
    <w:rsid w:val="00704C5D"/>
    <w:rsid w:val="00705170"/>
    <w:rsid w:val="00705267"/>
    <w:rsid w:val="00706687"/>
    <w:rsid w:val="00706754"/>
    <w:rsid w:val="00706E22"/>
    <w:rsid w:val="00706FE7"/>
    <w:rsid w:val="00707216"/>
    <w:rsid w:val="007072EA"/>
    <w:rsid w:val="00707674"/>
    <w:rsid w:val="00707FA2"/>
    <w:rsid w:val="007104FC"/>
    <w:rsid w:val="00710D03"/>
    <w:rsid w:val="00711183"/>
    <w:rsid w:val="00712152"/>
    <w:rsid w:val="0071314A"/>
    <w:rsid w:val="00713194"/>
    <w:rsid w:val="00714DE2"/>
    <w:rsid w:val="00714FAA"/>
    <w:rsid w:val="007157A5"/>
    <w:rsid w:val="007166AE"/>
    <w:rsid w:val="00716E2A"/>
    <w:rsid w:val="00716F71"/>
    <w:rsid w:val="00717F18"/>
    <w:rsid w:val="00717F23"/>
    <w:rsid w:val="007212D9"/>
    <w:rsid w:val="007219F9"/>
    <w:rsid w:val="00722959"/>
    <w:rsid w:val="00723003"/>
    <w:rsid w:val="00723698"/>
    <w:rsid w:val="00723B0B"/>
    <w:rsid w:val="007248A6"/>
    <w:rsid w:val="00725493"/>
    <w:rsid w:val="007258A6"/>
    <w:rsid w:val="007259C0"/>
    <w:rsid w:val="00725ADC"/>
    <w:rsid w:val="00725B94"/>
    <w:rsid w:val="00726243"/>
    <w:rsid w:val="00726899"/>
    <w:rsid w:val="00726951"/>
    <w:rsid w:val="007271DB"/>
    <w:rsid w:val="007272D0"/>
    <w:rsid w:val="00727C05"/>
    <w:rsid w:val="00730415"/>
    <w:rsid w:val="00730C22"/>
    <w:rsid w:val="00731A72"/>
    <w:rsid w:val="00731CB8"/>
    <w:rsid w:val="007331E6"/>
    <w:rsid w:val="00733CEB"/>
    <w:rsid w:val="007340A0"/>
    <w:rsid w:val="0073579E"/>
    <w:rsid w:val="00736158"/>
    <w:rsid w:val="0073627A"/>
    <w:rsid w:val="00736A14"/>
    <w:rsid w:val="00737B5C"/>
    <w:rsid w:val="00740263"/>
    <w:rsid w:val="0074157D"/>
    <w:rsid w:val="00742AB7"/>
    <w:rsid w:val="00742B54"/>
    <w:rsid w:val="00742CFB"/>
    <w:rsid w:val="007436CE"/>
    <w:rsid w:val="00743CAA"/>
    <w:rsid w:val="00743DD5"/>
    <w:rsid w:val="00743E69"/>
    <w:rsid w:val="00743F32"/>
    <w:rsid w:val="0074597D"/>
    <w:rsid w:val="00745A6B"/>
    <w:rsid w:val="00745E6E"/>
    <w:rsid w:val="00746045"/>
    <w:rsid w:val="0074625D"/>
    <w:rsid w:val="007467D2"/>
    <w:rsid w:val="00747A18"/>
    <w:rsid w:val="0075172A"/>
    <w:rsid w:val="00751AA2"/>
    <w:rsid w:val="00751EFD"/>
    <w:rsid w:val="00751FC3"/>
    <w:rsid w:val="0075246C"/>
    <w:rsid w:val="0075281E"/>
    <w:rsid w:val="00753594"/>
    <w:rsid w:val="00753902"/>
    <w:rsid w:val="00754895"/>
    <w:rsid w:val="00754B72"/>
    <w:rsid w:val="007556AE"/>
    <w:rsid w:val="00755D75"/>
    <w:rsid w:val="00756A61"/>
    <w:rsid w:val="007570F6"/>
    <w:rsid w:val="007574AF"/>
    <w:rsid w:val="00757734"/>
    <w:rsid w:val="00757DE6"/>
    <w:rsid w:val="00760167"/>
    <w:rsid w:val="00761081"/>
    <w:rsid w:val="0076127D"/>
    <w:rsid w:val="0076151D"/>
    <w:rsid w:val="00761FDE"/>
    <w:rsid w:val="00762274"/>
    <w:rsid w:val="0076256D"/>
    <w:rsid w:val="00762692"/>
    <w:rsid w:val="007627EF"/>
    <w:rsid w:val="00762A97"/>
    <w:rsid w:val="00762EF1"/>
    <w:rsid w:val="007630C3"/>
    <w:rsid w:val="007631A7"/>
    <w:rsid w:val="00763A3A"/>
    <w:rsid w:val="00764633"/>
    <w:rsid w:val="00764CB2"/>
    <w:rsid w:val="00765122"/>
    <w:rsid w:val="007652BA"/>
    <w:rsid w:val="00765635"/>
    <w:rsid w:val="00765A39"/>
    <w:rsid w:val="00765CA2"/>
    <w:rsid w:val="00765DE3"/>
    <w:rsid w:val="00766109"/>
    <w:rsid w:val="007662CC"/>
    <w:rsid w:val="00766509"/>
    <w:rsid w:val="00766B6C"/>
    <w:rsid w:val="00767754"/>
    <w:rsid w:val="00767C8A"/>
    <w:rsid w:val="00767D59"/>
    <w:rsid w:val="007701F2"/>
    <w:rsid w:val="00770DFD"/>
    <w:rsid w:val="00770F20"/>
    <w:rsid w:val="00771860"/>
    <w:rsid w:val="00771DA2"/>
    <w:rsid w:val="0077265A"/>
    <w:rsid w:val="00772826"/>
    <w:rsid w:val="00773309"/>
    <w:rsid w:val="0077354A"/>
    <w:rsid w:val="00774217"/>
    <w:rsid w:val="0077581A"/>
    <w:rsid w:val="007764D3"/>
    <w:rsid w:val="00776739"/>
    <w:rsid w:val="00777218"/>
    <w:rsid w:val="00777AC5"/>
    <w:rsid w:val="00777CFC"/>
    <w:rsid w:val="00780278"/>
    <w:rsid w:val="00780C9C"/>
    <w:rsid w:val="00780CCB"/>
    <w:rsid w:val="0078194C"/>
    <w:rsid w:val="00781FDF"/>
    <w:rsid w:val="00782916"/>
    <w:rsid w:val="00782AA3"/>
    <w:rsid w:val="00783BDA"/>
    <w:rsid w:val="00783C41"/>
    <w:rsid w:val="00785EE5"/>
    <w:rsid w:val="00786909"/>
    <w:rsid w:val="0078697F"/>
    <w:rsid w:val="007873BB"/>
    <w:rsid w:val="00787651"/>
    <w:rsid w:val="00787A7B"/>
    <w:rsid w:val="00790361"/>
    <w:rsid w:val="00792B4C"/>
    <w:rsid w:val="00793354"/>
    <w:rsid w:val="00793F6B"/>
    <w:rsid w:val="007943FA"/>
    <w:rsid w:val="00794FCE"/>
    <w:rsid w:val="0079507D"/>
    <w:rsid w:val="0079514C"/>
    <w:rsid w:val="007957B2"/>
    <w:rsid w:val="00795CD6"/>
    <w:rsid w:val="00796280"/>
    <w:rsid w:val="007968F6"/>
    <w:rsid w:val="007A179A"/>
    <w:rsid w:val="007A19F9"/>
    <w:rsid w:val="007A1A36"/>
    <w:rsid w:val="007A2435"/>
    <w:rsid w:val="007A2BED"/>
    <w:rsid w:val="007A2BFE"/>
    <w:rsid w:val="007A2F3F"/>
    <w:rsid w:val="007A3D95"/>
    <w:rsid w:val="007A44DE"/>
    <w:rsid w:val="007A6304"/>
    <w:rsid w:val="007A6480"/>
    <w:rsid w:val="007A6B29"/>
    <w:rsid w:val="007A70B7"/>
    <w:rsid w:val="007A7B53"/>
    <w:rsid w:val="007A7EC5"/>
    <w:rsid w:val="007B0800"/>
    <w:rsid w:val="007B0A1C"/>
    <w:rsid w:val="007B0D38"/>
    <w:rsid w:val="007B12AD"/>
    <w:rsid w:val="007B19F2"/>
    <w:rsid w:val="007B23F2"/>
    <w:rsid w:val="007B2ED8"/>
    <w:rsid w:val="007B33CA"/>
    <w:rsid w:val="007B3A4D"/>
    <w:rsid w:val="007B4864"/>
    <w:rsid w:val="007B5251"/>
    <w:rsid w:val="007B5E39"/>
    <w:rsid w:val="007B636D"/>
    <w:rsid w:val="007B6B29"/>
    <w:rsid w:val="007B6FFF"/>
    <w:rsid w:val="007B7208"/>
    <w:rsid w:val="007B74E7"/>
    <w:rsid w:val="007C01D7"/>
    <w:rsid w:val="007C020A"/>
    <w:rsid w:val="007C0739"/>
    <w:rsid w:val="007C0F22"/>
    <w:rsid w:val="007C12E3"/>
    <w:rsid w:val="007C219B"/>
    <w:rsid w:val="007C21B9"/>
    <w:rsid w:val="007C2A00"/>
    <w:rsid w:val="007C2FBF"/>
    <w:rsid w:val="007C3070"/>
    <w:rsid w:val="007C3A9A"/>
    <w:rsid w:val="007C3B26"/>
    <w:rsid w:val="007C3C75"/>
    <w:rsid w:val="007C3DD9"/>
    <w:rsid w:val="007C3F6B"/>
    <w:rsid w:val="007C4628"/>
    <w:rsid w:val="007C4D84"/>
    <w:rsid w:val="007C51C2"/>
    <w:rsid w:val="007C5798"/>
    <w:rsid w:val="007C588D"/>
    <w:rsid w:val="007C5D0A"/>
    <w:rsid w:val="007C6F72"/>
    <w:rsid w:val="007C6FF1"/>
    <w:rsid w:val="007C7395"/>
    <w:rsid w:val="007C7729"/>
    <w:rsid w:val="007D0866"/>
    <w:rsid w:val="007D1AE6"/>
    <w:rsid w:val="007D2FC4"/>
    <w:rsid w:val="007D3780"/>
    <w:rsid w:val="007D3AAE"/>
    <w:rsid w:val="007D3C6C"/>
    <w:rsid w:val="007D4637"/>
    <w:rsid w:val="007D4D2B"/>
    <w:rsid w:val="007D6458"/>
    <w:rsid w:val="007D6C13"/>
    <w:rsid w:val="007D7B4D"/>
    <w:rsid w:val="007D7E72"/>
    <w:rsid w:val="007E0468"/>
    <w:rsid w:val="007E07A4"/>
    <w:rsid w:val="007E0A86"/>
    <w:rsid w:val="007E16DD"/>
    <w:rsid w:val="007E1A3F"/>
    <w:rsid w:val="007E1C6B"/>
    <w:rsid w:val="007E1E83"/>
    <w:rsid w:val="007E1F17"/>
    <w:rsid w:val="007E2DA5"/>
    <w:rsid w:val="007E3B16"/>
    <w:rsid w:val="007E3B91"/>
    <w:rsid w:val="007E4063"/>
    <w:rsid w:val="007E5322"/>
    <w:rsid w:val="007E65B8"/>
    <w:rsid w:val="007E6BFF"/>
    <w:rsid w:val="007E7365"/>
    <w:rsid w:val="007E7A4C"/>
    <w:rsid w:val="007E7D42"/>
    <w:rsid w:val="007F0BFD"/>
    <w:rsid w:val="007F0FC1"/>
    <w:rsid w:val="007F18E0"/>
    <w:rsid w:val="007F1A63"/>
    <w:rsid w:val="007F1EB0"/>
    <w:rsid w:val="007F220F"/>
    <w:rsid w:val="007F29A7"/>
    <w:rsid w:val="007F2A32"/>
    <w:rsid w:val="007F2C24"/>
    <w:rsid w:val="007F3840"/>
    <w:rsid w:val="007F4056"/>
    <w:rsid w:val="007F4A13"/>
    <w:rsid w:val="007F4F82"/>
    <w:rsid w:val="007F52A9"/>
    <w:rsid w:val="007F66D3"/>
    <w:rsid w:val="007F6A17"/>
    <w:rsid w:val="007F72FF"/>
    <w:rsid w:val="007F786C"/>
    <w:rsid w:val="007F7C17"/>
    <w:rsid w:val="00800087"/>
    <w:rsid w:val="00800180"/>
    <w:rsid w:val="008007F1"/>
    <w:rsid w:val="00800DC2"/>
    <w:rsid w:val="00801183"/>
    <w:rsid w:val="00801E51"/>
    <w:rsid w:val="00802122"/>
    <w:rsid w:val="00802890"/>
    <w:rsid w:val="00802C05"/>
    <w:rsid w:val="00803793"/>
    <w:rsid w:val="00803BF6"/>
    <w:rsid w:val="00803C18"/>
    <w:rsid w:val="00803D6B"/>
    <w:rsid w:val="008041A5"/>
    <w:rsid w:val="00804438"/>
    <w:rsid w:val="008049D6"/>
    <w:rsid w:val="00805091"/>
    <w:rsid w:val="00805347"/>
    <w:rsid w:val="00805D0A"/>
    <w:rsid w:val="00807AA7"/>
    <w:rsid w:val="00807BC0"/>
    <w:rsid w:val="00810106"/>
    <w:rsid w:val="00810380"/>
    <w:rsid w:val="008104D9"/>
    <w:rsid w:val="0081050C"/>
    <w:rsid w:val="00810BFF"/>
    <w:rsid w:val="00811046"/>
    <w:rsid w:val="008119E6"/>
    <w:rsid w:val="00811E21"/>
    <w:rsid w:val="00812704"/>
    <w:rsid w:val="0081271A"/>
    <w:rsid w:val="00812A87"/>
    <w:rsid w:val="00812AED"/>
    <w:rsid w:val="008139A9"/>
    <w:rsid w:val="00813B7C"/>
    <w:rsid w:val="00815033"/>
    <w:rsid w:val="00815D24"/>
    <w:rsid w:val="00815F23"/>
    <w:rsid w:val="008174FC"/>
    <w:rsid w:val="00817A78"/>
    <w:rsid w:val="00820595"/>
    <w:rsid w:val="008217B4"/>
    <w:rsid w:val="00821AA8"/>
    <w:rsid w:val="00821C0C"/>
    <w:rsid w:val="008222DE"/>
    <w:rsid w:val="00822E1E"/>
    <w:rsid w:val="00823313"/>
    <w:rsid w:val="008233B7"/>
    <w:rsid w:val="008239DE"/>
    <w:rsid w:val="00823E0F"/>
    <w:rsid w:val="00823F98"/>
    <w:rsid w:val="00824344"/>
    <w:rsid w:val="00824967"/>
    <w:rsid w:val="00824B41"/>
    <w:rsid w:val="00825978"/>
    <w:rsid w:val="00825AA3"/>
    <w:rsid w:val="00825EBE"/>
    <w:rsid w:val="00826A86"/>
    <w:rsid w:val="00827170"/>
    <w:rsid w:val="008301AE"/>
    <w:rsid w:val="0083024B"/>
    <w:rsid w:val="008304B6"/>
    <w:rsid w:val="00830801"/>
    <w:rsid w:val="0083196F"/>
    <w:rsid w:val="00831E11"/>
    <w:rsid w:val="0083249B"/>
    <w:rsid w:val="00832545"/>
    <w:rsid w:val="00833126"/>
    <w:rsid w:val="0083330B"/>
    <w:rsid w:val="00834115"/>
    <w:rsid w:val="008341CF"/>
    <w:rsid w:val="008346F1"/>
    <w:rsid w:val="00834A67"/>
    <w:rsid w:val="00834AD2"/>
    <w:rsid w:val="00834CF1"/>
    <w:rsid w:val="00835166"/>
    <w:rsid w:val="00835C33"/>
    <w:rsid w:val="008361A4"/>
    <w:rsid w:val="00836D07"/>
    <w:rsid w:val="008374F3"/>
    <w:rsid w:val="008378EF"/>
    <w:rsid w:val="00837B14"/>
    <w:rsid w:val="008401A9"/>
    <w:rsid w:val="00840FFE"/>
    <w:rsid w:val="00842DA9"/>
    <w:rsid w:val="00843898"/>
    <w:rsid w:val="00843A30"/>
    <w:rsid w:val="00843C95"/>
    <w:rsid w:val="00846715"/>
    <w:rsid w:val="008469D5"/>
    <w:rsid w:val="00847776"/>
    <w:rsid w:val="0085101F"/>
    <w:rsid w:val="00851B02"/>
    <w:rsid w:val="00852BA9"/>
    <w:rsid w:val="00852F42"/>
    <w:rsid w:val="00852F71"/>
    <w:rsid w:val="008532CB"/>
    <w:rsid w:val="00853C4B"/>
    <w:rsid w:val="0085434D"/>
    <w:rsid w:val="00854C32"/>
    <w:rsid w:val="00855BC7"/>
    <w:rsid w:val="00856021"/>
    <w:rsid w:val="008560DA"/>
    <w:rsid w:val="00856398"/>
    <w:rsid w:val="008563BC"/>
    <w:rsid w:val="00856B45"/>
    <w:rsid w:val="0086074B"/>
    <w:rsid w:val="00861136"/>
    <w:rsid w:val="00861C89"/>
    <w:rsid w:val="00862898"/>
    <w:rsid w:val="00862901"/>
    <w:rsid w:val="00862959"/>
    <w:rsid w:val="0086387A"/>
    <w:rsid w:val="00864D61"/>
    <w:rsid w:val="0086503B"/>
    <w:rsid w:val="00865874"/>
    <w:rsid w:val="008658C4"/>
    <w:rsid w:val="0086621F"/>
    <w:rsid w:val="00866777"/>
    <w:rsid w:val="008667B8"/>
    <w:rsid w:val="00866C26"/>
    <w:rsid w:val="00866C3B"/>
    <w:rsid w:val="00866DBC"/>
    <w:rsid w:val="00867259"/>
    <w:rsid w:val="008674E2"/>
    <w:rsid w:val="00867B0F"/>
    <w:rsid w:val="00867E4C"/>
    <w:rsid w:val="008701B5"/>
    <w:rsid w:val="00870A22"/>
    <w:rsid w:val="00870CB9"/>
    <w:rsid w:val="00871366"/>
    <w:rsid w:val="008716A5"/>
    <w:rsid w:val="00871A50"/>
    <w:rsid w:val="00872170"/>
    <w:rsid w:val="00872F1C"/>
    <w:rsid w:val="00873986"/>
    <w:rsid w:val="00874CC0"/>
    <w:rsid w:val="008750B5"/>
    <w:rsid w:val="0087584E"/>
    <w:rsid w:val="00875FCF"/>
    <w:rsid w:val="008763BF"/>
    <w:rsid w:val="00876762"/>
    <w:rsid w:val="00880389"/>
    <w:rsid w:val="00880E88"/>
    <w:rsid w:val="0088113D"/>
    <w:rsid w:val="00881EBE"/>
    <w:rsid w:val="008826E6"/>
    <w:rsid w:val="00882963"/>
    <w:rsid w:val="00882B49"/>
    <w:rsid w:val="00883809"/>
    <w:rsid w:val="00883939"/>
    <w:rsid w:val="00883A6F"/>
    <w:rsid w:val="0088469E"/>
    <w:rsid w:val="00885756"/>
    <w:rsid w:val="00885936"/>
    <w:rsid w:val="00885CB7"/>
    <w:rsid w:val="008861EA"/>
    <w:rsid w:val="00886A34"/>
    <w:rsid w:val="0088769C"/>
    <w:rsid w:val="008876F6"/>
    <w:rsid w:val="00887860"/>
    <w:rsid w:val="00887AFF"/>
    <w:rsid w:val="00890274"/>
    <w:rsid w:val="00890481"/>
    <w:rsid w:val="00890AA3"/>
    <w:rsid w:val="00892310"/>
    <w:rsid w:val="0089256F"/>
    <w:rsid w:val="00893139"/>
    <w:rsid w:val="00893A6E"/>
    <w:rsid w:val="0089444B"/>
    <w:rsid w:val="008947B4"/>
    <w:rsid w:val="00894B67"/>
    <w:rsid w:val="00895005"/>
    <w:rsid w:val="00895046"/>
    <w:rsid w:val="008968E9"/>
    <w:rsid w:val="00897412"/>
    <w:rsid w:val="00897992"/>
    <w:rsid w:val="008A007E"/>
    <w:rsid w:val="008A08E9"/>
    <w:rsid w:val="008A0AE3"/>
    <w:rsid w:val="008A1070"/>
    <w:rsid w:val="008A1366"/>
    <w:rsid w:val="008A19C2"/>
    <w:rsid w:val="008A1B9F"/>
    <w:rsid w:val="008A2005"/>
    <w:rsid w:val="008A27AD"/>
    <w:rsid w:val="008A2B61"/>
    <w:rsid w:val="008A30E6"/>
    <w:rsid w:val="008A3367"/>
    <w:rsid w:val="008A3B12"/>
    <w:rsid w:val="008A4C39"/>
    <w:rsid w:val="008A4C76"/>
    <w:rsid w:val="008A5012"/>
    <w:rsid w:val="008A5AA7"/>
    <w:rsid w:val="008A5BFE"/>
    <w:rsid w:val="008A6B22"/>
    <w:rsid w:val="008A6DA4"/>
    <w:rsid w:val="008A75FB"/>
    <w:rsid w:val="008B011B"/>
    <w:rsid w:val="008B0200"/>
    <w:rsid w:val="008B0ACC"/>
    <w:rsid w:val="008B0EA2"/>
    <w:rsid w:val="008B1930"/>
    <w:rsid w:val="008B353A"/>
    <w:rsid w:val="008B3BAD"/>
    <w:rsid w:val="008B3E82"/>
    <w:rsid w:val="008B4BCF"/>
    <w:rsid w:val="008B4D1A"/>
    <w:rsid w:val="008B4DA4"/>
    <w:rsid w:val="008B4ED4"/>
    <w:rsid w:val="008B5030"/>
    <w:rsid w:val="008B53CA"/>
    <w:rsid w:val="008B5D28"/>
    <w:rsid w:val="008B5D77"/>
    <w:rsid w:val="008B6887"/>
    <w:rsid w:val="008B6A8D"/>
    <w:rsid w:val="008B73B8"/>
    <w:rsid w:val="008B73FF"/>
    <w:rsid w:val="008B7866"/>
    <w:rsid w:val="008B792C"/>
    <w:rsid w:val="008C039D"/>
    <w:rsid w:val="008C0870"/>
    <w:rsid w:val="008C0A09"/>
    <w:rsid w:val="008C0A92"/>
    <w:rsid w:val="008C153D"/>
    <w:rsid w:val="008C16F6"/>
    <w:rsid w:val="008C2761"/>
    <w:rsid w:val="008C2E06"/>
    <w:rsid w:val="008C2F3F"/>
    <w:rsid w:val="008C38A0"/>
    <w:rsid w:val="008C4097"/>
    <w:rsid w:val="008C666E"/>
    <w:rsid w:val="008C6A30"/>
    <w:rsid w:val="008C705B"/>
    <w:rsid w:val="008D12BC"/>
    <w:rsid w:val="008D18BE"/>
    <w:rsid w:val="008D1A8B"/>
    <w:rsid w:val="008D1D58"/>
    <w:rsid w:val="008D23C7"/>
    <w:rsid w:val="008D2601"/>
    <w:rsid w:val="008D2B61"/>
    <w:rsid w:val="008D525D"/>
    <w:rsid w:val="008D55FF"/>
    <w:rsid w:val="008D66A2"/>
    <w:rsid w:val="008D70F6"/>
    <w:rsid w:val="008D71DB"/>
    <w:rsid w:val="008D7301"/>
    <w:rsid w:val="008D7773"/>
    <w:rsid w:val="008D77BD"/>
    <w:rsid w:val="008D77C9"/>
    <w:rsid w:val="008D7B09"/>
    <w:rsid w:val="008E17EB"/>
    <w:rsid w:val="008E1A4E"/>
    <w:rsid w:val="008E1A85"/>
    <w:rsid w:val="008E1C63"/>
    <w:rsid w:val="008E2321"/>
    <w:rsid w:val="008E2D2D"/>
    <w:rsid w:val="008E3477"/>
    <w:rsid w:val="008E35D5"/>
    <w:rsid w:val="008E36B0"/>
    <w:rsid w:val="008E3980"/>
    <w:rsid w:val="008E3A4E"/>
    <w:rsid w:val="008E3C41"/>
    <w:rsid w:val="008E41EB"/>
    <w:rsid w:val="008E4EB6"/>
    <w:rsid w:val="008E59ED"/>
    <w:rsid w:val="008E5E9C"/>
    <w:rsid w:val="008E6214"/>
    <w:rsid w:val="008E646A"/>
    <w:rsid w:val="008E6D9D"/>
    <w:rsid w:val="008E71AE"/>
    <w:rsid w:val="008E76CE"/>
    <w:rsid w:val="008E7A18"/>
    <w:rsid w:val="008E7B5E"/>
    <w:rsid w:val="008F016E"/>
    <w:rsid w:val="008F03E6"/>
    <w:rsid w:val="008F09A0"/>
    <w:rsid w:val="008F0F80"/>
    <w:rsid w:val="008F181C"/>
    <w:rsid w:val="008F1B18"/>
    <w:rsid w:val="008F1D5C"/>
    <w:rsid w:val="008F1EC3"/>
    <w:rsid w:val="008F22AA"/>
    <w:rsid w:val="008F2A1E"/>
    <w:rsid w:val="008F2F03"/>
    <w:rsid w:val="008F3078"/>
    <w:rsid w:val="008F35FB"/>
    <w:rsid w:val="008F3954"/>
    <w:rsid w:val="008F3E2B"/>
    <w:rsid w:val="008F4A96"/>
    <w:rsid w:val="008F50AD"/>
    <w:rsid w:val="008F5658"/>
    <w:rsid w:val="008F59C3"/>
    <w:rsid w:val="008F6317"/>
    <w:rsid w:val="008F65BB"/>
    <w:rsid w:val="008F6A0A"/>
    <w:rsid w:val="008F79E6"/>
    <w:rsid w:val="008F7E9D"/>
    <w:rsid w:val="0090001F"/>
    <w:rsid w:val="0090026E"/>
    <w:rsid w:val="00900F1F"/>
    <w:rsid w:val="00903095"/>
    <w:rsid w:val="0090321B"/>
    <w:rsid w:val="00903255"/>
    <w:rsid w:val="009050C1"/>
    <w:rsid w:val="00905D55"/>
    <w:rsid w:val="009060C5"/>
    <w:rsid w:val="00906AD8"/>
    <w:rsid w:val="00906D64"/>
    <w:rsid w:val="00907135"/>
    <w:rsid w:val="009074DE"/>
    <w:rsid w:val="009106F7"/>
    <w:rsid w:val="00910AA1"/>
    <w:rsid w:val="00910E0F"/>
    <w:rsid w:val="00910E13"/>
    <w:rsid w:val="00910EA9"/>
    <w:rsid w:val="00911933"/>
    <w:rsid w:val="00911C12"/>
    <w:rsid w:val="00912BF2"/>
    <w:rsid w:val="0091317E"/>
    <w:rsid w:val="009134C5"/>
    <w:rsid w:val="0091387F"/>
    <w:rsid w:val="00913CD3"/>
    <w:rsid w:val="00914681"/>
    <w:rsid w:val="00914FA5"/>
    <w:rsid w:val="00915259"/>
    <w:rsid w:val="0091651F"/>
    <w:rsid w:val="00916AEF"/>
    <w:rsid w:val="00916DE9"/>
    <w:rsid w:val="00917208"/>
    <w:rsid w:val="009172F3"/>
    <w:rsid w:val="009179EB"/>
    <w:rsid w:val="009201F1"/>
    <w:rsid w:val="00921139"/>
    <w:rsid w:val="0092142F"/>
    <w:rsid w:val="00921D26"/>
    <w:rsid w:val="0092298C"/>
    <w:rsid w:val="0092299D"/>
    <w:rsid w:val="00922DD9"/>
    <w:rsid w:val="009234A8"/>
    <w:rsid w:val="00923BF4"/>
    <w:rsid w:val="0092461C"/>
    <w:rsid w:val="00926879"/>
    <w:rsid w:val="00926E25"/>
    <w:rsid w:val="0092750D"/>
    <w:rsid w:val="00927F8B"/>
    <w:rsid w:val="009318D0"/>
    <w:rsid w:val="00931946"/>
    <w:rsid w:val="00932468"/>
    <w:rsid w:val="00932AB6"/>
    <w:rsid w:val="00932F74"/>
    <w:rsid w:val="009334CC"/>
    <w:rsid w:val="00933D4C"/>
    <w:rsid w:val="009348BA"/>
    <w:rsid w:val="00934C3A"/>
    <w:rsid w:val="009355F8"/>
    <w:rsid w:val="00935D59"/>
    <w:rsid w:val="00935DCC"/>
    <w:rsid w:val="009365E4"/>
    <w:rsid w:val="00936954"/>
    <w:rsid w:val="00936BBD"/>
    <w:rsid w:val="00936C9F"/>
    <w:rsid w:val="00937101"/>
    <w:rsid w:val="00937164"/>
    <w:rsid w:val="00937503"/>
    <w:rsid w:val="009400AB"/>
    <w:rsid w:val="00940637"/>
    <w:rsid w:val="00940EB2"/>
    <w:rsid w:val="00941507"/>
    <w:rsid w:val="00941DA4"/>
    <w:rsid w:val="009422DB"/>
    <w:rsid w:val="00942E5E"/>
    <w:rsid w:val="00942ECC"/>
    <w:rsid w:val="009436B4"/>
    <w:rsid w:val="00943A3F"/>
    <w:rsid w:val="009445B1"/>
    <w:rsid w:val="00944A8D"/>
    <w:rsid w:val="009450E6"/>
    <w:rsid w:val="00945678"/>
    <w:rsid w:val="00945E8D"/>
    <w:rsid w:val="00946423"/>
    <w:rsid w:val="009468EC"/>
    <w:rsid w:val="009470F3"/>
    <w:rsid w:val="009474E8"/>
    <w:rsid w:val="00947E33"/>
    <w:rsid w:val="00950179"/>
    <w:rsid w:val="00950AD3"/>
    <w:rsid w:val="00950C42"/>
    <w:rsid w:val="00950C9A"/>
    <w:rsid w:val="009517D3"/>
    <w:rsid w:val="00951E34"/>
    <w:rsid w:val="009527E0"/>
    <w:rsid w:val="00954218"/>
    <w:rsid w:val="009549FF"/>
    <w:rsid w:val="00954AEE"/>
    <w:rsid w:val="00955275"/>
    <w:rsid w:val="00955DFF"/>
    <w:rsid w:val="0095663B"/>
    <w:rsid w:val="00956671"/>
    <w:rsid w:val="00957930"/>
    <w:rsid w:val="009611E5"/>
    <w:rsid w:val="009612A3"/>
    <w:rsid w:val="00961E82"/>
    <w:rsid w:val="00962A4D"/>
    <w:rsid w:val="00962ADE"/>
    <w:rsid w:val="00963CAB"/>
    <w:rsid w:val="00963EDF"/>
    <w:rsid w:val="00964594"/>
    <w:rsid w:val="00964FCD"/>
    <w:rsid w:val="009667DB"/>
    <w:rsid w:val="009670CB"/>
    <w:rsid w:val="0096716C"/>
    <w:rsid w:val="00967284"/>
    <w:rsid w:val="0096764A"/>
    <w:rsid w:val="00967D52"/>
    <w:rsid w:val="00967FFE"/>
    <w:rsid w:val="009700AB"/>
    <w:rsid w:val="009707CF"/>
    <w:rsid w:val="0097084F"/>
    <w:rsid w:val="00970860"/>
    <w:rsid w:val="009715F0"/>
    <w:rsid w:val="00971825"/>
    <w:rsid w:val="00971B45"/>
    <w:rsid w:val="00971F9E"/>
    <w:rsid w:val="009727B6"/>
    <w:rsid w:val="0097322E"/>
    <w:rsid w:val="009734D1"/>
    <w:rsid w:val="00973BEF"/>
    <w:rsid w:val="00974D02"/>
    <w:rsid w:val="00975A04"/>
    <w:rsid w:val="00976247"/>
    <w:rsid w:val="00976C92"/>
    <w:rsid w:val="00976CC3"/>
    <w:rsid w:val="00976F0F"/>
    <w:rsid w:val="009776C3"/>
    <w:rsid w:val="009779E5"/>
    <w:rsid w:val="00977C40"/>
    <w:rsid w:val="00977C68"/>
    <w:rsid w:val="0098033F"/>
    <w:rsid w:val="00980A36"/>
    <w:rsid w:val="009815F0"/>
    <w:rsid w:val="0098221C"/>
    <w:rsid w:val="00983139"/>
    <w:rsid w:val="00983D56"/>
    <w:rsid w:val="00984DF5"/>
    <w:rsid w:val="00986365"/>
    <w:rsid w:val="00986F99"/>
    <w:rsid w:val="009875D8"/>
    <w:rsid w:val="00987ABB"/>
    <w:rsid w:val="00990E51"/>
    <w:rsid w:val="00991248"/>
    <w:rsid w:val="00991380"/>
    <w:rsid w:val="0099289A"/>
    <w:rsid w:val="00992B9A"/>
    <w:rsid w:val="00992C2E"/>
    <w:rsid w:val="00992D2B"/>
    <w:rsid w:val="0099389B"/>
    <w:rsid w:val="00993A38"/>
    <w:rsid w:val="00993B21"/>
    <w:rsid w:val="00993D3C"/>
    <w:rsid w:val="009944F2"/>
    <w:rsid w:val="00994562"/>
    <w:rsid w:val="0099509B"/>
    <w:rsid w:val="009950CE"/>
    <w:rsid w:val="0099518F"/>
    <w:rsid w:val="0099663D"/>
    <w:rsid w:val="009970E4"/>
    <w:rsid w:val="00997596"/>
    <w:rsid w:val="009975EF"/>
    <w:rsid w:val="00997AEB"/>
    <w:rsid w:val="009A017B"/>
    <w:rsid w:val="009A032A"/>
    <w:rsid w:val="009A035E"/>
    <w:rsid w:val="009A0963"/>
    <w:rsid w:val="009A0A3A"/>
    <w:rsid w:val="009A16A9"/>
    <w:rsid w:val="009A185B"/>
    <w:rsid w:val="009A197C"/>
    <w:rsid w:val="009A1C9C"/>
    <w:rsid w:val="009A1F46"/>
    <w:rsid w:val="009A28DD"/>
    <w:rsid w:val="009A30B2"/>
    <w:rsid w:val="009A30FE"/>
    <w:rsid w:val="009A3AB2"/>
    <w:rsid w:val="009A3AE7"/>
    <w:rsid w:val="009A3B63"/>
    <w:rsid w:val="009A3C59"/>
    <w:rsid w:val="009A3DA1"/>
    <w:rsid w:val="009A42B6"/>
    <w:rsid w:val="009A4C05"/>
    <w:rsid w:val="009A5040"/>
    <w:rsid w:val="009A633E"/>
    <w:rsid w:val="009A6E2D"/>
    <w:rsid w:val="009A6EAF"/>
    <w:rsid w:val="009A750E"/>
    <w:rsid w:val="009A76FE"/>
    <w:rsid w:val="009A7CF0"/>
    <w:rsid w:val="009B00D1"/>
    <w:rsid w:val="009B04B1"/>
    <w:rsid w:val="009B0663"/>
    <w:rsid w:val="009B0ABD"/>
    <w:rsid w:val="009B0B1B"/>
    <w:rsid w:val="009B17C6"/>
    <w:rsid w:val="009B3159"/>
    <w:rsid w:val="009B316F"/>
    <w:rsid w:val="009B3945"/>
    <w:rsid w:val="009B3C17"/>
    <w:rsid w:val="009B41D2"/>
    <w:rsid w:val="009B45E1"/>
    <w:rsid w:val="009B45E6"/>
    <w:rsid w:val="009B5529"/>
    <w:rsid w:val="009B55A7"/>
    <w:rsid w:val="009B5C74"/>
    <w:rsid w:val="009B6306"/>
    <w:rsid w:val="009B6454"/>
    <w:rsid w:val="009B6FC6"/>
    <w:rsid w:val="009B735B"/>
    <w:rsid w:val="009B74A2"/>
    <w:rsid w:val="009C0C5B"/>
    <w:rsid w:val="009C0F8F"/>
    <w:rsid w:val="009C11DC"/>
    <w:rsid w:val="009C1445"/>
    <w:rsid w:val="009C215C"/>
    <w:rsid w:val="009C28C9"/>
    <w:rsid w:val="009C2D71"/>
    <w:rsid w:val="009C2DEA"/>
    <w:rsid w:val="009C31F4"/>
    <w:rsid w:val="009C38EB"/>
    <w:rsid w:val="009C3CFD"/>
    <w:rsid w:val="009C4476"/>
    <w:rsid w:val="009C5935"/>
    <w:rsid w:val="009C619D"/>
    <w:rsid w:val="009C653B"/>
    <w:rsid w:val="009C6B35"/>
    <w:rsid w:val="009C6CA4"/>
    <w:rsid w:val="009C7341"/>
    <w:rsid w:val="009D02A5"/>
    <w:rsid w:val="009D08E2"/>
    <w:rsid w:val="009D09AB"/>
    <w:rsid w:val="009D0CFE"/>
    <w:rsid w:val="009D1135"/>
    <w:rsid w:val="009D194D"/>
    <w:rsid w:val="009D1AA2"/>
    <w:rsid w:val="009D2086"/>
    <w:rsid w:val="009D22BA"/>
    <w:rsid w:val="009D3409"/>
    <w:rsid w:val="009D43B0"/>
    <w:rsid w:val="009D44D7"/>
    <w:rsid w:val="009D47BD"/>
    <w:rsid w:val="009D527E"/>
    <w:rsid w:val="009D5342"/>
    <w:rsid w:val="009D562F"/>
    <w:rsid w:val="009D610B"/>
    <w:rsid w:val="009D65CF"/>
    <w:rsid w:val="009D6BEC"/>
    <w:rsid w:val="009D75CC"/>
    <w:rsid w:val="009D7820"/>
    <w:rsid w:val="009D7F2F"/>
    <w:rsid w:val="009E0A32"/>
    <w:rsid w:val="009E1554"/>
    <w:rsid w:val="009E28D4"/>
    <w:rsid w:val="009E356F"/>
    <w:rsid w:val="009E4016"/>
    <w:rsid w:val="009E41E6"/>
    <w:rsid w:val="009E4970"/>
    <w:rsid w:val="009E503F"/>
    <w:rsid w:val="009E55E5"/>
    <w:rsid w:val="009E630D"/>
    <w:rsid w:val="009E6CF2"/>
    <w:rsid w:val="009E7972"/>
    <w:rsid w:val="009E7B31"/>
    <w:rsid w:val="009F0AA4"/>
    <w:rsid w:val="009F1106"/>
    <w:rsid w:val="009F18A7"/>
    <w:rsid w:val="009F1C60"/>
    <w:rsid w:val="009F2034"/>
    <w:rsid w:val="009F2841"/>
    <w:rsid w:val="009F2B96"/>
    <w:rsid w:val="009F2C01"/>
    <w:rsid w:val="009F2C12"/>
    <w:rsid w:val="009F3153"/>
    <w:rsid w:val="009F32FF"/>
    <w:rsid w:val="009F3ACF"/>
    <w:rsid w:val="009F4522"/>
    <w:rsid w:val="009F45FE"/>
    <w:rsid w:val="009F5B3D"/>
    <w:rsid w:val="009F624F"/>
    <w:rsid w:val="009F67EC"/>
    <w:rsid w:val="009F6E47"/>
    <w:rsid w:val="00A000AE"/>
    <w:rsid w:val="00A006DF"/>
    <w:rsid w:val="00A0075A"/>
    <w:rsid w:val="00A00763"/>
    <w:rsid w:val="00A01C5A"/>
    <w:rsid w:val="00A02B57"/>
    <w:rsid w:val="00A02BF4"/>
    <w:rsid w:val="00A03003"/>
    <w:rsid w:val="00A0353A"/>
    <w:rsid w:val="00A0387E"/>
    <w:rsid w:val="00A04531"/>
    <w:rsid w:val="00A046AE"/>
    <w:rsid w:val="00A04BB6"/>
    <w:rsid w:val="00A05DCD"/>
    <w:rsid w:val="00A05F7B"/>
    <w:rsid w:val="00A06A1F"/>
    <w:rsid w:val="00A071AC"/>
    <w:rsid w:val="00A07CC3"/>
    <w:rsid w:val="00A07E5F"/>
    <w:rsid w:val="00A118E9"/>
    <w:rsid w:val="00A12C76"/>
    <w:rsid w:val="00A130CD"/>
    <w:rsid w:val="00A13709"/>
    <w:rsid w:val="00A13C95"/>
    <w:rsid w:val="00A14072"/>
    <w:rsid w:val="00A146D2"/>
    <w:rsid w:val="00A14712"/>
    <w:rsid w:val="00A14CCF"/>
    <w:rsid w:val="00A15BBC"/>
    <w:rsid w:val="00A16367"/>
    <w:rsid w:val="00A167D2"/>
    <w:rsid w:val="00A170ED"/>
    <w:rsid w:val="00A202A0"/>
    <w:rsid w:val="00A213A6"/>
    <w:rsid w:val="00A220E6"/>
    <w:rsid w:val="00A225CA"/>
    <w:rsid w:val="00A22B6B"/>
    <w:rsid w:val="00A23994"/>
    <w:rsid w:val="00A23FD9"/>
    <w:rsid w:val="00A241AC"/>
    <w:rsid w:val="00A24682"/>
    <w:rsid w:val="00A248CA"/>
    <w:rsid w:val="00A24994"/>
    <w:rsid w:val="00A272DD"/>
    <w:rsid w:val="00A27E0E"/>
    <w:rsid w:val="00A27E8C"/>
    <w:rsid w:val="00A30317"/>
    <w:rsid w:val="00A30998"/>
    <w:rsid w:val="00A30C7A"/>
    <w:rsid w:val="00A3185E"/>
    <w:rsid w:val="00A31B36"/>
    <w:rsid w:val="00A31CC2"/>
    <w:rsid w:val="00A32BF8"/>
    <w:rsid w:val="00A32F5C"/>
    <w:rsid w:val="00A33199"/>
    <w:rsid w:val="00A33B12"/>
    <w:rsid w:val="00A33B8D"/>
    <w:rsid w:val="00A33C9A"/>
    <w:rsid w:val="00A33D27"/>
    <w:rsid w:val="00A34081"/>
    <w:rsid w:val="00A3416C"/>
    <w:rsid w:val="00A34DDE"/>
    <w:rsid w:val="00A35F38"/>
    <w:rsid w:val="00A360CC"/>
    <w:rsid w:val="00A36186"/>
    <w:rsid w:val="00A3623C"/>
    <w:rsid w:val="00A369EE"/>
    <w:rsid w:val="00A37C41"/>
    <w:rsid w:val="00A37E1B"/>
    <w:rsid w:val="00A4033E"/>
    <w:rsid w:val="00A40614"/>
    <w:rsid w:val="00A4070A"/>
    <w:rsid w:val="00A42280"/>
    <w:rsid w:val="00A42312"/>
    <w:rsid w:val="00A42DFD"/>
    <w:rsid w:val="00A435B1"/>
    <w:rsid w:val="00A4362E"/>
    <w:rsid w:val="00A439CB"/>
    <w:rsid w:val="00A43B92"/>
    <w:rsid w:val="00A441BA"/>
    <w:rsid w:val="00A4420E"/>
    <w:rsid w:val="00A44E3E"/>
    <w:rsid w:val="00A452AE"/>
    <w:rsid w:val="00A46ABB"/>
    <w:rsid w:val="00A46B54"/>
    <w:rsid w:val="00A46FB0"/>
    <w:rsid w:val="00A47679"/>
    <w:rsid w:val="00A4776C"/>
    <w:rsid w:val="00A504D0"/>
    <w:rsid w:val="00A507F6"/>
    <w:rsid w:val="00A5129A"/>
    <w:rsid w:val="00A52F86"/>
    <w:rsid w:val="00A539C8"/>
    <w:rsid w:val="00A55076"/>
    <w:rsid w:val="00A55395"/>
    <w:rsid w:val="00A56F84"/>
    <w:rsid w:val="00A5798E"/>
    <w:rsid w:val="00A57C32"/>
    <w:rsid w:val="00A611BC"/>
    <w:rsid w:val="00A61518"/>
    <w:rsid w:val="00A61F43"/>
    <w:rsid w:val="00A61FAE"/>
    <w:rsid w:val="00A62CD2"/>
    <w:rsid w:val="00A63086"/>
    <w:rsid w:val="00A6362F"/>
    <w:rsid w:val="00A63A3F"/>
    <w:rsid w:val="00A6400F"/>
    <w:rsid w:val="00A646CC"/>
    <w:rsid w:val="00A646E9"/>
    <w:rsid w:val="00A6484B"/>
    <w:rsid w:val="00A64C1A"/>
    <w:rsid w:val="00A650E9"/>
    <w:rsid w:val="00A65C87"/>
    <w:rsid w:val="00A66276"/>
    <w:rsid w:val="00A66643"/>
    <w:rsid w:val="00A66748"/>
    <w:rsid w:val="00A6697E"/>
    <w:rsid w:val="00A66ED9"/>
    <w:rsid w:val="00A67AAC"/>
    <w:rsid w:val="00A67D33"/>
    <w:rsid w:val="00A701FD"/>
    <w:rsid w:val="00A70270"/>
    <w:rsid w:val="00A70453"/>
    <w:rsid w:val="00A705D8"/>
    <w:rsid w:val="00A709EC"/>
    <w:rsid w:val="00A70D27"/>
    <w:rsid w:val="00A70E74"/>
    <w:rsid w:val="00A71C61"/>
    <w:rsid w:val="00A729B4"/>
    <w:rsid w:val="00A7304B"/>
    <w:rsid w:val="00A7370E"/>
    <w:rsid w:val="00A742E8"/>
    <w:rsid w:val="00A74928"/>
    <w:rsid w:val="00A749A7"/>
    <w:rsid w:val="00A75AC0"/>
    <w:rsid w:val="00A76936"/>
    <w:rsid w:val="00A769FF"/>
    <w:rsid w:val="00A76D3C"/>
    <w:rsid w:val="00A76F49"/>
    <w:rsid w:val="00A80807"/>
    <w:rsid w:val="00A812B9"/>
    <w:rsid w:val="00A814EE"/>
    <w:rsid w:val="00A81671"/>
    <w:rsid w:val="00A82545"/>
    <w:rsid w:val="00A82609"/>
    <w:rsid w:val="00A82711"/>
    <w:rsid w:val="00A82BAD"/>
    <w:rsid w:val="00A83030"/>
    <w:rsid w:val="00A842A1"/>
    <w:rsid w:val="00A843BA"/>
    <w:rsid w:val="00A84CEF"/>
    <w:rsid w:val="00A85057"/>
    <w:rsid w:val="00A855AB"/>
    <w:rsid w:val="00A855EF"/>
    <w:rsid w:val="00A8573A"/>
    <w:rsid w:val="00A8577C"/>
    <w:rsid w:val="00A85DBF"/>
    <w:rsid w:val="00A85E87"/>
    <w:rsid w:val="00A8613C"/>
    <w:rsid w:val="00A86540"/>
    <w:rsid w:val="00A870B7"/>
    <w:rsid w:val="00A87177"/>
    <w:rsid w:val="00A90991"/>
    <w:rsid w:val="00A90B38"/>
    <w:rsid w:val="00A90CF1"/>
    <w:rsid w:val="00A91244"/>
    <w:rsid w:val="00A91287"/>
    <w:rsid w:val="00A92B43"/>
    <w:rsid w:val="00A92D67"/>
    <w:rsid w:val="00A930BB"/>
    <w:rsid w:val="00A9369E"/>
    <w:rsid w:val="00A938E4"/>
    <w:rsid w:val="00A95EB1"/>
    <w:rsid w:val="00A96A23"/>
    <w:rsid w:val="00A96FFD"/>
    <w:rsid w:val="00A971A9"/>
    <w:rsid w:val="00A9748A"/>
    <w:rsid w:val="00A97FAC"/>
    <w:rsid w:val="00AA05F2"/>
    <w:rsid w:val="00AA0841"/>
    <w:rsid w:val="00AA0F77"/>
    <w:rsid w:val="00AA1159"/>
    <w:rsid w:val="00AA1F17"/>
    <w:rsid w:val="00AA2162"/>
    <w:rsid w:val="00AA24F1"/>
    <w:rsid w:val="00AA267C"/>
    <w:rsid w:val="00AA31A4"/>
    <w:rsid w:val="00AA3A2C"/>
    <w:rsid w:val="00AA3AE1"/>
    <w:rsid w:val="00AA4433"/>
    <w:rsid w:val="00AA44CD"/>
    <w:rsid w:val="00AA47EA"/>
    <w:rsid w:val="00AA621D"/>
    <w:rsid w:val="00AA6600"/>
    <w:rsid w:val="00AA7EA5"/>
    <w:rsid w:val="00AB05AE"/>
    <w:rsid w:val="00AB0A8A"/>
    <w:rsid w:val="00AB0F7B"/>
    <w:rsid w:val="00AB1A40"/>
    <w:rsid w:val="00AB3C92"/>
    <w:rsid w:val="00AB4A77"/>
    <w:rsid w:val="00AB4D18"/>
    <w:rsid w:val="00AB4E66"/>
    <w:rsid w:val="00AB5B0C"/>
    <w:rsid w:val="00AB62B6"/>
    <w:rsid w:val="00AB7651"/>
    <w:rsid w:val="00AC0C80"/>
    <w:rsid w:val="00AC0ED1"/>
    <w:rsid w:val="00AC1272"/>
    <w:rsid w:val="00AC13C2"/>
    <w:rsid w:val="00AC17EE"/>
    <w:rsid w:val="00AC1CE1"/>
    <w:rsid w:val="00AC1DEE"/>
    <w:rsid w:val="00AC1F38"/>
    <w:rsid w:val="00AC257B"/>
    <w:rsid w:val="00AC2B26"/>
    <w:rsid w:val="00AC2E22"/>
    <w:rsid w:val="00AC3473"/>
    <w:rsid w:val="00AC353C"/>
    <w:rsid w:val="00AC3D52"/>
    <w:rsid w:val="00AC452B"/>
    <w:rsid w:val="00AC4D36"/>
    <w:rsid w:val="00AC55C1"/>
    <w:rsid w:val="00AC5B64"/>
    <w:rsid w:val="00AC649F"/>
    <w:rsid w:val="00AC662B"/>
    <w:rsid w:val="00AC69A1"/>
    <w:rsid w:val="00AC6CD2"/>
    <w:rsid w:val="00AC6FE9"/>
    <w:rsid w:val="00AC768A"/>
    <w:rsid w:val="00AD0373"/>
    <w:rsid w:val="00AD1DA0"/>
    <w:rsid w:val="00AD1EA6"/>
    <w:rsid w:val="00AD2660"/>
    <w:rsid w:val="00AD2EEA"/>
    <w:rsid w:val="00AD337D"/>
    <w:rsid w:val="00AD3844"/>
    <w:rsid w:val="00AD4A50"/>
    <w:rsid w:val="00AD4C37"/>
    <w:rsid w:val="00AD4E6D"/>
    <w:rsid w:val="00AD564B"/>
    <w:rsid w:val="00AD5E39"/>
    <w:rsid w:val="00AD650B"/>
    <w:rsid w:val="00AD6548"/>
    <w:rsid w:val="00AD672A"/>
    <w:rsid w:val="00AD6A7B"/>
    <w:rsid w:val="00AD71B0"/>
    <w:rsid w:val="00AD7460"/>
    <w:rsid w:val="00AD785C"/>
    <w:rsid w:val="00AD7AF3"/>
    <w:rsid w:val="00AD7B48"/>
    <w:rsid w:val="00AE0426"/>
    <w:rsid w:val="00AE070C"/>
    <w:rsid w:val="00AE128F"/>
    <w:rsid w:val="00AE146C"/>
    <w:rsid w:val="00AE2656"/>
    <w:rsid w:val="00AE2F6A"/>
    <w:rsid w:val="00AE33A5"/>
    <w:rsid w:val="00AE3ECB"/>
    <w:rsid w:val="00AE44F9"/>
    <w:rsid w:val="00AE4BB7"/>
    <w:rsid w:val="00AE4F5F"/>
    <w:rsid w:val="00AE5E87"/>
    <w:rsid w:val="00AE5F49"/>
    <w:rsid w:val="00AE767A"/>
    <w:rsid w:val="00AF013F"/>
    <w:rsid w:val="00AF01C0"/>
    <w:rsid w:val="00AF0B1B"/>
    <w:rsid w:val="00AF2433"/>
    <w:rsid w:val="00AF2A7B"/>
    <w:rsid w:val="00AF3870"/>
    <w:rsid w:val="00AF3D38"/>
    <w:rsid w:val="00AF4846"/>
    <w:rsid w:val="00AF4864"/>
    <w:rsid w:val="00AF4A88"/>
    <w:rsid w:val="00AF53E4"/>
    <w:rsid w:val="00AF5600"/>
    <w:rsid w:val="00AF6166"/>
    <w:rsid w:val="00AF6897"/>
    <w:rsid w:val="00AF6EB0"/>
    <w:rsid w:val="00B00544"/>
    <w:rsid w:val="00B00CAD"/>
    <w:rsid w:val="00B00E67"/>
    <w:rsid w:val="00B011D0"/>
    <w:rsid w:val="00B01898"/>
    <w:rsid w:val="00B027A9"/>
    <w:rsid w:val="00B02CB4"/>
    <w:rsid w:val="00B03106"/>
    <w:rsid w:val="00B03AC5"/>
    <w:rsid w:val="00B03B9F"/>
    <w:rsid w:val="00B03CE8"/>
    <w:rsid w:val="00B048C5"/>
    <w:rsid w:val="00B04BAB"/>
    <w:rsid w:val="00B05061"/>
    <w:rsid w:val="00B0525A"/>
    <w:rsid w:val="00B054F8"/>
    <w:rsid w:val="00B05D43"/>
    <w:rsid w:val="00B05D80"/>
    <w:rsid w:val="00B05E15"/>
    <w:rsid w:val="00B061D4"/>
    <w:rsid w:val="00B06997"/>
    <w:rsid w:val="00B06DD6"/>
    <w:rsid w:val="00B10AF9"/>
    <w:rsid w:val="00B10C00"/>
    <w:rsid w:val="00B10C1E"/>
    <w:rsid w:val="00B10C94"/>
    <w:rsid w:val="00B10D53"/>
    <w:rsid w:val="00B11617"/>
    <w:rsid w:val="00B1167C"/>
    <w:rsid w:val="00B11DAE"/>
    <w:rsid w:val="00B1204D"/>
    <w:rsid w:val="00B12304"/>
    <w:rsid w:val="00B1317A"/>
    <w:rsid w:val="00B1358F"/>
    <w:rsid w:val="00B13A82"/>
    <w:rsid w:val="00B1405C"/>
    <w:rsid w:val="00B14223"/>
    <w:rsid w:val="00B144E3"/>
    <w:rsid w:val="00B147FB"/>
    <w:rsid w:val="00B15060"/>
    <w:rsid w:val="00B1539D"/>
    <w:rsid w:val="00B1549D"/>
    <w:rsid w:val="00B1573A"/>
    <w:rsid w:val="00B15B9E"/>
    <w:rsid w:val="00B163C9"/>
    <w:rsid w:val="00B17405"/>
    <w:rsid w:val="00B17AFD"/>
    <w:rsid w:val="00B20091"/>
    <w:rsid w:val="00B2327A"/>
    <w:rsid w:val="00B232EE"/>
    <w:rsid w:val="00B237E7"/>
    <w:rsid w:val="00B23D5D"/>
    <w:rsid w:val="00B23EBF"/>
    <w:rsid w:val="00B2410D"/>
    <w:rsid w:val="00B24FE7"/>
    <w:rsid w:val="00B25187"/>
    <w:rsid w:val="00B25923"/>
    <w:rsid w:val="00B263DE"/>
    <w:rsid w:val="00B276BC"/>
    <w:rsid w:val="00B27787"/>
    <w:rsid w:val="00B3067A"/>
    <w:rsid w:val="00B30A61"/>
    <w:rsid w:val="00B30DD2"/>
    <w:rsid w:val="00B30DED"/>
    <w:rsid w:val="00B30FD9"/>
    <w:rsid w:val="00B317DE"/>
    <w:rsid w:val="00B32AB0"/>
    <w:rsid w:val="00B33356"/>
    <w:rsid w:val="00B3337C"/>
    <w:rsid w:val="00B3419D"/>
    <w:rsid w:val="00B34682"/>
    <w:rsid w:val="00B34855"/>
    <w:rsid w:val="00B34E53"/>
    <w:rsid w:val="00B353D6"/>
    <w:rsid w:val="00B35403"/>
    <w:rsid w:val="00B36C73"/>
    <w:rsid w:val="00B36D9A"/>
    <w:rsid w:val="00B379D6"/>
    <w:rsid w:val="00B37B5B"/>
    <w:rsid w:val="00B4146F"/>
    <w:rsid w:val="00B41766"/>
    <w:rsid w:val="00B41B6B"/>
    <w:rsid w:val="00B42941"/>
    <w:rsid w:val="00B44B67"/>
    <w:rsid w:val="00B45E8C"/>
    <w:rsid w:val="00B46356"/>
    <w:rsid w:val="00B46380"/>
    <w:rsid w:val="00B46717"/>
    <w:rsid w:val="00B46F21"/>
    <w:rsid w:val="00B47246"/>
    <w:rsid w:val="00B473AB"/>
    <w:rsid w:val="00B478B1"/>
    <w:rsid w:val="00B4799E"/>
    <w:rsid w:val="00B50441"/>
    <w:rsid w:val="00B50704"/>
    <w:rsid w:val="00B50E5B"/>
    <w:rsid w:val="00B514C2"/>
    <w:rsid w:val="00B51BA3"/>
    <w:rsid w:val="00B53BEE"/>
    <w:rsid w:val="00B5464D"/>
    <w:rsid w:val="00B54AC3"/>
    <w:rsid w:val="00B555F4"/>
    <w:rsid w:val="00B561BF"/>
    <w:rsid w:val="00B56ABF"/>
    <w:rsid w:val="00B57132"/>
    <w:rsid w:val="00B5722F"/>
    <w:rsid w:val="00B57455"/>
    <w:rsid w:val="00B576C3"/>
    <w:rsid w:val="00B605E2"/>
    <w:rsid w:val="00B60B7C"/>
    <w:rsid w:val="00B61B69"/>
    <w:rsid w:val="00B61FCE"/>
    <w:rsid w:val="00B6219A"/>
    <w:rsid w:val="00B626B8"/>
    <w:rsid w:val="00B630F5"/>
    <w:rsid w:val="00B63679"/>
    <w:rsid w:val="00B64749"/>
    <w:rsid w:val="00B64B36"/>
    <w:rsid w:val="00B64CC2"/>
    <w:rsid w:val="00B65067"/>
    <w:rsid w:val="00B659E2"/>
    <w:rsid w:val="00B65FCB"/>
    <w:rsid w:val="00B665A4"/>
    <w:rsid w:val="00B67488"/>
    <w:rsid w:val="00B679F2"/>
    <w:rsid w:val="00B70985"/>
    <w:rsid w:val="00B70E2F"/>
    <w:rsid w:val="00B7278D"/>
    <w:rsid w:val="00B727E1"/>
    <w:rsid w:val="00B73D42"/>
    <w:rsid w:val="00B75301"/>
    <w:rsid w:val="00B754AF"/>
    <w:rsid w:val="00B754D6"/>
    <w:rsid w:val="00B75B02"/>
    <w:rsid w:val="00B75CC7"/>
    <w:rsid w:val="00B75D73"/>
    <w:rsid w:val="00B76145"/>
    <w:rsid w:val="00B765F0"/>
    <w:rsid w:val="00B76711"/>
    <w:rsid w:val="00B7757F"/>
    <w:rsid w:val="00B779E0"/>
    <w:rsid w:val="00B77A19"/>
    <w:rsid w:val="00B8010C"/>
    <w:rsid w:val="00B804EE"/>
    <w:rsid w:val="00B81223"/>
    <w:rsid w:val="00B81A67"/>
    <w:rsid w:val="00B81A71"/>
    <w:rsid w:val="00B81B42"/>
    <w:rsid w:val="00B82177"/>
    <w:rsid w:val="00B82276"/>
    <w:rsid w:val="00B82461"/>
    <w:rsid w:val="00B82B6C"/>
    <w:rsid w:val="00B82E7E"/>
    <w:rsid w:val="00B8363C"/>
    <w:rsid w:val="00B83695"/>
    <w:rsid w:val="00B837CC"/>
    <w:rsid w:val="00B847DA"/>
    <w:rsid w:val="00B8483C"/>
    <w:rsid w:val="00B84EE0"/>
    <w:rsid w:val="00B85047"/>
    <w:rsid w:val="00B85A09"/>
    <w:rsid w:val="00B862F8"/>
    <w:rsid w:val="00B86455"/>
    <w:rsid w:val="00B87A32"/>
    <w:rsid w:val="00B903A0"/>
    <w:rsid w:val="00B904BD"/>
    <w:rsid w:val="00B910FC"/>
    <w:rsid w:val="00B9119F"/>
    <w:rsid w:val="00B9242E"/>
    <w:rsid w:val="00B929A8"/>
    <w:rsid w:val="00B92F8B"/>
    <w:rsid w:val="00B9353D"/>
    <w:rsid w:val="00B93C88"/>
    <w:rsid w:val="00B93CCE"/>
    <w:rsid w:val="00B93E54"/>
    <w:rsid w:val="00B9405F"/>
    <w:rsid w:val="00B943D5"/>
    <w:rsid w:val="00B9462F"/>
    <w:rsid w:val="00B94A94"/>
    <w:rsid w:val="00B94B9A"/>
    <w:rsid w:val="00B9517E"/>
    <w:rsid w:val="00B95256"/>
    <w:rsid w:val="00B96CEF"/>
    <w:rsid w:val="00BA0457"/>
    <w:rsid w:val="00BA05B9"/>
    <w:rsid w:val="00BA10B4"/>
    <w:rsid w:val="00BA187D"/>
    <w:rsid w:val="00BA19A9"/>
    <w:rsid w:val="00BA1EF6"/>
    <w:rsid w:val="00BA2EEF"/>
    <w:rsid w:val="00BA3187"/>
    <w:rsid w:val="00BA462E"/>
    <w:rsid w:val="00BA5DDF"/>
    <w:rsid w:val="00BA76AD"/>
    <w:rsid w:val="00BB001F"/>
    <w:rsid w:val="00BB0170"/>
    <w:rsid w:val="00BB01ED"/>
    <w:rsid w:val="00BB08EB"/>
    <w:rsid w:val="00BB1573"/>
    <w:rsid w:val="00BB1C03"/>
    <w:rsid w:val="00BB2654"/>
    <w:rsid w:val="00BB306A"/>
    <w:rsid w:val="00BB3BDA"/>
    <w:rsid w:val="00BB42A5"/>
    <w:rsid w:val="00BB4A43"/>
    <w:rsid w:val="00BB4A51"/>
    <w:rsid w:val="00BB56B9"/>
    <w:rsid w:val="00BB5C61"/>
    <w:rsid w:val="00BB5C64"/>
    <w:rsid w:val="00BB69A3"/>
    <w:rsid w:val="00BB6A43"/>
    <w:rsid w:val="00BB7113"/>
    <w:rsid w:val="00BB75E1"/>
    <w:rsid w:val="00BC20BF"/>
    <w:rsid w:val="00BC26D8"/>
    <w:rsid w:val="00BC3859"/>
    <w:rsid w:val="00BC3888"/>
    <w:rsid w:val="00BC3F24"/>
    <w:rsid w:val="00BC47D7"/>
    <w:rsid w:val="00BC4EBF"/>
    <w:rsid w:val="00BC51D1"/>
    <w:rsid w:val="00BC541C"/>
    <w:rsid w:val="00BC6910"/>
    <w:rsid w:val="00BD0452"/>
    <w:rsid w:val="00BD269D"/>
    <w:rsid w:val="00BD2834"/>
    <w:rsid w:val="00BD3826"/>
    <w:rsid w:val="00BD3C7F"/>
    <w:rsid w:val="00BD3CD6"/>
    <w:rsid w:val="00BD3D4C"/>
    <w:rsid w:val="00BD3FB5"/>
    <w:rsid w:val="00BD423D"/>
    <w:rsid w:val="00BD4779"/>
    <w:rsid w:val="00BD478D"/>
    <w:rsid w:val="00BD4A5C"/>
    <w:rsid w:val="00BD4C66"/>
    <w:rsid w:val="00BD4F6B"/>
    <w:rsid w:val="00BD56F9"/>
    <w:rsid w:val="00BD679A"/>
    <w:rsid w:val="00BD71C5"/>
    <w:rsid w:val="00BE01B1"/>
    <w:rsid w:val="00BE0562"/>
    <w:rsid w:val="00BE0A81"/>
    <w:rsid w:val="00BE2179"/>
    <w:rsid w:val="00BE2A0A"/>
    <w:rsid w:val="00BE2BA1"/>
    <w:rsid w:val="00BE30B8"/>
    <w:rsid w:val="00BE32DF"/>
    <w:rsid w:val="00BE38B1"/>
    <w:rsid w:val="00BE46F5"/>
    <w:rsid w:val="00BE4A52"/>
    <w:rsid w:val="00BE4B03"/>
    <w:rsid w:val="00BE4E4D"/>
    <w:rsid w:val="00BE6021"/>
    <w:rsid w:val="00BE6A37"/>
    <w:rsid w:val="00BE7BA1"/>
    <w:rsid w:val="00BF0D12"/>
    <w:rsid w:val="00BF0DE4"/>
    <w:rsid w:val="00BF1D7B"/>
    <w:rsid w:val="00BF2808"/>
    <w:rsid w:val="00BF397C"/>
    <w:rsid w:val="00BF4167"/>
    <w:rsid w:val="00BF4A35"/>
    <w:rsid w:val="00BF59CA"/>
    <w:rsid w:val="00BF6664"/>
    <w:rsid w:val="00BF69EF"/>
    <w:rsid w:val="00BF6CA5"/>
    <w:rsid w:val="00BF6E58"/>
    <w:rsid w:val="00BF7083"/>
    <w:rsid w:val="00BF71C7"/>
    <w:rsid w:val="00BF7378"/>
    <w:rsid w:val="00C003C2"/>
    <w:rsid w:val="00C00432"/>
    <w:rsid w:val="00C00C12"/>
    <w:rsid w:val="00C00E10"/>
    <w:rsid w:val="00C013FB"/>
    <w:rsid w:val="00C0228A"/>
    <w:rsid w:val="00C022B8"/>
    <w:rsid w:val="00C0234D"/>
    <w:rsid w:val="00C02920"/>
    <w:rsid w:val="00C02BEF"/>
    <w:rsid w:val="00C02F64"/>
    <w:rsid w:val="00C0318C"/>
    <w:rsid w:val="00C0389A"/>
    <w:rsid w:val="00C0390A"/>
    <w:rsid w:val="00C041BF"/>
    <w:rsid w:val="00C0454E"/>
    <w:rsid w:val="00C04EA1"/>
    <w:rsid w:val="00C053C5"/>
    <w:rsid w:val="00C05F32"/>
    <w:rsid w:val="00C0635A"/>
    <w:rsid w:val="00C070B1"/>
    <w:rsid w:val="00C070BF"/>
    <w:rsid w:val="00C10552"/>
    <w:rsid w:val="00C1182A"/>
    <w:rsid w:val="00C11E38"/>
    <w:rsid w:val="00C1266C"/>
    <w:rsid w:val="00C12F32"/>
    <w:rsid w:val="00C13C3E"/>
    <w:rsid w:val="00C13C74"/>
    <w:rsid w:val="00C141C4"/>
    <w:rsid w:val="00C158E9"/>
    <w:rsid w:val="00C16365"/>
    <w:rsid w:val="00C163B0"/>
    <w:rsid w:val="00C16CBC"/>
    <w:rsid w:val="00C17427"/>
    <w:rsid w:val="00C1756F"/>
    <w:rsid w:val="00C1781A"/>
    <w:rsid w:val="00C17D6D"/>
    <w:rsid w:val="00C17EE2"/>
    <w:rsid w:val="00C20675"/>
    <w:rsid w:val="00C2168C"/>
    <w:rsid w:val="00C21956"/>
    <w:rsid w:val="00C21A9F"/>
    <w:rsid w:val="00C22037"/>
    <w:rsid w:val="00C22872"/>
    <w:rsid w:val="00C22880"/>
    <w:rsid w:val="00C23180"/>
    <w:rsid w:val="00C238C7"/>
    <w:rsid w:val="00C23AB7"/>
    <w:rsid w:val="00C23B4F"/>
    <w:rsid w:val="00C23BAB"/>
    <w:rsid w:val="00C24348"/>
    <w:rsid w:val="00C243B3"/>
    <w:rsid w:val="00C24BFA"/>
    <w:rsid w:val="00C24E9D"/>
    <w:rsid w:val="00C25864"/>
    <w:rsid w:val="00C26624"/>
    <w:rsid w:val="00C26AEE"/>
    <w:rsid w:val="00C26B2D"/>
    <w:rsid w:val="00C276D2"/>
    <w:rsid w:val="00C3031C"/>
    <w:rsid w:val="00C304BD"/>
    <w:rsid w:val="00C30DFA"/>
    <w:rsid w:val="00C31577"/>
    <w:rsid w:val="00C31C82"/>
    <w:rsid w:val="00C31FB2"/>
    <w:rsid w:val="00C32321"/>
    <w:rsid w:val="00C323C1"/>
    <w:rsid w:val="00C32957"/>
    <w:rsid w:val="00C32D79"/>
    <w:rsid w:val="00C3326B"/>
    <w:rsid w:val="00C332D7"/>
    <w:rsid w:val="00C336F1"/>
    <w:rsid w:val="00C339FD"/>
    <w:rsid w:val="00C33AD3"/>
    <w:rsid w:val="00C340EA"/>
    <w:rsid w:val="00C3520D"/>
    <w:rsid w:val="00C3577B"/>
    <w:rsid w:val="00C365CB"/>
    <w:rsid w:val="00C366CE"/>
    <w:rsid w:val="00C36DC2"/>
    <w:rsid w:val="00C36E58"/>
    <w:rsid w:val="00C37230"/>
    <w:rsid w:val="00C4092C"/>
    <w:rsid w:val="00C40A49"/>
    <w:rsid w:val="00C4137A"/>
    <w:rsid w:val="00C41AE8"/>
    <w:rsid w:val="00C41BE3"/>
    <w:rsid w:val="00C42181"/>
    <w:rsid w:val="00C42724"/>
    <w:rsid w:val="00C44189"/>
    <w:rsid w:val="00C44387"/>
    <w:rsid w:val="00C453EE"/>
    <w:rsid w:val="00C457D1"/>
    <w:rsid w:val="00C45A88"/>
    <w:rsid w:val="00C45AF6"/>
    <w:rsid w:val="00C45F73"/>
    <w:rsid w:val="00C461C0"/>
    <w:rsid w:val="00C46834"/>
    <w:rsid w:val="00C46D07"/>
    <w:rsid w:val="00C46FD1"/>
    <w:rsid w:val="00C472EC"/>
    <w:rsid w:val="00C47A8C"/>
    <w:rsid w:val="00C51729"/>
    <w:rsid w:val="00C51810"/>
    <w:rsid w:val="00C5257D"/>
    <w:rsid w:val="00C52A2E"/>
    <w:rsid w:val="00C543ED"/>
    <w:rsid w:val="00C550C2"/>
    <w:rsid w:val="00C55376"/>
    <w:rsid w:val="00C553A0"/>
    <w:rsid w:val="00C554AA"/>
    <w:rsid w:val="00C559AA"/>
    <w:rsid w:val="00C56293"/>
    <w:rsid w:val="00C565A6"/>
    <w:rsid w:val="00C56785"/>
    <w:rsid w:val="00C56A48"/>
    <w:rsid w:val="00C56ADE"/>
    <w:rsid w:val="00C56E58"/>
    <w:rsid w:val="00C57B71"/>
    <w:rsid w:val="00C60377"/>
    <w:rsid w:val="00C60B67"/>
    <w:rsid w:val="00C60E40"/>
    <w:rsid w:val="00C61392"/>
    <w:rsid w:val="00C61DC1"/>
    <w:rsid w:val="00C643F5"/>
    <w:rsid w:val="00C64DA8"/>
    <w:rsid w:val="00C6514B"/>
    <w:rsid w:val="00C65E5A"/>
    <w:rsid w:val="00C6667B"/>
    <w:rsid w:val="00C66C36"/>
    <w:rsid w:val="00C66D0B"/>
    <w:rsid w:val="00C671E2"/>
    <w:rsid w:val="00C67546"/>
    <w:rsid w:val="00C67AAA"/>
    <w:rsid w:val="00C705B4"/>
    <w:rsid w:val="00C706D2"/>
    <w:rsid w:val="00C70869"/>
    <w:rsid w:val="00C716A0"/>
    <w:rsid w:val="00C71D9E"/>
    <w:rsid w:val="00C739A1"/>
    <w:rsid w:val="00C73BB0"/>
    <w:rsid w:val="00C746EE"/>
    <w:rsid w:val="00C748DB"/>
    <w:rsid w:val="00C74914"/>
    <w:rsid w:val="00C756C0"/>
    <w:rsid w:val="00C75915"/>
    <w:rsid w:val="00C7594B"/>
    <w:rsid w:val="00C75FF3"/>
    <w:rsid w:val="00C7635A"/>
    <w:rsid w:val="00C766B1"/>
    <w:rsid w:val="00C770F7"/>
    <w:rsid w:val="00C77179"/>
    <w:rsid w:val="00C77523"/>
    <w:rsid w:val="00C77F04"/>
    <w:rsid w:val="00C8006E"/>
    <w:rsid w:val="00C80709"/>
    <w:rsid w:val="00C80F8D"/>
    <w:rsid w:val="00C810AD"/>
    <w:rsid w:val="00C818D2"/>
    <w:rsid w:val="00C81A63"/>
    <w:rsid w:val="00C8282A"/>
    <w:rsid w:val="00C83500"/>
    <w:rsid w:val="00C83EEB"/>
    <w:rsid w:val="00C83FE8"/>
    <w:rsid w:val="00C841E8"/>
    <w:rsid w:val="00C8485F"/>
    <w:rsid w:val="00C84CA6"/>
    <w:rsid w:val="00C84CF0"/>
    <w:rsid w:val="00C84F47"/>
    <w:rsid w:val="00C8507A"/>
    <w:rsid w:val="00C856AB"/>
    <w:rsid w:val="00C858C5"/>
    <w:rsid w:val="00C85AE4"/>
    <w:rsid w:val="00C85C45"/>
    <w:rsid w:val="00C86833"/>
    <w:rsid w:val="00C86884"/>
    <w:rsid w:val="00C873B2"/>
    <w:rsid w:val="00C87EEF"/>
    <w:rsid w:val="00C90224"/>
    <w:rsid w:val="00C91258"/>
    <w:rsid w:val="00C9182F"/>
    <w:rsid w:val="00C91929"/>
    <w:rsid w:val="00C9241A"/>
    <w:rsid w:val="00C925E6"/>
    <w:rsid w:val="00C92601"/>
    <w:rsid w:val="00C92929"/>
    <w:rsid w:val="00C92B04"/>
    <w:rsid w:val="00C92D6E"/>
    <w:rsid w:val="00C935E2"/>
    <w:rsid w:val="00C940AC"/>
    <w:rsid w:val="00C9470C"/>
    <w:rsid w:val="00C94773"/>
    <w:rsid w:val="00C953F3"/>
    <w:rsid w:val="00C95D43"/>
    <w:rsid w:val="00C96254"/>
    <w:rsid w:val="00C977F4"/>
    <w:rsid w:val="00CA0467"/>
    <w:rsid w:val="00CA0833"/>
    <w:rsid w:val="00CA0C83"/>
    <w:rsid w:val="00CA112F"/>
    <w:rsid w:val="00CA320B"/>
    <w:rsid w:val="00CA34A1"/>
    <w:rsid w:val="00CA38FA"/>
    <w:rsid w:val="00CA3BE7"/>
    <w:rsid w:val="00CA4149"/>
    <w:rsid w:val="00CA475D"/>
    <w:rsid w:val="00CA4E2D"/>
    <w:rsid w:val="00CA5FFF"/>
    <w:rsid w:val="00CA68C7"/>
    <w:rsid w:val="00CA720C"/>
    <w:rsid w:val="00CA7D42"/>
    <w:rsid w:val="00CB052C"/>
    <w:rsid w:val="00CB092F"/>
    <w:rsid w:val="00CB0BB0"/>
    <w:rsid w:val="00CB0BF4"/>
    <w:rsid w:val="00CB1094"/>
    <w:rsid w:val="00CB1370"/>
    <w:rsid w:val="00CB164F"/>
    <w:rsid w:val="00CB1A5C"/>
    <w:rsid w:val="00CB1AA1"/>
    <w:rsid w:val="00CB2800"/>
    <w:rsid w:val="00CB29FB"/>
    <w:rsid w:val="00CB2ADF"/>
    <w:rsid w:val="00CB363F"/>
    <w:rsid w:val="00CB3B1C"/>
    <w:rsid w:val="00CB3FAB"/>
    <w:rsid w:val="00CB58D2"/>
    <w:rsid w:val="00CB5D97"/>
    <w:rsid w:val="00CB5ED9"/>
    <w:rsid w:val="00CB64B2"/>
    <w:rsid w:val="00CB6C30"/>
    <w:rsid w:val="00CB6C49"/>
    <w:rsid w:val="00CB7868"/>
    <w:rsid w:val="00CB793E"/>
    <w:rsid w:val="00CB798C"/>
    <w:rsid w:val="00CC0067"/>
    <w:rsid w:val="00CC095E"/>
    <w:rsid w:val="00CC0CA5"/>
    <w:rsid w:val="00CC1173"/>
    <w:rsid w:val="00CC1E8E"/>
    <w:rsid w:val="00CC1F31"/>
    <w:rsid w:val="00CC2E5C"/>
    <w:rsid w:val="00CC3264"/>
    <w:rsid w:val="00CC3ACC"/>
    <w:rsid w:val="00CC3E5D"/>
    <w:rsid w:val="00CC4589"/>
    <w:rsid w:val="00CC5155"/>
    <w:rsid w:val="00CC54E1"/>
    <w:rsid w:val="00CC613F"/>
    <w:rsid w:val="00CC63B7"/>
    <w:rsid w:val="00CC69E4"/>
    <w:rsid w:val="00CC6D22"/>
    <w:rsid w:val="00CC6F60"/>
    <w:rsid w:val="00CC7B02"/>
    <w:rsid w:val="00CD01D9"/>
    <w:rsid w:val="00CD105C"/>
    <w:rsid w:val="00CD12A8"/>
    <w:rsid w:val="00CD1CB9"/>
    <w:rsid w:val="00CD1E6E"/>
    <w:rsid w:val="00CD2B30"/>
    <w:rsid w:val="00CD32F9"/>
    <w:rsid w:val="00CD344D"/>
    <w:rsid w:val="00CD37EB"/>
    <w:rsid w:val="00CD3B1D"/>
    <w:rsid w:val="00CD4F8F"/>
    <w:rsid w:val="00CD59F5"/>
    <w:rsid w:val="00CD5FF9"/>
    <w:rsid w:val="00CD61C3"/>
    <w:rsid w:val="00CD65DF"/>
    <w:rsid w:val="00CD7D1A"/>
    <w:rsid w:val="00CE025F"/>
    <w:rsid w:val="00CE0718"/>
    <w:rsid w:val="00CE0D3E"/>
    <w:rsid w:val="00CE10BB"/>
    <w:rsid w:val="00CE1469"/>
    <w:rsid w:val="00CE1CAE"/>
    <w:rsid w:val="00CE1DBC"/>
    <w:rsid w:val="00CE214E"/>
    <w:rsid w:val="00CE2C68"/>
    <w:rsid w:val="00CE2DCC"/>
    <w:rsid w:val="00CE31C7"/>
    <w:rsid w:val="00CE438B"/>
    <w:rsid w:val="00CE45A9"/>
    <w:rsid w:val="00CE4824"/>
    <w:rsid w:val="00CE4ED6"/>
    <w:rsid w:val="00CE5811"/>
    <w:rsid w:val="00CE590E"/>
    <w:rsid w:val="00CE612D"/>
    <w:rsid w:val="00CE68C7"/>
    <w:rsid w:val="00CE69B8"/>
    <w:rsid w:val="00CE6A9D"/>
    <w:rsid w:val="00CE771E"/>
    <w:rsid w:val="00CE7AC9"/>
    <w:rsid w:val="00CF055C"/>
    <w:rsid w:val="00CF12F0"/>
    <w:rsid w:val="00CF1946"/>
    <w:rsid w:val="00CF19D6"/>
    <w:rsid w:val="00CF2431"/>
    <w:rsid w:val="00CF2649"/>
    <w:rsid w:val="00CF2BD6"/>
    <w:rsid w:val="00CF2E3C"/>
    <w:rsid w:val="00CF306C"/>
    <w:rsid w:val="00CF32E5"/>
    <w:rsid w:val="00CF3424"/>
    <w:rsid w:val="00CF3992"/>
    <w:rsid w:val="00CF3D77"/>
    <w:rsid w:val="00CF4485"/>
    <w:rsid w:val="00CF4D98"/>
    <w:rsid w:val="00CF4DBB"/>
    <w:rsid w:val="00CF566E"/>
    <w:rsid w:val="00CF57FC"/>
    <w:rsid w:val="00CF5CB1"/>
    <w:rsid w:val="00CF6059"/>
    <w:rsid w:val="00CF6110"/>
    <w:rsid w:val="00CF6456"/>
    <w:rsid w:val="00CF6525"/>
    <w:rsid w:val="00CF6CA9"/>
    <w:rsid w:val="00CF774F"/>
    <w:rsid w:val="00CF7875"/>
    <w:rsid w:val="00D00486"/>
    <w:rsid w:val="00D00D0D"/>
    <w:rsid w:val="00D00E5A"/>
    <w:rsid w:val="00D014D2"/>
    <w:rsid w:val="00D01B00"/>
    <w:rsid w:val="00D027A3"/>
    <w:rsid w:val="00D028D0"/>
    <w:rsid w:val="00D03CFA"/>
    <w:rsid w:val="00D04366"/>
    <w:rsid w:val="00D044E5"/>
    <w:rsid w:val="00D052F7"/>
    <w:rsid w:val="00D058C8"/>
    <w:rsid w:val="00D05EC3"/>
    <w:rsid w:val="00D0678D"/>
    <w:rsid w:val="00D07076"/>
    <w:rsid w:val="00D079E1"/>
    <w:rsid w:val="00D07EC6"/>
    <w:rsid w:val="00D10089"/>
    <w:rsid w:val="00D10654"/>
    <w:rsid w:val="00D10679"/>
    <w:rsid w:val="00D11CA1"/>
    <w:rsid w:val="00D12AE8"/>
    <w:rsid w:val="00D153D5"/>
    <w:rsid w:val="00D15682"/>
    <w:rsid w:val="00D16286"/>
    <w:rsid w:val="00D164C9"/>
    <w:rsid w:val="00D17013"/>
    <w:rsid w:val="00D171BA"/>
    <w:rsid w:val="00D17D95"/>
    <w:rsid w:val="00D20439"/>
    <w:rsid w:val="00D22382"/>
    <w:rsid w:val="00D229F5"/>
    <w:rsid w:val="00D22BB8"/>
    <w:rsid w:val="00D23376"/>
    <w:rsid w:val="00D23C20"/>
    <w:rsid w:val="00D24779"/>
    <w:rsid w:val="00D249D1"/>
    <w:rsid w:val="00D252E3"/>
    <w:rsid w:val="00D2551A"/>
    <w:rsid w:val="00D25F36"/>
    <w:rsid w:val="00D26069"/>
    <w:rsid w:val="00D2656C"/>
    <w:rsid w:val="00D268B7"/>
    <w:rsid w:val="00D3036B"/>
    <w:rsid w:val="00D30EDC"/>
    <w:rsid w:val="00D31851"/>
    <w:rsid w:val="00D31F38"/>
    <w:rsid w:val="00D32629"/>
    <w:rsid w:val="00D32924"/>
    <w:rsid w:val="00D32E3B"/>
    <w:rsid w:val="00D33992"/>
    <w:rsid w:val="00D33F6B"/>
    <w:rsid w:val="00D33FBB"/>
    <w:rsid w:val="00D350A2"/>
    <w:rsid w:val="00D351F1"/>
    <w:rsid w:val="00D353E8"/>
    <w:rsid w:val="00D3585E"/>
    <w:rsid w:val="00D35E60"/>
    <w:rsid w:val="00D35EA5"/>
    <w:rsid w:val="00D369C0"/>
    <w:rsid w:val="00D36D08"/>
    <w:rsid w:val="00D36E84"/>
    <w:rsid w:val="00D4039E"/>
    <w:rsid w:val="00D4077A"/>
    <w:rsid w:val="00D40E6F"/>
    <w:rsid w:val="00D41152"/>
    <w:rsid w:val="00D41504"/>
    <w:rsid w:val="00D41819"/>
    <w:rsid w:val="00D41A91"/>
    <w:rsid w:val="00D425A3"/>
    <w:rsid w:val="00D4266F"/>
    <w:rsid w:val="00D430F3"/>
    <w:rsid w:val="00D45298"/>
    <w:rsid w:val="00D45561"/>
    <w:rsid w:val="00D455D6"/>
    <w:rsid w:val="00D456F0"/>
    <w:rsid w:val="00D468D5"/>
    <w:rsid w:val="00D5002F"/>
    <w:rsid w:val="00D512BB"/>
    <w:rsid w:val="00D51DA6"/>
    <w:rsid w:val="00D523E6"/>
    <w:rsid w:val="00D52589"/>
    <w:rsid w:val="00D526BE"/>
    <w:rsid w:val="00D52A7D"/>
    <w:rsid w:val="00D536A2"/>
    <w:rsid w:val="00D545DE"/>
    <w:rsid w:val="00D555EB"/>
    <w:rsid w:val="00D555F7"/>
    <w:rsid w:val="00D5591C"/>
    <w:rsid w:val="00D5608C"/>
    <w:rsid w:val="00D5652D"/>
    <w:rsid w:val="00D56F45"/>
    <w:rsid w:val="00D576EB"/>
    <w:rsid w:val="00D578CD"/>
    <w:rsid w:val="00D57906"/>
    <w:rsid w:val="00D57B34"/>
    <w:rsid w:val="00D60849"/>
    <w:rsid w:val="00D60B01"/>
    <w:rsid w:val="00D60C93"/>
    <w:rsid w:val="00D60FF5"/>
    <w:rsid w:val="00D613E7"/>
    <w:rsid w:val="00D6308E"/>
    <w:rsid w:val="00D636BC"/>
    <w:rsid w:val="00D64199"/>
    <w:rsid w:val="00D643E7"/>
    <w:rsid w:val="00D67387"/>
    <w:rsid w:val="00D67C1E"/>
    <w:rsid w:val="00D71A6C"/>
    <w:rsid w:val="00D71D14"/>
    <w:rsid w:val="00D7274F"/>
    <w:rsid w:val="00D73126"/>
    <w:rsid w:val="00D745EF"/>
    <w:rsid w:val="00D74CB3"/>
    <w:rsid w:val="00D74E01"/>
    <w:rsid w:val="00D764D8"/>
    <w:rsid w:val="00D76934"/>
    <w:rsid w:val="00D771CE"/>
    <w:rsid w:val="00D8022B"/>
    <w:rsid w:val="00D8026B"/>
    <w:rsid w:val="00D80F81"/>
    <w:rsid w:val="00D82391"/>
    <w:rsid w:val="00D8293A"/>
    <w:rsid w:val="00D8309F"/>
    <w:rsid w:val="00D83A67"/>
    <w:rsid w:val="00D83C43"/>
    <w:rsid w:val="00D83E57"/>
    <w:rsid w:val="00D84B5F"/>
    <w:rsid w:val="00D853B8"/>
    <w:rsid w:val="00D85DB9"/>
    <w:rsid w:val="00D85DC9"/>
    <w:rsid w:val="00D85DD8"/>
    <w:rsid w:val="00D85E23"/>
    <w:rsid w:val="00D8668B"/>
    <w:rsid w:val="00D86873"/>
    <w:rsid w:val="00D86EA6"/>
    <w:rsid w:val="00D8732A"/>
    <w:rsid w:val="00D87968"/>
    <w:rsid w:val="00D90BA0"/>
    <w:rsid w:val="00D90F0A"/>
    <w:rsid w:val="00D91332"/>
    <w:rsid w:val="00D91592"/>
    <w:rsid w:val="00D91993"/>
    <w:rsid w:val="00D91AA8"/>
    <w:rsid w:val="00D923AE"/>
    <w:rsid w:val="00D933B8"/>
    <w:rsid w:val="00D9451A"/>
    <w:rsid w:val="00D94B35"/>
    <w:rsid w:val="00D94D11"/>
    <w:rsid w:val="00D95068"/>
    <w:rsid w:val="00D95672"/>
    <w:rsid w:val="00D957E2"/>
    <w:rsid w:val="00D9595D"/>
    <w:rsid w:val="00D95B2E"/>
    <w:rsid w:val="00D95BE8"/>
    <w:rsid w:val="00D96541"/>
    <w:rsid w:val="00D967A0"/>
    <w:rsid w:val="00D979D4"/>
    <w:rsid w:val="00DA020C"/>
    <w:rsid w:val="00DA0A26"/>
    <w:rsid w:val="00DA1096"/>
    <w:rsid w:val="00DA1929"/>
    <w:rsid w:val="00DA1BCA"/>
    <w:rsid w:val="00DA1F6B"/>
    <w:rsid w:val="00DA2755"/>
    <w:rsid w:val="00DA2C30"/>
    <w:rsid w:val="00DA300B"/>
    <w:rsid w:val="00DA323E"/>
    <w:rsid w:val="00DA49E2"/>
    <w:rsid w:val="00DA4C8C"/>
    <w:rsid w:val="00DA5DE7"/>
    <w:rsid w:val="00DA6682"/>
    <w:rsid w:val="00DA6806"/>
    <w:rsid w:val="00DA7328"/>
    <w:rsid w:val="00DA77E4"/>
    <w:rsid w:val="00DA7977"/>
    <w:rsid w:val="00DA7A4A"/>
    <w:rsid w:val="00DA7EFA"/>
    <w:rsid w:val="00DA7FDD"/>
    <w:rsid w:val="00DB0359"/>
    <w:rsid w:val="00DB0657"/>
    <w:rsid w:val="00DB1621"/>
    <w:rsid w:val="00DB21A0"/>
    <w:rsid w:val="00DB28AA"/>
    <w:rsid w:val="00DB299A"/>
    <w:rsid w:val="00DB4063"/>
    <w:rsid w:val="00DB4376"/>
    <w:rsid w:val="00DB45F9"/>
    <w:rsid w:val="00DB5207"/>
    <w:rsid w:val="00DB5BF8"/>
    <w:rsid w:val="00DB6468"/>
    <w:rsid w:val="00DB72E0"/>
    <w:rsid w:val="00DB774B"/>
    <w:rsid w:val="00DC0E17"/>
    <w:rsid w:val="00DC10F4"/>
    <w:rsid w:val="00DC10FF"/>
    <w:rsid w:val="00DC11BF"/>
    <w:rsid w:val="00DC1356"/>
    <w:rsid w:val="00DC156D"/>
    <w:rsid w:val="00DC1B9D"/>
    <w:rsid w:val="00DC1FB1"/>
    <w:rsid w:val="00DC2367"/>
    <w:rsid w:val="00DC2913"/>
    <w:rsid w:val="00DC2DE4"/>
    <w:rsid w:val="00DC36D3"/>
    <w:rsid w:val="00DC3A2C"/>
    <w:rsid w:val="00DC4F79"/>
    <w:rsid w:val="00DC5BD1"/>
    <w:rsid w:val="00DC5CFE"/>
    <w:rsid w:val="00DC5E47"/>
    <w:rsid w:val="00DC61E9"/>
    <w:rsid w:val="00DC6676"/>
    <w:rsid w:val="00DC6A56"/>
    <w:rsid w:val="00DC6EB7"/>
    <w:rsid w:val="00DC75DF"/>
    <w:rsid w:val="00DC76DE"/>
    <w:rsid w:val="00DD013B"/>
    <w:rsid w:val="00DD0A53"/>
    <w:rsid w:val="00DD0B72"/>
    <w:rsid w:val="00DD1829"/>
    <w:rsid w:val="00DD1F01"/>
    <w:rsid w:val="00DD2335"/>
    <w:rsid w:val="00DD2EE3"/>
    <w:rsid w:val="00DD3027"/>
    <w:rsid w:val="00DD321A"/>
    <w:rsid w:val="00DD450E"/>
    <w:rsid w:val="00DD5202"/>
    <w:rsid w:val="00DD5234"/>
    <w:rsid w:val="00DD5647"/>
    <w:rsid w:val="00DD5A84"/>
    <w:rsid w:val="00DD683E"/>
    <w:rsid w:val="00DD7913"/>
    <w:rsid w:val="00DD7988"/>
    <w:rsid w:val="00DE0231"/>
    <w:rsid w:val="00DE0C77"/>
    <w:rsid w:val="00DE145A"/>
    <w:rsid w:val="00DE1B26"/>
    <w:rsid w:val="00DE3326"/>
    <w:rsid w:val="00DE363B"/>
    <w:rsid w:val="00DE3680"/>
    <w:rsid w:val="00DE4778"/>
    <w:rsid w:val="00DE4791"/>
    <w:rsid w:val="00DE49C4"/>
    <w:rsid w:val="00DE4F9A"/>
    <w:rsid w:val="00DE5205"/>
    <w:rsid w:val="00DE565B"/>
    <w:rsid w:val="00DE576C"/>
    <w:rsid w:val="00DE5861"/>
    <w:rsid w:val="00DE5AD0"/>
    <w:rsid w:val="00DE5AD9"/>
    <w:rsid w:val="00DE5AEA"/>
    <w:rsid w:val="00DE5F7D"/>
    <w:rsid w:val="00DE65E4"/>
    <w:rsid w:val="00DE7FCE"/>
    <w:rsid w:val="00DF0058"/>
    <w:rsid w:val="00DF05E9"/>
    <w:rsid w:val="00DF10F6"/>
    <w:rsid w:val="00DF1E3B"/>
    <w:rsid w:val="00DF2298"/>
    <w:rsid w:val="00DF2C8B"/>
    <w:rsid w:val="00DF37AF"/>
    <w:rsid w:val="00DF3806"/>
    <w:rsid w:val="00DF381A"/>
    <w:rsid w:val="00DF39E5"/>
    <w:rsid w:val="00DF3A1F"/>
    <w:rsid w:val="00DF3BCB"/>
    <w:rsid w:val="00DF42C1"/>
    <w:rsid w:val="00DF506A"/>
    <w:rsid w:val="00DF5FE1"/>
    <w:rsid w:val="00DF6BE7"/>
    <w:rsid w:val="00DF7481"/>
    <w:rsid w:val="00DF76ED"/>
    <w:rsid w:val="00DF79A6"/>
    <w:rsid w:val="00DF7ACA"/>
    <w:rsid w:val="00E001B5"/>
    <w:rsid w:val="00E01616"/>
    <w:rsid w:val="00E01AFC"/>
    <w:rsid w:val="00E01D51"/>
    <w:rsid w:val="00E02D9E"/>
    <w:rsid w:val="00E02F68"/>
    <w:rsid w:val="00E03848"/>
    <w:rsid w:val="00E03E60"/>
    <w:rsid w:val="00E04505"/>
    <w:rsid w:val="00E0476E"/>
    <w:rsid w:val="00E04B4D"/>
    <w:rsid w:val="00E058CB"/>
    <w:rsid w:val="00E06107"/>
    <w:rsid w:val="00E064AE"/>
    <w:rsid w:val="00E06C19"/>
    <w:rsid w:val="00E07F26"/>
    <w:rsid w:val="00E101A2"/>
    <w:rsid w:val="00E106C9"/>
    <w:rsid w:val="00E10B6D"/>
    <w:rsid w:val="00E11497"/>
    <w:rsid w:val="00E1154C"/>
    <w:rsid w:val="00E1226A"/>
    <w:rsid w:val="00E1270E"/>
    <w:rsid w:val="00E12DF6"/>
    <w:rsid w:val="00E13821"/>
    <w:rsid w:val="00E13EB5"/>
    <w:rsid w:val="00E14C18"/>
    <w:rsid w:val="00E14E78"/>
    <w:rsid w:val="00E14FA2"/>
    <w:rsid w:val="00E15053"/>
    <w:rsid w:val="00E158E9"/>
    <w:rsid w:val="00E16AE8"/>
    <w:rsid w:val="00E176DE"/>
    <w:rsid w:val="00E17AD3"/>
    <w:rsid w:val="00E17D8D"/>
    <w:rsid w:val="00E20C0E"/>
    <w:rsid w:val="00E21C0F"/>
    <w:rsid w:val="00E21E54"/>
    <w:rsid w:val="00E22191"/>
    <w:rsid w:val="00E23138"/>
    <w:rsid w:val="00E23938"/>
    <w:rsid w:val="00E25186"/>
    <w:rsid w:val="00E2593F"/>
    <w:rsid w:val="00E26231"/>
    <w:rsid w:val="00E2667B"/>
    <w:rsid w:val="00E275EA"/>
    <w:rsid w:val="00E276FE"/>
    <w:rsid w:val="00E30256"/>
    <w:rsid w:val="00E30870"/>
    <w:rsid w:val="00E30970"/>
    <w:rsid w:val="00E3163C"/>
    <w:rsid w:val="00E3173E"/>
    <w:rsid w:val="00E31999"/>
    <w:rsid w:val="00E31DE7"/>
    <w:rsid w:val="00E32B0B"/>
    <w:rsid w:val="00E34381"/>
    <w:rsid w:val="00E34399"/>
    <w:rsid w:val="00E3478A"/>
    <w:rsid w:val="00E3567B"/>
    <w:rsid w:val="00E35A72"/>
    <w:rsid w:val="00E35B5A"/>
    <w:rsid w:val="00E368E0"/>
    <w:rsid w:val="00E37747"/>
    <w:rsid w:val="00E377FF"/>
    <w:rsid w:val="00E404F9"/>
    <w:rsid w:val="00E41111"/>
    <w:rsid w:val="00E41E89"/>
    <w:rsid w:val="00E42278"/>
    <w:rsid w:val="00E42BE1"/>
    <w:rsid w:val="00E4354E"/>
    <w:rsid w:val="00E44586"/>
    <w:rsid w:val="00E44919"/>
    <w:rsid w:val="00E44DB5"/>
    <w:rsid w:val="00E44F75"/>
    <w:rsid w:val="00E4552A"/>
    <w:rsid w:val="00E45618"/>
    <w:rsid w:val="00E45DE1"/>
    <w:rsid w:val="00E46122"/>
    <w:rsid w:val="00E4663F"/>
    <w:rsid w:val="00E47270"/>
    <w:rsid w:val="00E50389"/>
    <w:rsid w:val="00E51332"/>
    <w:rsid w:val="00E51400"/>
    <w:rsid w:val="00E51791"/>
    <w:rsid w:val="00E5181A"/>
    <w:rsid w:val="00E52443"/>
    <w:rsid w:val="00E528E7"/>
    <w:rsid w:val="00E52A19"/>
    <w:rsid w:val="00E53526"/>
    <w:rsid w:val="00E53993"/>
    <w:rsid w:val="00E53EBE"/>
    <w:rsid w:val="00E53F88"/>
    <w:rsid w:val="00E5434A"/>
    <w:rsid w:val="00E54922"/>
    <w:rsid w:val="00E54D78"/>
    <w:rsid w:val="00E5635D"/>
    <w:rsid w:val="00E5666E"/>
    <w:rsid w:val="00E56B80"/>
    <w:rsid w:val="00E57C7D"/>
    <w:rsid w:val="00E57E70"/>
    <w:rsid w:val="00E603F2"/>
    <w:rsid w:val="00E60854"/>
    <w:rsid w:val="00E60871"/>
    <w:rsid w:val="00E6148E"/>
    <w:rsid w:val="00E61731"/>
    <w:rsid w:val="00E618BB"/>
    <w:rsid w:val="00E62515"/>
    <w:rsid w:val="00E62767"/>
    <w:rsid w:val="00E62880"/>
    <w:rsid w:val="00E631A7"/>
    <w:rsid w:val="00E638ED"/>
    <w:rsid w:val="00E63DCF"/>
    <w:rsid w:val="00E65285"/>
    <w:rsid w:val="00E6530F"/>
    <w:rsid w:val="00E6618C"/>
    <w:rsid w:val="00E66371"/>
    <w:rsid w:val="00E66C81"/>
    <w:rsid w:val="00E66EAC"/>
    <w:rsid w:val="00E66F3E"/>
    <w:rsid w:val="00E66F72"/>
    <w:rsid w:val="00E67048"/>
    <w:rsid w:val="00E6738B"/>
    <w:rsid w:val="00E67ABC"/>
    <w:rsid w:val="00E70121"/>
    <w:rsid w:val="00E701FB"/>
    <w:rsid w:val="00E709CD"/>
    <w:rsid w:val="00E70DB6"/>
    <w:rsid w:val="00E70E79"/>
    <w:rsid w:val="00E712C7"/>
    <w:rsid w:val="00E715C1"/>
    <w:rsid w:val="00E71B15"/>
    <w:rsid w:val="00E71EC5"/>
    <w:rsid w:val="00E72F33"/>
    <w:rsid w:val="00E73FB4"/>
    <w:rsid w:val="00E74303"/>
    <w:rsid w:val="00E74342"/>
    <w:rsid w:val="00E74E4C"/>
    <w:rsid w:val="00E75593"/>
    <w:rsid w:val="00E761C2"/>
    <w:rsid w:val="00E76722"/>
    <w:rsid w:val="00E76F6B"/>
    <w:rsid w:val="00E7735B"/>
    <w:rsid w:val="00E77372"/>
    <w:rsid w:val="00E809F6"/>
    <w:rsid w:val="00E80FE2"/>
    <w:rsid w:val="00E8135F"/>
    <w:rsid w:val="00E82055"/>
    <w:rsid w:val="00E82BFE"/>
    <w:rsid w:val="00E83CCB"/>
    <w:rsid w:val="00E83D0B"/>
    <w:rsid w:val="00E83F52"/>
    <w:rsid w:val="00E8515F"/>
    <w:rsid w:val="00E85677"/>
    <w:rsid w:val="00E857E2"/>
    <w:rsid w:val="00E85B81"/>
    <w:rsid w:val="00E86E45"/>
    <w:rsid w:val="00E86E74"/>
    <w:rsid w:val="00E87F77"/>
    <w:rsid w:val="00E91692"/>
    <w:rsid w:val="00E91E6C"/>
    <w:rsid w:val="00E92347"/>
    <w:rsid w:val="00E9353D"/>
    <w:rsid w:val="00E93D8C"/>
    <w:rsid w:val="00E94812"/>
    <w:rsid w:val="00E950C5"/>
    <w:rsid w:val="00E95389"/>
    <w:rsid w:val="00E953C5"/>
    <w:rsid w:val="00E9554E"/>
    <w:rsid w:val="00E96BA3"/>
    <w:rsid w:val="00E97728"/>
    <w:rsid w:val="00E97E19"/>
    <w:rsid w:val="00EA001A"/>
    <w:rsid w:val="00EA069D"/>
    <w:rsid w:val="00EA0F36"/>
    <w:rsid w:val="00EA14AC"/>
    <w:rsid w:val="00EA154C"/>
    <w:rsid w:val="00EA1698"/>
    <w:rsid w:val="00EA16CB"/>
    <w:rsid w:val="00EA177F"/>
    <w:rsid w:val="00EA19D5"/>
    <w:rsid w:val="00EA2420"/>
    <w:rsid w:val="00EA2996"/>
    <w:rsid w:val="00EA3F4F"/>
    <w:rsid w:val="00EA4720"/>
    <w:rsid w:val="00EA47EC"/>
    <w:rsid w:val="00EA6147"/>
    <w:rsid w:val="00EA6193"/>
    <w:rsid w:val="00EA6F86"/>
    <w:rsid w:val="00EA7D85"/>
    <w:rsid w:val="00EB0373"/>
    <w:rsid w:val="00EB2121"/>
    <w:rsid w:val="00EB2431"/>
    <w:rsid w:val="00EB31EC"/>
    <w:rsid w:val="00EB350E"/>
    <w:rsid w:val="00EB3952"/>
    <w:rsid w:val="00EB3B90"/>
    <w:rsid w:val="00EB3C32"/>
    <w:rsid w:val="00EB4BBA"/>
    <w:rsid w:val="00EB4CB8"/>
    <w:rsid w:val="00EB4D41"/>
    <w:rsid w:val="00EB4E9C"/>
    <w:rsid w:val="00EB5139"/>
    <w:rsid w:val="00EB5623"/>
    <w:rsid w:val="00EB5AE1"/>
    <w:rsid w:val="00EB5BB3"/>
    <w:rsid w:val="00EB64CD"/>
    <w:rsid w:val="00EB7383"/>
    <w:rsid w:val="00EC01E9"/>
    <w:rsid w:val="00EC186B"/>
    <w:rsid w:val="00EC2201"/>
    <w:rsid w:val="00EC309E"/>
    <w:rsid w:val="00EC35CB"/>
    <w:rsid w:val="00EC3856"/>
    <w:rsid w:val="00EC3D07"/>
    <w:rsid w:val="00EC4E94"/>
    <w:rsid w:val="00EC51C4"/>
    <w:rsid w:val="00EC5518"/>
    <w:rsid w:val="00EC5DB5"/>
    <w:rsid w:val="00EC6CD9"/>
    <w:rsid w:val="00ED0186"/>
    <w:rsid w:val="00ED0CC6"/>
    <w:rsid w:val="00ED14FC"/>
    <w:rsid w:val="00ED1942"/>
    <w:rsid w:val="00ED1E06"/>
    <w:rsid w:val="00ED2639"/>
    <w:rsid w:val="00ED2B02"/>
    <w:rsid w:val="00ED2B4F"/>
    <w:rsid w:val="00ED346E"/>
    <w:rsid w:val="00ED41DC"/>
    <w:rsid w:val="00ED498D"/>
    <w:rsid w:val="00ED4A33"/>
    <w:rsid w:val="00ED5132"/>
    <w:rsid w:val="00ED5864"/>
    <w:rsid w:val="00ED5DA9"/>
    <w:rsid w:val="00ED614D"/>
    <w:rsid w:val="00ED621A"/>
    <w:rsid w:val="00ED6E77"/>
    <w:rsid w:val="00ED7470"/>
    <w:rsid w:val="00ED74B8"/>
    <w:rsid w:val="00ED7543"/>
    <w:rsid w:val="00ED758C"/>
    <w:rsid w:val="00EE0B8D"/>
    <w:rsid w:val="00EE13AD"/>
    <w:rsid w:val="00EE20FB"/>
    <w:rsid w:val="00EE2296"/>
    <w:rsid w:val="00EE258A"/>
    <w:rsid w:val="00EE2BB6"/>
    <w:rsid w:val="00EE30E4"/>
    <w:rsid w:val="00EE3319"/>
    <w:rsid w:val="00EE3420"/>
    <w:rsid w:val="00EE35B5"/>
    <w:rsid w:val="00EE39B4"/>
    <w:rsid w:val="00EE43AD"/>
    <w:rsid w:val="00EE481F"/>
    <w:rsid w:val="00EE4E6C"/>
    <w:rsid w:val="00EE5119"/>
    <w:rsid w:val="00EE55C9"/>
    <w:rsid w:val="00EE5698"/>
    <w:rsid w:val="00EE5BDF"/>
    <w:rsid w:val="00EE67D6"/>
    <w:rsid w:val="00EE6A19"/>
    <w:rsid w:val="00EE7458"/>
    <w:rsid w:val="00EE7AF1"/>
    <w:rsid w:val="00EE7F9F"/>
    <w:rsid w:val="00EF0CC4"/>
    <w:rsid w:val="00EF144F"/>
    <w:rsid w:val="00EF1CAC"/>
    <w:rsid w:val="00EF2E04"/>
    <w:rsid w:val="00EF3846"/>
    <w:rsid w:val="00EF485D"/>
    <w:rsid w:val="00EF4A1C"/>
    <w:rsid w:val="00EF6075"/>
    <w:rsid w:val="00EF6704"/>
    <w:rsid w:val="00EF6C7F"/>
    <w:rsid w:val="00EF705C"/>
    <w:rsid w:val="00EF7CB3"/>
    <w:rsid w:val="00EF7EC5"/>
    <w:rsid w:val="00F000CA"/>
    <w:rsid w:val="00F001F3"/>
    <w:rsid w:val="00F0093D"/>
    <w:rsid w:val="00F01C6F"/>
    <w:rsid w:val="00F03BE3"/>
    <w:rsid w:val="00F04DB8"/>
    <w:rsid w:val="00F05274"/>
    <w:rsid w:val="00F060CC"/>
    <w:rsid w:val="00F062B6"/>
    <w:rsid w:val="00F06592"/>
    <w:rsid w:val="00F068D0"/>
    <w:rsid w:val="00F06CD1"/>
    <w:rsid w:val="00F06F66"/>
    <w:rsid w:val="00F0746B"/>
    <w:rsid w:val="00F077AD"/>
    <w:rsid w:val="00F0780D"/>
    <w:rsid w:val="00F07AF6"/>
    <w:rsid w:val="00F07E16"/>
    <w:rsid w:val="00F1017B"/>
    <w:rsid w:val="00F1131F"/>
    <w:rsid w:val="00F11783"/>
    <w:rsid w:val="00F12298"/>
    <w:rsid w:val="00F12379"/>
    <w:rsid w:val="00F1269F"/>
    <w:rsid w:val="00F12C59"/>
    <w:rsid w:val="00F131F3"/>
    <w:rsid w:val="00F13E07"/>
    <w:rsid w:val="00F14024"/>
    <w:rsid w:val="00F14467"/>
    <w:rsid w:val="00F15247"/>
    <w:rsid w:val="00F15C7A"/>
    <w:rsid w:val="00F16311"/>
    <w:rsid w:val="00F165E5"/>
    <w:rsid w:val="00F1750E"/>
    <w:rsid w:val="00F176B8"/>
    <w:rsid w:val="00F1771D"/>
    <w:rsid w:val="00F17826"/>
    <w:rsid w:val="00F17832"/>
    <w:rsid w:val="00F17F8A"/>
    <w:rsid w:val="00F20BB4"/>
    <w:rsid w:val="00F20BBC"/>
    <w:rsid w:val="00F20DA3"/>
    <w:rsid w:val="00F20DCB"/>
    <w:rsid w:val="00F21738"/>
    <w:rsid w:val="00F217C2"/>
    <w:rsid w:val="00F21B96"/>
    <w:rsid w:val="00F24724"/>
    <w:rsid w:val="00F249D5"/>
    <w:rsid w:val="00F24ABC"/>
    <w:rsid w:val="00F24B0F"/>
    <w:rsid w:val="00F24BBB"/>
    <w:rsid w:val="00F254DF"/>
    <w:rsid w:val="00F254F6"/>
    <w:rsid w:val="00F25806"/>
    <w:rsid w:val="00F259F7"/>
    <w:rsid w:val="00F26B2B"/>
    <w:rsid w:val="00F26BDF"/>
    <w:rsid w:val="00F26FD2"/>
    <w:rsid w:val="00F27E4A"/>
    <w:rsid w:val="00F3037F"/>
    <w:rsid w:val="00F30A57"/>
    <w:rsid w:val="00F30B1B"/>
    <w:rsid w:val="00F3116B"/>
    <w:rsid w:val="00F313D4"/>
    <w:rsid w:val="00F314FB"/>
    <w:rsid w:val="00F31621"/>
    <w:rsid w:val="00F31C79"/>
    <w:rsid w:val="00F3228D"/>
    <w:rsid w:val="00F330B2"/>
    <w:rsid w:val="00F336EF"/>
    <w:rsid w:val="00F34E9E"/>
    <w:rsid w:val="00F35776"/>
    <w:rsid w:val="00F35CB1"/>
    <w:rsid w:val="00F365A4"/>
    <w:rsid w:val="00F367E5"/>
    <w:rsid w:val="00F36836"/>
    <w:rsid w:val="00F36984"/>
    <w:rsid w:val="00F36D70"/>
    <w:rsid w:val="00F37431"/>
    <w:rsid w:val="00F37BD8"/>
    <w:rsid w:val="00F40F1B"/>
    <w:rsid w:val="00F411FD"/>
    <w:rsid w:val="00F42634"/>
    <w:rsid w:val="00F4269E"/>
    <w:rsid w:val="00F42EAE"/>
    <w:rsid w:val="00F43A40"/>
    <w:rsid w:val="00F43AE0"/>
    <w:rsid w:val="00F43C4B"/>
    <w:rsid w:val="00F44039"/>
    <w:rsid w:val="00F440BC"/>
    <w:rsid w:val="00F444FA"/>
    <w:rsid w:val="00F45D84"/>
    <w:rsid w:val="00F463A4"/>
    <w:rsid w:val="00F47603"/>
    <w:rsid w:val="00F47F87"/>
    <w:rsid w:val="00F507A4"/>
    <w:rsid w:val="00F50FBE"/>
    <w:rsid w:val="00F51886"/>
    <w:rsid w:val="00F52518"/>
    <w:rsid w:val="00F53B5A"/>
    <w:rsid w:val="00F54E0C"/>
    <w:rsid w:val="00F5540F"/>
    <w:rsid w:val="00F56E7D"/>
    <w:rsid w:val="00F57510"/>
    <w:rsid w:val="00F5763E"/>
    <w:rsid w:val="00F576C5"/>
    <w:rsid w:val="00F6095C"/>
    <w:rsid w:val="00F60A8E"/>
    <w:rsid w:val="00F610E1"/>
    <w:rsid w:val="00F6181F"/>
    <w:rsid w:val="00F62383"/>
    <w:rsid w:val="00F630C8"/>
    <w:rsid w:val="00F632F4"/>
    <w:rsid w:val="00F6411D"/>
    <w:rsid w:val="00F6416E"/>
    <w:rsid w:val="00F64B7B"/>
    <w:rsid w:val="00F64DB1"/>
    <w:rsid w:val="00F64F3D"/>
    <w:rsid w:val="00F652C7"/>
    <w:rsid w:val="00F6553D"/>
    <w:rsid w:val="00F65865"/>
    <w:rsid w:val="00F66D86"/>
    <w:rsid w:val="00F66DCB"/>
    <w:rsid w:val="00F66F54"/>
    <w:rsid w:val="00F66FC7"/>
    <w:rsid w:val="00F67AED"/>
    <w:rsid w:val="00F701B2"/>
    <w:rsid w:val="00F70B4C"/>
    <w:rsid w:val="00F71EE1"/>
    <w:rsid w:val="00F72216"/>
    <w:rsid w:val="00F72E63"/>
    <w:rsid w:val="00F72EE2"/>
    <w:rsid w:val="00F73E97"/>
    <w:rsid w:val="00F743AE"/>
    <w:rsid w:val="00F74E8D"/>
    <w:rsid w:val="00F750E1"/>
    <w:rsid w:val="00F754D9"/>
    <w:rsid w:val="00F75542"/>
    <w:rsid w:val="00F757C2"/>
    <w:rsid w:val="00F759EF"/>
    <w:rsid w:val="00F75AB3"/>
    <w:rsid w:val="00F76251"/>
    <w:rsid w:val="00F77F8B"/>
    <w:rsid w:val="00F804CF"/>
    <w:rsid w:val="00F8058F"/>
    <w:rsid w:val="00F81701"/>
    <w:rsid w:val="00F838EB"/>
    <w:rsid w:val="00F83D53"/>
    <w:rsid w:val="00F84535"/>
    <w:rsid w:val="00F84B7D"/>
    <w:rsid w:val="00F8534E"/>
    <w:rsid w:val="00F853AD"/>
    <w:rsid w:val="00F85873"/>
    <w:rsid w:val="00F85896"/>
    <w:rsid w:val="00F858CB"/>
    <w:rsid w:val="00F86663"/>
    <w:rsid w:val="00F86AA6"/>
    <w:rsid w:val="00F86DB2"/>
    <w:rsid w:val="00F8701C"/>
    <w:rsid w:val="00F87325"/>
    <w:rsid w:val="00F87576"/>
    <w:rsid w:val="00F90BA9"/>
    <w:rsid w:val="00F913B8"/>
    <w:rsid w:val="00F91A85"/>
    <w:rsid w:val="00F922CE"/>
    <w:rsid w:val="00F9246F"/>
    <w:rsid w:val="00F92F77"/>
    <w:rsid w:val="00F931B3"/>
    <w:rsid w:val="00F93314"/>
    <w:rsid w:val="00F933AD"/>
    <w:rsid w:val="00F94052"/>
    <w:rsid w:val="00F94587"/>
    <w:rsid w:val="00F95391"/>
    <w:rsid w:val="00F9539B"/>
    <w:rsid w:val="00F9555C"/>
    <w:rsid w:val="00F95CB9"/>
    <w:rsid w:val="00F9617F"/>
    <w:rsid w:val="00F96B29"/>
    <w:rsid w:val="00F96B39"/>
    <w:rsid w:val="00F97D30"/>
    <w:rsid w:val="00FA0B04"/>
    <w:rsid w:val="00FA0CB8"/>
    <w:rsid w:val="00FA0D90"/>
    <w:rsid w:val="00FA1011"/>
    <w:rsid w:val="00FA119A"/>
    <w:rsid w:val="00FA12AA"/>
    <w:rsid w:val="00FA14B9"/>
    <w:rsid w:val="00FA1645"/>
    <w:rsid w:val="00FA1D68"/>
    <w:rsid w:val="00FA1E3F"/>
    <w:rsid w:val="00FA227D"/>
    <w:rsid w:val="00FA2355"/>
    <w:rsid w:val="00FA2AD2"/>
    <w:rsid w:val="00FA2DCF"/>
    <w:rsid w:val="00FA3890"/>
    <w:rsid w:val="00FA4115"/>
    <w:rsid w:val="00FA4436"/>
    <w:rsid w:val="00FA48D5"/>
    <w:rsid w:val="00FA4D39"/>
    <w:rsid w:val="00FA4F2D"/>
    <w:rsid w:val="00FA5459"/>
    <w:rsid w:val="00FA5AC0"/>
    <w:rsid w:val="00FA62AD"/>
    <w:rsid w:val="00FA6864"/>
    <w:rsid w:val="00FA6F36"/>
    <w:rsid w:val="00FA718B"/>
    <w:rsid w:val="00FA72B9"/>
    <w:rsid w:val="00FA7CA8"/>
    <w:rsid w:val="00FA7F95"/>
    <w:rsid w:val="00FB1534"/>
    <w:rsid w:val="00FB1679"/>
    <w:rsid w:val="00FB1D9D"/>
    <w:rsid w:val="00FB20A8"/>
    <w:rsid w:val="00FB338A"/>
    <w:rsid w:val="00FB3486"/>
    <w:rsid w:val="00FB3951"/>
    <w:rsid w:val="00FB3A76"/>
    <w:rsid w:val="00FB3FC0"/>
    <w:rsid w:val="00FB5252"/>
    <w:rsid w:val="00FB5C41"/>
    <w:rsid w:val="00FB63C7"/>
    <w:rsid w:val="00FB6D46"/>
    <w:rsid w:val="00FB7A61"/>
    <w:rsid w:val="00FC0508"/>
    <w:rsid w:val="00FC074E"/>
    <w:rsid w:val="00FC0F85"/>
    <w:rsid w:val="00FC1274"/>
    <w:rsid w:val="00FC1F9D"/>
    <w:rsid w:val="00FC2692"/>
    <w:rsid w:val="00FC3DCE"/>
    <w:rsid w:val="00FC49A9"/>
    <w:rsid w:val="00FC4D73"/>
    <w:rsid w:val="00FC53EC"/>
    <w:rsid w:val="00FC6594"/>
    <w:rsid w:val="00FC69B0"/>
    <w:rsid w:val="00FC722E"/>
    <w:rsid w:val="00FC7A56"/>
    <w:rsid w:val="00FC7BFC"/>
    <w:rsid w:val="00FC7FD1"/>
    <w:rsid w:val="00FD008D"/>
    <w:rsid w:val="00FD00FD"/>
    <w:rsid w:val="00FD0F81"/>
    <w:rsid w:val="00FD1086"/>
    <w:rsid w:val="00FD1501"/>
    <w:rsid w:val="00FD16AF"/>
    <w:rsid w:val="00FD1D2F"/>
    <w:rsid w:val="00FD2A66"/>
    <w:rsid w:val="00FD3331"/>
    <w:rsid w:val="00FD33F8"/>
    <w:rsid w:val="00FD3483"/>
    <w:rsid w:val="00FD5183"/>
    <w:rsid w:val="00FD51CD"/>
    <w:rsid w:val="00FD5EBA"/>
    <w:rsid w:val="00FD6261"/>
    <w:rsid w:val="00FD7691"/>
    <w:rsid w:val="00FD7C5C"/>
    <w:rsid w:val="00FE0D36"/>
    <w:rsid w:val="00FE2337"/>
    <w:rsid w:val="00FE2B08"/>
    <w:rsid w:val="00FE2BD9"/>
    <w:rsid w:val="00FE2EAB"/>
    <w:rsid w:val="00FE2EE5"/>
    <w:rsid w:val="00FE3A87"/>
    <w:rsid w:val="00FE3EFF"/>
    <w:rsid w:val="00FE46CF"/>
    <w:rsid w:val="00FE4FBB"/>
    <w:rsid w:val="00FE52A4"/>
    <w:rsid w:val="00FE53B7"/>
    <w:rsid w:val="00FE5DD3"/>
    <w:rsid w:val="00FE5E9F"/>
    <w:rsid w:val="00FE6CFD"/>
    <w:rsid w:val="00FE7600"/>
    <w:rsid w:val="00FF0059"/>
    <w:rsid w:val="00FF01FB"/>
    <w:rsid w:val="00FF0903"/>
    <w:rsid w:val="00FF142B"/>
    <w:rsid w:val="00FF1481"/>
    <w:rsid w:val="00FF1530"/>
    <w:rsid w:val="00FF176E"/>
    <w:rsid w:val="00FF26C1"/>
    <w:rsid w:val="00FF34F9"/>
    <w:rsid w:val="00FF386A"/>
    <w:rsid w:val="00FF4F93"/>
    <w:rsid w:val="00FF5075"/>
    <w:rsid w:val="00FF6374"/>
    <w:rsid w:val="00FF6B19"/>
    <w:rsid w:val="00FF6C2C"/>
    <w:rsid w:val="00FF701E"/>
    <w:rsid w:val="00FF7A65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2B1F3"/>
  <w15:docId w15:val="{1BB678BD-45F4-42CF-91D5-BC8870A6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10EA9"/>
    <w:rPr>
      <w:rFonts w:ascii="Times New Roman" w:eastAsia="Times New Roman" w:hAnsi="Times New Roman"/>
    </w:rPr>
  </w:style>
  <w:style w:type="paragraph" w:styleId="12">
    <w:name w:val="heading 1"/>
    <w:basedOn w:val="a6"/>
    <w:next w:val="a6"/>
    <w:link w:val="14"/>
    <w:qFormat/>
    <w:rsid w:val="003C3568"/>
    <w:pPr>
      <w:keepNext/>
      <w:keepLines/>
      <w:pageBreakBefore/>
      <w:numPr>
        <w:numId w:val="4"/>
      </w:numPr>
      <w:tabs>
        <w:tab w:val="left" w:pos="113"/>
      </w:tabs>
      <w:suppressAutoHyphens/>
      <w:spacing w:before="240" w:after="120"/>
      <w:ind w:firstLine="851"/>
      <w:jc w:val="left"/>
      <w:outlineLvl w:val="0"/>
    </w:pPr>
    <w:rPr>
      <w:rFonts w:eastAsia="Calibri"/>
      <w:b/>
      <w:caps/>
      <w:kern w:val="28"/>
      <w:sz w:val="28"/>
      <w:szCs w:val="28"/>
    </w:rPr>
  </w:style>
  <w:style w:type="paragraph" w:styleId="20">
    <w:name w:val="heading 2"/>
    <w:basedOn w:val="a6"/>
    <w:next w:val="a6"/>
    <w:link w:val="21"/>
    <w:qFormat/>
    <w:rsid w:val="003C3568"/>
    <w:pPr>
      <w:keepNext/>
      <w:numPr>
        <w:ilvl w:val="1"/>
        <w:numId w:val="4"/>
      </w:numPr>
      <w:tabs>
        <w:tab w:val="left" w:pos="113"/>
      </w:tabs>
      <w:spacing w:before="80" w:after="80"/>
      <w:ind w:left="0" w:firstLine="851"/>
      <w:outlineLvl w:val="1"/>
    </w:pPr>
    <w:rPr>
      <w:rFonts w:eastAsia="Calibri"/>
      <w:b/>
      <w:szCs w:val="28"/>
    </w:rPr>
  </w:style>
  <w:style w:type="paragraph" w:styleId="31">
    <w:name w:val="heading 3"/>
    <w:basedOn w:val="a5"/>
    <w:link w:val="32"/>
    <w:qFormat/>
    <w:rsid w:val="003C3568"/>
    <w:pPr>
      <w:numPr>
        <w:ilvl w:val="2"/>
        <w:numId w:val="4"/>
      </w:numPr>
      <w:tabs>
        <w:tab w:val="left" w:pos="113"/>
      </w:tabs>
      <w:spacing w:before="60" w:after="60" w:line="312" w:lineRule="auto"/>
      <w:ind w:left="0" w:firstLine="851"/>
      <w:jc w:val="both"/>
      <w:outlineLvl w:val="2"/>
    </w:pPr>
    <w:rPr>
      <w:kern w:val="28"/>
      <w:sz w:val="24"/>
      <w:lang w:val="x-none" w:eastAsia="x-none"/>
    </w:rPr>
  </w:style>
  <w:style w:type="paragraph" w:styleId="41">
    <w:name w:val="heading 4"/>
    <w:basedOn w:val="a5"/>
    <w:link w:val="42"/>
    <w:qFormat/>
    <w:rsid w:val="000508F4"/>
    <w:pPr>
      <w:numPr>
        <w:ilvl w:val="3"/>
        <w:numId w:val="4"/>
      </w:numPr>
      <w:tabs>
        <w:tab w:val="left" w:pos="113"/>
        <w:tab w:val="left" w:pos="284"/>
      </w:tabs>
      <w:spacing w:before="40" w:after="40" w:line="312" w:lineRule="auto"/>
      <w:ind w:left="0" w:firstLine="851"/>
      <w:jc w:val="both"/>
      <w:outlineLvl w:val="3"/>
    </w:pPr>
    <w:rPr>
      <w:sz w:val="24"/>
      <w:lang w:val="x-none" w:eastAsia="x-none"/>
    </w:rPr>
  </w:style>
  <w:style w:type="paragraph" w:styleId="51">
    <w:name w:val="heading 5"/>
    <w:basedOn w:val="a5"/>
    <w:link w:val="52"/>
    <w:qFormat/>
    <w:rsid w:val="001E5181"/>
    <w:pPr>
      <w:numPr>
        <w:ilvl w:val="4"/>
        <w:numId w:val="4"/>
      </w:numPr>
      <w:spacing w:before="120" w:after="60" w:line="312" w:lineRule="auto"/>
      <w:ind w:right="284"/>
      <w:jc w:val="both"/>
      <w:outlineLvl w:val="4"/>
    </w:pPr>
    <w:rPr>
      <w:rFonts w:ascii="Arial" w:hAnsi="Arial"/>
      <w:sz w:val="24"/>
      <w:lang w:val="x-none" w:eastAsia="x-none"/>
    </w:rPr>
  </w:style>
  <w:style w:type="paragraph" w:styleId="6">
    <w:name w:val="heading 6"/>
    <w:basedOn w:val="a5"/>
    <w:next w:val="a5"/>
    <w:link w:val="60"/>
    <w:qFormat/>
    <w:rsid w:val="00ED5864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  <w:lang w:val="x-none" w:eastAsia="x-none"/>
    </w:rPr>
  </w:style>
  <w:style w:type="paragraph" w:styleId="7">
    <w:name w:val="heading 7"/>
    <w:basedOn w:val="a5"/>
    <w:next w:val="a5"/>
    <w:link w:val="70"/>
    <w:qFormat/>
    <w:rsid w:val="00ED5864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lang w:val="x-none" w:eastAsia="x-none"/>
    </w:rPr>
  </w:style>
  <w:style w:type="paragraph" w:styleId="8">
    <w:name w:val="heading 8"/>
    <w:basedOn w:val="a5"/>
    <w:next w:val="a5"/>
    <w:link w:val="80"/>
    <w:qFormat/>
    <w:rsid w:val="00ED5864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lang w:val="x-none" w:eastAsia="x-none"/>
    </w:rPr>
  </w:style>
  <w:style w:type="paragraph" w:styleId="9">
    <w:name w:val="heading 9"/>
    <w:basedOn w:val="a5"/>
    <w:next w:val="a5"/>
    <w:link w:val="90"/>
    <w:qFormat/>
    <w:rsid w:val="00ED5864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  <w:lang w:val="x-none" w:eastAsia="x-none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header"/>
    <w:basedOn w:val="a5"/>
    <w:link w:val="ab"/>
    <w:rsid w:val="00ED5864"/>
    <w:pPr>
      <w:tabs>
        <w:tab w:val="center" w:pos="4536"/>
        <w:tab w:val="right" w:pos="9072"/>
      </w:tabs>
      <w:ind w:firstLine="567"/>
      <w:jc w:val="both"/>
    </w:pPr>
    <w:rPr>
      <w:rFonts w:ascii="Arial" w:hAnsi="Arial"/>
      <w:lang w:val="x-none"/>
    </w:rPr>
  </w:style>
  <w:style w:type="character" w:customStyle="1" w:styleId="ab">
    <w:name w:val="Верхний колонтитул Знак"/>
    <w:link w:val="aa"/>
    <w:rsid w:val="000F53A1"/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footer"/>
    <w:basedOn w:val="a5"/>
    <w:link w:val="ad"/>
    <w:uiPriority w:val="99"/>
    <w:rsid w:val="00ED5864"/>
    <w:pPr>
      <w:tabs>
        <w:tab w:val="center" w:pos="4536"/>
        <w:tab w:val="right" w:pos="9072"/>
      </w:tabs>
      <w:ind w:firstLine="567"/>
      <w:jc w:val="both"/>
    </w:pPr>
    <w:rPr>
      <w:rFonts w:ascii="Arial" w:hAnsi="Arial"/>
      <w:lang w:val="x-none"/>
    </w:rPr>
  </w:style>
  <w:style w:type="character" w:customStyle="1" w:styleId="ad">
    <w:name w:val="Нижний колонтитул Знак"/>
    <w:link w:val="ac"/>
    <w:uiPriority w:val="99"/>
    <w:rsid w:val="000F53A1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Balloon Text"/>
    <w:basedOn w:val="a5"/>
    <w:link w:val="af"/>
    <w:rsid w:val="00ED5864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link w:val="ae"/>
    <w:rsid w:val="000F53A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Заголовок 1 Знак"/>
    <w:link w:val="12"/>
    <w:rsid w:val="003C3568"/>
    <w:rPr>
      <w:rFonts w:ascii="Times New Roman" w:hAnsi="Times New Roman"/>
      <w:b/>
      <w:caps/>
      <w:kern w:val="28"/>
      <w:sz w:val="28"/>
      <w:szCs w:val="28"/>
      <w:lang w:val="x-none" w:eastAsia="x-none"/>
    </w:rPr>
  </w:style>
  <w:style w:type="character" w:customStyle="1" w:styleId="21">
    <w:name w:val="Заголовок 2 Знак"/>
    <w:link w:val="20"/>
    <w:rsid w:val="003C3568"/>
    <w:rPr>
      <w:rFonts w:ascii="Times New Roman" w:hAnsi="Times New Roman"/>
      <w:b/>
      <w:sz w:val="24"/>
      <w:szCs w:val="28"/>
      <w:lang w:val="x-none" w:eastAsia="x-none"/>
    </w:rPr>
  </w:style>
  <w:style w:type="character" w:customStyle="1" w:styleId="32">
    <w:name w:val="Заголовок 3 Знак"/>
    <w:link w:val="31"/>
    <w:rsid w:val="003C3568"/>
    <w:rPr>
      <w:rFonts w:ascii="Times New Roman" w:eastAsia="Times New Roman" w:hAnsi="Times New Roman"/>
      <w:kern w:val="28"/>
      <w:sz w:val="24"/>
      <w:lang w:val="x-none" w:eastAsia="x-none"/>
    </w:rPr>
  </w:style>
  <w:style w:type="character" w:customStyle="1" w:styleId="42">
    <w:name w:val="Заголовок 4 Знак"/>
    <w:link w:val="41"/>
    <w:rsid w:val="000508F4"/>
    <w:rPr>
      <w:rFonts w:ascii="Times New Roman" w:eastAsia="Times New Roman" w:hAnsi="Times New Roman"/>
      <w:sz w:val="24"/>
      <w:lang w:val="x-none" w:eastAsia="x-none"/>
    </w:rPr>
  </w:style>
  <w:style w:type="character" w:customStyle="1" w:styleId="52">
    <w:name w:val="Заголовок 5 Знак"/>
    <w:link w:val="51"/>
    <w:rsid w:val="001E5181"/>
    <w:rPr>
      <w:rFonts w:ascii="Arial" w:eastAsia="Times New Roman" w:hAnsi="Arial"/>
      <w:sz w:val="24"/>
      <w:lang w:val="x-none" w:eastAsia="x-none"/>
    </w:rPr>
  </w:style>
  <w:style w:type="paragraph" w:styleId="af0">
    <w:name w:val="Title"/>
    <w:aliases w:val="Название"/>
    <w:basedOn w:val="a5"/>
    <w:link w:val="af1"/>
    <w:uiPriority w:val="10"/>
    <w:qFormat/>
    <w:rsid w:val="00367C18"/>
    <w:pPr>
      <w:spacing w:before="120" w:after="120"/>
      <w:ind w:firstLine="397"/>
      <w:jc w:val="center"/>
    </w:pPr>
    <w:rPr>
      <w:b/>
      <w:sz w:val="28"/>
      <w:szCs w:val="28"/>
      <w:lang w:val="x-none" w:eastAsia="x-none"/>
    </w:rPr>
  </w:style>
  <w:style w:type="character" w:customStyle="1" w:styleId="af1">
    <w:name w:val="Заголовок Знак"/>
    <w:aliases w:val="Название Знак"/>
    <w:link w:val="af0"/>
    <w:uiPriority w:val="10"/>
    <w:rsid w:val="00367C18"/>
    <w:rPr>
      <w:rFonts w:ascii="Times New Roman" w:eastAsia="Times New Roman" w:hAnsi="Times New Roman"/>
      <w:b/>
      <w:sz w:val="28"/>
      <w:szCs w:val="28"/>
    </w:rPr>
  </w:style>
  <w:style w:type="paragraph" w:styleId="af2">
    <w:name w:val="Subtitle"/>
    <w:basedOn w:val="a5"/>
    <w:next w:val="a5"/>
    <w:link w:val="af3"/>
    <w:uiPriority w:val="11"/>
    <w:qFormat/>
    <w:rsid w:val="000F53A1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af3">
    <w:name w:val="Подзаголовок Знак"/>
    <w:link w:val="af2"/>
    <w:uiPriority w:val="11"/>
    <w:rsid w:val="000F53A1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f4">
    <w:name w:val="No Spacing"/>
    <w:uiPriority w:val="1"/>
    <w:qFormat/>
    <w:rsid w:val="000F53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styleId="af5">
    <w:name w:val="Book Title"/>
    <w:uiPriority w:val="33"/>
    <w:qFormat/>
    <w:rsid w:val="000F53A1"/>
    <w:rPr>
      <w:b/>
      <w:bCs/>
      <w:smallCaps/>
      <w:spacing w:val="5"/>
    </w:rPr>
  </w:style>
  <w:style w:type="paragraph" w:styleId="af6">
    <w:name w:val="TOC Heading"/>
    <w:basedOn w:val="12"/>
    <w:next w:val="a5"/>
    <w:uiPriority w:val="39"/>
    <w:unhideWhenUsed/>
    <w:qFormat/>
    <w:rsid w:val="000F53A1"/>
    <w:pPr>
      <w:spacing w:line="276" w:lineRule="auto"/>
      <w:outlineLvl w:val="9"/>
    </w:pPr>
    <w:rPr>
      <w:lang w:eastAsia="en-US"/>
    </w:rPr>
  </w:style>
  <w:style w:type="paragraph" w:styleId="15">
    <w:name w:val="toc 1"/>
    <w:basedOn w:val="a5"/>
    <w:next w:val="a5"/>
    <w:autoRedefine/>
    <w:uiPriority w:val="39"/>
    <w:unhideWhenUsed/>
    <w:rsid w:val="00407792"/>
    <w:pPr>
      <w:tabs>
        <w:tab w:val="right" w:leader="dot" w:pos="9637"/>
      </w:tabs>
      <w:spacing w:before="40" w:after="40" w:line="312" w:lineRule="auto"/>
      <w:ind w:firstLine="425"/>
      <w:jc w:val="both"/>
    </w:pPr>
    <w:rPr>
      <w:rFonts w:ascii="Times New Roman Полужирный" w:eastAsiaTheme="minorHAnsi" w:hAnsi="Times New Roman Полужирный" w:cstheme="majorHAnsi"/>
      <w:b/>
      <w:bCs/>
      <w:caps/>
      <w:noProof/>
      <w:sz w:val="24"/>
      <w:szCs w:val="24"/>
      <w:lang w:eastAsia="en-US"/>
    </w:rPr>
  </w:style>
  <w:style w:type="paragraph" w:styleId="22">
    <w:name w:val="toc 2"/>
    <w:basedOn w:val="a5"/>
    <w:next w:val="a5"/>
    <w:autoRedefine/>
    <w:uiPriority w:val="39"/>
    <w:unhideWhenUsed/>
    <w:rsid w:val="00407792"/>
    <w:pPr>
      <w:tabs>
        <w:tab w:val="right" w:leader="dot" w:pos="9637"/>
      </w:tabs>
      <w:spacing w:before="40" w:after="40" w:line="312" w:lineRule="auto"/>
      <w:ind w:firstLine="709"/>
    </w:pPr>
    <w:rPr>
      <w:rFonts w:eastAsiaTheme="minorHAnsi" w:cstheme="minorHAnsi"/>
      <w:bCs/>
      <w:noProof/>
      <w:sz w:val="24"/>
      <w:lang w:eastAsia="en-US"/>
    </w:rPr>
  </w:style>
  <w:style w:type="character" w:styleId="af7">
    <w:name w:val="Hyperlink"/>
    <w:uiPriority w:val="99"/>
    <w:rsid w:val="00ED5864"/>
    <w:rPr>
      <w:color w:val="0000FF"/>
      <w:u w:val="single"/>
    </w:rPr>
  </w:style>
  <w:style w:type="paragraph" w:styleId="33">
    <w:name w:val="toc 3"/>
    <w:basedOn w:val="a5"/>
    <w:next w:val="a5"/>
    <w:autoRedefine/>
    <w:uiPriority w:val="39"/>
    <w:unhideWhenUsed/>
    <w:rsid w:val="0039051F"/>
    <w:pPr>
      <w:tabs>
        <w:tab w:val="left" w:pos="1560"/>
        <w:tab w:val="right" w:leader="dot" w:pos="9345"/>
      </w:tabs>
      <w:spacing w:before="40" w:after="100" w:line="312" w:lineRule="auto"/>
      <w:ind w:left="1560" w:hanging="709"/>
      <w:jc w:val="both"/>
    </w:pPr>
    <w:rPr>
      <w:rFonts w:eastAsiaTheme="minorHAnsi" w:cstheme="minorBidi"/>
      <w:noProof/>
      <w:sz w:val="24"/>
      <w:szCs w:val="22"/>
      <w:lang w:eastAsia="en-US"/>
    </w:rPr>
  </w:style>
  <w:style w:type="character" w:customStyle="1" w:styleId="60">
    <w:name w:val="Заголовок 6 Знак"/>
    <w:link w:val="6"/>
    <w:rsid w:val="00FF7F1D"/>
    <w:rPr>
      <w:rFonts w:ascii="Arial" w:eastAsia="Times New Roman" w:hAnsi="Arial"/>
      <w:i/>
      <w:sz w:val="22"/>
      <w:lang w:val="x-none" w:eastAsia="x-none"/>
    </w:rPr>
  </w:style>
  <w:style w:type="character" w:customStyle="1" w:styleId="70">
    <w:name w:val="Заголовок 7 Знак"/>
    <w:link w:val="7"/>
    <w:rsid w:val="00FF7F1D"/>
    <w:rPr>
      <w:rFonts w:ascii="Arial" w:eastAsia="Times New Roman" w:hAnsi="Arial"/>
      <w:lang w:val="x-none" w:eastAsia="x-none"/>
    </w:rPr>
  </w:style>
  <w:style w:type="character" w:customStyle="1" w:styleId="80">
    <w:name w:val="Заголовок 8 Знак"/>
    <w:link w:val="8"/>
    <w:rsid w:val="00FF7F1D"/>
    <w:rPr>
      <w:rFonts w:ascii="Arial" w:eastAsia="Times New Roman" w:hAnsi="Arial"/>
      <w:i/>
      <w:lang w:val="x-none" w:eastAsia="x-none"/>
    </w:rPr>
  </w:style>
  <w:style w:type="character" w:customStyle="1" w:styleId="90">
    <w:name w:val="Заголовок 9 Знак"/>
    <w:link w:val="9"/>
    <w:rsid w:val="00FF7F1D"/>
    <w:rPr>
      <w:rFonts w:ascii="Arial" w:eastAsia="Times New Roman" w:hAnsi="Arial"/>
      <w:i/>
      <w:sz w:val="18"/>
      <w:lang w:val="x-none" w:eastAsia="x-none"/>
    </w:rPr>
  </w:style>
  <w:style w:type="character" w:styleId="af8">
    <w:name w:val="annotation reference"/>
    <w:uiPriority w:val="99"/>
    <w:semiHidden/>
    <w:rsid w:val="00ED5864"/>
    <w:rPr>
      <w:sz w:val="16"/>
    </w:rPr>
  </w:style>
  <w:style w:type="paragraph" w:customStyle="1" w:styleId="af9">
    <w:name w:val="Крупный текст"/>
    <w:basedOn w:val="a5"/>
    <w:next w:val="afa"/>
    <w:rsid w:val="00ED5864"/>
    <w:pPr>
      <w:keepNext/>
      <w:tabs>
        <w:tab w:val="left" w:pos="1418"/>
      </w:tabs>
      <w:spacing w:before="120" w:after="120"/>
      <w:jc w:val="center"/>
    </w:pPr>
    <w:rPr>
      <w:b/>
    </w:rPr>
  </w:style>
  <w:style w:type="paragraph" w:styleId="afa">
    <w:name w:val="Plain Text"/>
    <w:basedOn w:val="a5"/>
    <w:link w:val="afb"/>
    <w:uiPriority w:val="99"/>
    <w:rsid w:val="00ED5864"/>
    <w:pPr>
      <w:ind w:left="170" w:right="170" w:firstLine="397"/>
      <w:jc w:val="both"/>
    </w:pPr>
    <w:rPr>
      <w:rFonts w:ascii="Arial" w:hAnsi="Arial"/>
      <w:iCs/>
      <w:lang w:val="x-none"/>
    </w:rPr>
  </w:style>
  <w:style w:type="character" w:customStyle="1" w:styleId="afb">
    <w:name w:val="Текст Знак"/>
    <w:link w:val="afa"/>
    <w:uiPriority w:val="99"/>
    <w:rsid w:val="00FF7F1D"/>
    <w:rPr>
      <w:rFonts w:ascii="Arial" w:eastAsia="Times New Roman" w:hAnsi="Arial" w:cs="Times New Roman"/>
      <w:iCs/>
      <w:sz w:val="20"/>
      <w:szCs w:val="20"/>
      <w:lang w:eastAsia="ru-RU"/>
    </w:rPr>
  </w:style>
  <w:style w:type="paragraph" w:styleId="afc">
    <w:name w:val="annotation text"/>
    <w:basedOn w:val="a5"/>
    <w:link w:val="afd"/>
    <w:uiPriority w:val="99"/>
    <w:semiHidden/>
    <w:rsid w:val="00ED5864"/>
    <w:pPr>
      <w:spacing w:before="120" w:after="120"/>
      <w:ind w:left="170" w:right="170" w:firstLine="397"/>
      <w:jc w:val="both"/>
    </w:pPr>
    <w:rPr>
      <w:rFonts w:ascii="Courier New" w:hAnsi="Courier New"/>
      <w:spacing w:val="20"/>
      <w:lang w:val="x-none"/>
    </w:rPr>
  </w:style>
  <w:style w:type="character" w:customStyle="1" w:styleId="afd">
    <w:name w:val="Текст примечания Знак"/>
    <w:link w:val="afc"/>
    <w:uiPriority w:val="99"/>
    <w:rsid w:val="00FF7F1D"/>
    <w:rPr>
      <w:rFonts w:ascii="Courier New" w:eastAsia="Times New Roman" w:hAnsi="Courier New" w:cs="Times New Roman"/>
      <w:spacing w:val="20"/>
      <w:szCs w:val="20"/>
      <w:lang w:eastAsia="ru-RU"/>
    </w:rPr>
  </w:style>
  <w:style w:type="character" w:customStyle="1" w:styleId="afe">
    <w:name w:val="ДВО"/>
    <w:rsid w:val="00ED5864"/>
    <w:rPr>
      <w:rFonts w:ascii="Arial" w:hAnsi="Arial"/>
      <w:b/>
      <w:sz w:val="20"/>
    </w:rPr>
  </w:style>
  <w:style w:type="paragraph" w:customStyle="1" w:styleId="43">
    <w:name w:val="Стиль Заголовок 4 + полужирный Знак"/>
    <w:basedOn w:val="41"/>
    <w:autoRedefine/>
    <w:rsid w:val="00ED5864"/>
    <w:pPr>
      <w:numPr>
        <w:ilvl w:val="0"/>
        <w:numId w:val="0"/>
      </w:numPr>
      <w:tabs>
        <w:tab w:val="clear" w:pos="113"/>
      </w:tabs>
      <w:spacing w:after="0"/>
    </w:pPr>
    <w:rPr>
      <w:bCs/>
      <w:szCs w:val="24"/>
    </w:rPr>
  </w:style>
  <w:style w:type="paragraph" w:customStyle="1" w:styleId="aff">
    <w:name w:val="Заголовок приложения"/>
    <w:basedOn w:val="a5"/>
    <w:rsid w:val="00ED5864"/>
    <w:pPr>
      <w:keepNext/>
      <w:keepLines/>
      <w:pageBreakBefore/>
      <w:suppressAutoHyphens/>
      <w:spacing w:before="120" w:after="240"/>
      <w:ind w:left="170" w:right="170"/>
      <w:jc w:val="center"/>
      <w:outlineLvl w:val="0"/>
    </w:pPr>
    <w:rPr>
      <w:b/>
      <w:sz w:val="32"/>
    </w:rPr>
  </w:style>
  <w:style w:type="paragraph" w:customStyle="1" w:styleId="aff0">
    <w:name w:val="Заголовок мал"/>
    <w:basedOn w:val="aff"/>
    <w:rsid w:val="00ED5864"/>
    <w:pPr>
      <w:outlineLvl w:val="9"/>
    </w:pPr>
    <w:rPr>
      <w:sz w:val="24"/>
    </w:rPr>
  </w:style>
  <w:style w:type="paragraph" w:customStyle="1" w:styleId="aff1">
    <w:name w:val="Заголовок ср"/>
    <w:basedOn w:val="a5"/>
    <w:rsid w:val="00ED5864"/>
    <w:pPr>
      <w:tabs>
        <w:tab w:val="left" w:pos="0"/>
        <w:tab w:val="left" w:pos="113"/>
      </w:tabs>
      <w:spacing w:before="120" w:after="120"/>
      <w:ind w:left="170" w:right="170"/>
      <w:jc w:val="center"/>
    </w:pPr>
    <w:rPr>
      <w:b/>
      <w:sz w:val="48"/>
    </w:rPr>
  </w:style>
  <w:style w:type="paragraph" w:customStyle="1" w:styleId="aff2">
    <w:name w:val="Колонтитул"/>
    <w:basedOn w:val="a5"/>
    <w:rsid w:val="00ED5864"/>
    <w:pPr>
      <w:ind w:left="57" w:right="57"/>
      <w:jc w:val="right"/>
    </w:pPr>
    <w:rPr>
      <w:rFonts w:ascii="Arial" w:hAnsi="Arial"/>
      <w:b/>
      <w:i/>
    </w:rPr>
  </w:style>
  <w:style w:type="character" w:customStyle="1" w:styleId="aff3">
    <w:name w:val="Мигалка"/>
    <w:rsid w:val="00ED5864"/>
    <w:rPr>
      <w:rFonts w:ascii="Arial" w:hAnsi="Arial"/>
      <w:sz w:val="20"/>
      <w:effect w:val="none"/>
    </w:rPr>
  </w:style>
  <w:style w:type="paragraph" w:styleId="aff4">
    <w:name w:val="caption"/>
    <w:basedOn w:val="a5"/>
    <w:next w:val="a5"/>
    <w:qFormat/>
    <w:rsid w:val="00ED5864"/>
    <w:pPr>
      <w:keepLines/>
      <w:suppressAutoHyphens/>
      <w:spacing w:before="120" w:after="120"/>
      <w:ind w:left="2552" w:right="1304" w:hanging="1418"/>
    </w:pPr>
    <w:rPr>
      <w:rFonts w:ascii="Arial" w:hAnsi="Arial"/>
      <w:sz w:val="24"/>
    </w:rPr>
  </w:style>
  <w:style w:type="paragraph" w:customStyle="1" w:styleId="a1">
    <w:name w:val="Название табл"/>
    <w:basedOn w:val="aff4"/>
    <w:link w:val="aff5"/>
    <w:rsid w:val="00D91332"/>
    <w:pPr>
      <w:keepNext/>
      <w:numPr>
        <w:numId w:val="11"/>
      </w:numPr>
      <w:tabs>
        <w:tab w:val="left" w:pos="2127"/>
      </w:tabs>
    </w:pPr>
    <w:rPr>
      <w:rFonts w:ascii="Times New Roman" w:hAnsi="Times New Roman"/>
      <w:lang w:val="x-none" w:eastAsia="x-none"/>
    </w:rPr>
  </w:style>
  <w:style w:type="character" w:styleId="aff6">
    <w:name w:val="page number"/>
    <w:basedOn w:val="a7"/>
    <w:rsid w:val="00ED5864"/>
  </w:style>
  <w:style w:type="character" w:styleId="aff7">
    <w:name w:val="line number"/>
    <w:basedOn w:val="a7"/>
    <w:rsid w:val="00ED5864"/>
  </w:style>
  <w:style w:type="paragraph" w:styleId="aff8">
    <w:name w:val="Normal (Web)"/>
    <w:basedOn w:val="a5"/>
    <w:uiPriority w:val="99"/>
    <w:rsid w:val="00ED5864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styleId="a6">
    <w:name w:val="Body Text"/>
    <w:basedOn w:val="a5"/>
    <w:link w:val="aff9"/>
    <w:rsid w:val="003C3568"/>
    <w:pPr>
      <w:spacing w:before="40" w:after="40" w:line="312" w:lineRule="auto"/>
      <w:ind w:firstLine="851"/>
      <w:jc w:val="both"/>
    </w:pPr>
    <w:rPr>
      <w:sz w:val="24"/>
      <w:lang w:val="x-none" w:eastAsia="x-none"/>
    </w:rPr>
  </w:style>
  <w:style w:type="character" w:customStyle="1" w:styleId="aff9">
    <w:name w:val="Основной текст Знак"/>
    <w:link w:val="a6"/>
    <w:rsid w:val="003C3568"/>
    <w:rPr>
      <w:rFonts w:ascii="Times New Roman" w:eastAsia="Times New Roman" w:hAnsi="Times New Roman"/>
      <w:sz w:val="24"/>
      <w:lang w:val="x-none" w:eastAsia="x-none"/>
    </w:rPr>
  </w:style>
  <w:style w:type="paragraph" w:customStyle="1" w:styleId="affa">
    <w:name w:val="Подзаголовок прил"/>
    <w:basedOn w:val="a5"/>
    <w:rsid w:val="00ED5864"/>
    <w:pPr>
      <w:jc w:val="center"/>
    </w:pPr>
    <w:rPr>
      <w:b/>
      <w:sz w:val="28"/>
    </w:rPr>
  </w:style>
  <w:style w:type="paragraph" w:customStyle="1" w:styleId="affb">
    <w:name w:val="Подзаголовок ср"/>
    <w:basedOn w:val="aff1"/>
    <w:rsid w:val="00ED5864"/>
    <w:rPr>
      <w:bCs/>
      <w:sz w:val="36"/>
    </w:rPr>
  </w:style>
  <w:style w:type="paragraph" w:customStyle="1" w:styleId="affc">
    <w:name w:val="Табличный"/>
    <w:basedOn w:val="a5"/>
    <w:rsid w:val="000B2688"/>
    <w:pPr>
      <w:tabs>
        <w:tab w:val="left" w:pos="113"/>
        <w:tab w:val="left" w:pos="709"/>
      </w:tabs>
      <w:spacing w:before="40" w:line="288" w:lineRule="auto"/>
      <w:jc w:val="center"/>
    </w:pPr>
    <w:rPr>
      <w:rFonts w:ascii="Arial" w:hAnsi="Arial"/>
      <w:sz w:val="24"/>
    </w:rPr>
  </w:style>
  <w:style w:type="paragraph" w:customStyle="1" w:styleId="affd">
    <w:name w:val="Рисунок"/>
    <w:basedOn w:val="affc"/>
    <w:rsid w:val="00ED5864"/>
    <w:pPr>
      <w:keepNext/>
      <w:spacing w:before="240"/>
    </w:pPr>
  </w:style>
  <w:style w:type="paragraph" w:customStyle="1" w:styleId="123">
    <w:name w:val="Список_123"/>
    <w:basedOn w:val="a5"/>
    <w:qFormat/>
    <w:rsid w:val="001E2C55"/>
    <w:pPr>
      <w:keepLines/>
      <w:numPr>
        <w:numId w:val="13"/>
      </w:numPr>
      <w:spacing w:before="40" w:after="40" w:line="312" w:lineRule="auto"/>
      <w:jc w:val="both"/>
    </w:pPr>
    <w:rPr>
      <w:sz w:val="24"/>
    </w:rPr>
  </w:style>
  <w:style w:type="paragraph" w:customStyle="1" w:styleId="abc">
    <w:name w:val="Список_abc"/>
    <w:basedOn w:val="a5"/>
    <w:rsid w:val="00ED5864"/>
    <w:pPr>
      <w:keepLines/>
      <w:tabs>
        <w:tab w:val="num" w:pos="851"/>
      </w:tabs>
      <w:spacing w:before="60" w:after="60"/>
      <w:ind w:left="851" w:right="170" w:hanging="284"/>
      <w:jc w:val="both"/>
      <w:outlineLvl w:val="3"/>
    </w:pPr>
    <w:rPr>
      <w:rFonts w:ascii="Arial" w:hAnsi="Arial"/>
    </w:rPr>
  </w:style>
  <w:style w:type="paragraph" w:styleId="affe">
    <w:name w:val="Document Map"/>
    <w:basedOn w:val="a5"/>
    <w:link w:val="afff"/>
    <w:semiHidden/>
    <w:rsid w:val="00ED5864"/>
    <w:pPr>
      <w:shd w:val="clear" w:color="auto" w:fill="000080"/>
      <w:ind w:firstLine="567"/>
    </w:pPr>
    <w:rPr>
      <w:rFonts w:ascii="Tahoma" w:hAnsi="Tahoma"/>
      <w:lang w:val="x-none"/>
    </w:rPr>
  </w:style>
  <w:style w:type="character" w:customStyle="1" w:styleId="afff">
    <w:name w:val="Схема документа Знак"/>
    <w:link w:val="affe"/>
    <w:semiHidden/>
    <w:rsid w:val="00FF7F1D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customStyle="1" w:styleId="afff0">
    <w:name w:val="Табличный заг"/>
    <w:basedOn w:val="affc"/>
    <w:rsid w:val="00D91332"/>
    <w:pPr>
      <w:keepNext/>
    </w:pPr>
    <w:rPr>
      <w:rFonts w:ascii="Times New Roman" w:hAnsi="Times New Roman"/>
    </w:rPr>
  </w:style>
  <w:style w:type="paragraph" w:customStyle="1" w:styleId="afff1">
    <w:name w:val="Табличный левый"/>
    <w:basedOn w:val="affc"/>
    <w:rsid w:val="00ED5864"/>
    <w:pPr>
      <w:jc w:val="left"/>
    </w:pPr>
  </w:style>
  <w:style w:type="paragraph" w:styleId="afff2">
    <w:name w:val="macro"/>
    <w:link w:val="afff3"/>
    <w:semiHidden/>
    <w:rsid w:val="00ED586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eastAsia="Times New Roman" w:hAnsi="Arial"/>
    </w:rPr>
  </w:style>
  <w:style w:type="character" w:customStyle="1" w:styleId="afff3">
    <w:name w:val="Текст макроса Знак"/>
    <w:link w:val="afff2"/>
    <w:semiHidden/>
    <w:rsid w:val="00FF7F1D"/>
    <w:rPr>
      <w:rFonts w:ascii="Arial" w:eastAsia="Times New Roman" w:hAnsi="Arial"/>
      <w:lang w:val="ru-RU" w:eastAsia="ru-RU" w:bidi="ar-SA"/>
    </w:rPr>
  </w:style>
  <w:style w:type="paragraph" w:customStyle="1" w:styleId="afff4">
    <w:name w:val="Титульный"/>
    <w:basedOn w:val="a5"/>
    <w:rsid w:val="00ED5864"/>
    <w:pPr>
      <w:tabs>
        <w:tab w:val="left" w:pos="709"/>
      </w:tabs>
      <w:spacing w:before="120" w:after="120"/>
      <w:jc w:val="center"/>
    </w:pPr>
    <w:rPr>
      <w:rFonts w:ascii="Arial" w:hAnsi="Arial"/>
      <w:b/>
      <w:sz w:val="24"/>
    </w:rPr>
  </w:style>
  <w:style w:type="paragraph" w:customStyle="1" w:styleId="afff5">
    <w:name w:val="Титульный правый"/>
    <w:basedOn w:val="afff4"/>
    <w:rsid w:val="00ED5864"/>
    <w:pPr>
      <w:tabs>
        <w:tab w:val="clear" w:pos="709"/>
      </w:tabs>
      <w:ind w:left="6800"/>
      <w:jc w:val="left"/>
    </w:pPr>
  </w:style>
  <w:style w:type="character" w:customStyle="1" w:styleId="afff6">
    <w:name w:val="Шапка примечания"/>
    <w:rsid w:val="00ED5864"/>
    <w:rPr>
      <w:rFonts w:ascii="Courier New" w:hAnsi="Courier New"/>
      <w:b/>
      <w:sz w:val="22"/>
    </w:rPr>
  </w:style>
  <w:style w:type="paragraph" w:customStyle="1" w:styleId="afff7">
    <w:name w:val="Текст без отступа"/>
    <w:basedOn w:val="a5"/>
    <w:rsid w:val="00ED5864"/>
    <w:pPr>
      <w:ind w:left="57" w:right="57"/>
      <w:jc w:val="both"/>
    </w:pPr>
    <w:rPr>
      <w:rFonts w:ascii="Arial" w:hAnsi="Arial"/>
    </w:rPr>
  </w:style>
  <w:style w:type="paragraph" w:customStyle="1" w:styleId="afff8">
    <w:name w:val="Название таблицы"/>
    <w:basedOn w:val="aff4"/>
    <w:next w:val="afa"/>
    <w:rsid w:val="00ED5864"/>
    <w:pPr>
      <w:keepNext/>
      <w:tabs>
        <w:tab w:val="right" w:pos="9214"/>
      </w:tabs>
      <w:ind w:left="2495" w:right="284"/>
    </w:pPr>
  </w:style>
  <w:style w:type="paragraph" w:customStyle="1" w:styleId="afff9">
    <w:name w:val="Обычный без отступа"/>
    <w:basedOn w:val="a5"/>
    <w:next w:val="a5"/>
    <w:rsid w:val="00ED5864"/>
    <w:pPr>
      <w:ind w:left="170" w:right="170"/>
      <w:jc w:val="center"/>
    </w:pPr>
  </w:style>
  <w:style w:type="paragraph" w:customStyle="1" w:styleId="-0">
    <w:name w:val="Дефис-список"/>
    <w:basedOn w:val="a6"/>
    <w:qFormat/>
    <w:rsid w:val="00986365"/>
    <w:pPr>
      <w:numPr>
        <w:ilvl w:val="1"/>
        <w:numId w:val="15"/>
      </w:numPr>
    </w:pPr>
    <w:rPr>
      <w:rFonts w:cs="Arial"/>
    </w:rPr>
  </w:style>
  <w:style w:type="paragraph" w:customStyle="1" w:styleId="53">
    <w:name w:val="Стиль Заголовок 5 + полужирный"/>
    <w:basedOn w:val="51"/>
    <w:autoRedefine/>
    <w:rsid w:val="00ED5864"/>
    <w:pPr>
      <w:numPr>
        <w:ilvl w:val="0"/>
        <w:numId w:val="0"/>
      </w:numPr>
      <w:spacing w:before="0" w:after="0"/>
      <w:ind w:right="0"/>
    </w:pPr>
    <w:rPr>
      <w:rFonts w:ascii="Times New Roman" w:hAnsi="Times New Roman"/>
      <w:bCs/>
      <w:szCs w:val="24"/>
    </w:rPr>
  </w:style>
  <w:style w:type="character" w:styleId="afffa">
    <w:name w:val="Strong"/>
    <w:uiPriority w:val="22"/>
    <w:qFormat/>
    <w:rsid w:val="00ED5864"/>
    <w:rPr>
      <w:b/>
      <w:bCs/>
    </w:rPr>
  </w:style>
  <w:style w:type="character" w:customStyle="1" w:styleId="-1">
    <w:name w:val="Стиль Текст без отступа + Темно-голубой Знак"/>
    <w:rsid w:val="00ED5864"/>
    <w:rPr>
      <w:rFonts w:ascii="Arial" w:hAnsi="Arial"/>
      <w:lang w:val="ru-RU" w:eastAsia="ru-RU" w:bidi="ar-SA"/>
    </w:rPr>
  </w:style>
  <w:style w:type="paragraph" w:customStyle="1" w:styleId="16">
    <w:name w:val="Обычный1"/>
    <w:rsid w:val="00ED5864"/>
    <w:pPr>
      <w:widowControl w:val="0"/>
    </w:pPr>
    <w:rPr>
      <w:rFonts w:ascii="Times New Roman" w:eastAsia="Times New Roman" w:hAnsi="Times New Roman"/>
      <w:snapToGrid w:val="0"/>
      <w:sz w:val="22"/>
    </w:rPr>
  </w:style>
  <w:style w:type="paragraph" w:customStyle="1" w:styleId="afffb">
    <w:name w:val="Внутренний адрес"/>
    <w:basedOn w:val="a5"/>
    <w:rsid w:val="00ED5864"/>
    <w:pPr>
      <w:jc w:val="both"/>
    </w:pPr>
    <w:rPr>
      <w:rFonts w:ascii="Arial" w:hAnsi="Arial"/>
    </w:rPr>
  </w:style>
  <w:style w:type="paragraph" w:customStyle="1" w:styleId="44">
    <w:name w:val="Заголовок 4 в приложении"/>
    <w:basedOn w:val="31"/>
    <w:rsid w:val="00ED5864"/>
    <w:pPr>
      <w:pageBreakBefore/>
      <w:numPr>
        <w:ilvl w:val="0"/>
        <w:numId w:val="0"/>
      </w:numPr>
      <w:tabs>
        <w:tab w:val="clear" w:pos="113"/>
      </w:tabs>
      <w:spacing w:before="0" w:after="0"/>
      <w:ind w:left="170" w:firstLine="567"/>
    </w:pPr>
  </w:style>
  <w:style w:type="paragraph" w:styleId="a">
    <w:name w:val="List Number"/>
    <w:basedOn w:val="a5"/>
    <w:rsid w:val="00ED5864"/>
    <w:pPr>
      <w:numPr>
        <w:numId w:val="3"/>
      </w:numPr>
      <w:jc w:val="both"/>
    </w:pPr>
    <w:rPr>
      <w:sz w:val="24"/>
    </w:rPr>
  </w:style>
  <w:style w:type="paragraph" w:styleId="45">
    <w:name w:val="toc 4"/>
    <w:basedOn w:val="a5"/>
    <w:next w:val="a5"/>
    <w:autoRedefine/>
    <w:uiPriority w:val="39"/>
    <w:rsid w:val="00F630C8"/>
    <w:pPr>
      <w:tabs>
        <w:tab w:val="right" w:leader="dot" w:pos="10064"/>
      </w:tabs>
      <w:spacing w:before="120" w:after="60" w:line="360" w:lineRule="auto"/>
      <w:ind w:left="595" w:right="1361" w:hanging="425"/>
      <w:jc w:val="both"/>
    </w:pPr>
    <w:rPr>
      <w:sz w:val="24"/>
      <w:szCs w:val="24"/>
    </w:rPr>
  </w:style>
  <w:style w:type="paragraph" w:styleId="54">
    <w:name w:val="toc 5"/>
    <w:basedOn w:val="a5"/>
    <w:next w:val="a5"/>
    <w:autoRedefine/>
    <w:uiPriority w:val="39"/>
    <w:rsid w:val="00ED5864"/>
    <w:pPr>
      <w:tabs>
        <w:tab w:val="right" w:leader="dot" w:pos="10064"/>
      </w:tabs>
      <w:spacing w:before="120" w:after="60"/>
      <w:ind w:left="595" w:right="1361" w:hanging="425"/>
    </w:pPr>
    <w:rPr>
      <w:szCs w:val="24"/>
    </w:rPr>
  </w:style>
  <w:style w:type="paragraph" w:styleId="61">
    <w:name w:val="toc 6"/>
    <w:basedOn w:val="a5"/>
    <w:next w:val="a5"/>
    <w:autoRedefine/>
    <w:uiPriority w:val="39"/>
    <w:rsid w:val="00ED5864"/>
    <w:pPr>
      <w:ind w:left="1200"/>
    </w:pPr>
    <w:rPr>
      <w:sz w:val="24"/>
      <w:szCs w:val="24"/>
    </w:rPr>
  </w:style>
  <w:style w:type="paragraph" w:styleId="71">
    <w:name w:val="toc 7"/>
    <w:basedOn w:val="a5"/>
    <w:next w:val="a5"/>
    <w:autoRedefine/>
    <w:uiPriority w:val="39"/>
    <w:rsid w:val="00ED5864"/>
    <w:pPr>
      <w:ind w:left="1440"/>
    </w:pPr>
    <w:rPr>
      <w:sz w:val="24"/>
      <w:szCs w:val="24"/>
    </w:rPr>
  </w:style>
  <w:style w:type="paragraph" w:styleId="81">
    <w:name w:val="toc 8"/>
    <w:basedOn w:val="a5"/>
    <w:next w:val="a5"/>
    <w:autoRedefine/>
    <w:uiPriority w:val="39"/>
    <w:rsid w:val="00ED5864"/>
    <w:pPr>
      <w:ind w:left="1680"/>
    </w:pPr>
    <w:rPr>
      <w:sz w:val="24"/>
      <w:szCs w:val="24"/>
    </w:rPr>
  </w:style>
  <w:style w:type="paragraph" w:styleId="91">
    <w:name w:val="toc 9"/>
    <w:basedOn w:val="a5"/>
    <w:next w:val="a5"/>
    <w:autoRedefine/>
    <w:uiPriority w:val="39"/>
    <w:rsid w:val="00ED5864"/>
    <w:pPr>
      <w:ind w:left="1920"/>
    </w:pPr>
    <w:rPr>
      <w:sz w:val="24"/>
      <w:szCs w:val="24"/>
    </w:rPr>
  </w:style>
  <w:style w:type="paragraph" w:customStyle="1" w:styleId="a4">
    <w:name w:val="Название рисунка"/>
    <w:basedOn w:val="aff4"/>
    <w:next w:val="a6"/>
    <w:link w:val="afffc"/>
    <w:rsid w:val="00547612"/>
    <w:pPr>
      <w:numPr>
        <w:numId w:val="7"/>
      </w:numPr>
      <w:spacing w:after="240" w:line="288" w:lineRule="auto"/>
      <w:ind w:left="360" w:right="452"/>
      <w:jc w:val="center"/>
    </w:pPr>
    <w:rPr>
      <w:rFonts w:ascii="Times New Roman" w:hAnsi="Times New Roman"/>
      <w:lang w:val="x-none" w:eastAsia="x-none"/>
    </w:rPr>
  </w:style>
  <w:style w:type="paragraph" w:styleId="17">
    <w:name w:val="index 1"/>
    <w:basedOn w:val="a5"/>
    <w:next w:val="a5"/>
    <w:autoRedefine/>
    <w:rsid w:val="00ED5864"/>
    <w:pPr>
      <w:ind w:left="200" w:hanging="200"/>
    </w:pPr>
  </w:style>
  <w:style w:type="paragraph" w:styleId="afffd">
    <w:name w:val="index heading"/>
    <w:basedOn w:val="a5"/>
    <w:next w:val="17"/>
    <w:rsid w:val="00ED5864"/>
  </w:style>
  <w:style w:type="paragraph" w:styleId="23">
    <w:name w:val="index 2"/>
    <w:basedOn w:val="a5"/>
    <w:next w:val="a5"/>
    <w:autoRedefine/>
    <w:semiHidden/>
    <w:rsid w:val="00ED5864"/>
    <w:pPr>
      <w:ind w:left="400" w:hanging="200"/>
    </w:pPr>
  </w:style>
  <w:style w:type="paragraph" w:styleId="34">
    <w:name w:val="index 3"/>
    <w:basedOn w:val="a5"/>
    <w:next w:val="a5"/>
    <w:autoRedefine/>
    <w:semiHidden/>
    <w:rsid w:val="00ED5864"/>
    <w:pPr>
      <w:ind w:left="600" w:hanging="200"/>
    </w:pPr>
  </w:style>
  <w:style w:type="paragraph" w:styleId="46">
    <w:name w:val="index 4"/>
    <w:basedOn w:val="a5"/>
    <w:next w:val="a5"/>
    <w:autoRedefine/>
    <w:semiHidden/>
    <w:rsid w:val="00ED5864"/>
    <w:pPr>
      <w:ind w:left="800" w:hanging="200"/>
    </w:pPr>
  </w:style>
  <w:style w:type="paragraph" w:styleId="55">
    <w:name w:val="index 5"/>
    <w:basedOn w:val="a5"/>
    <w:next w:val="a5"/>
    <w:autoRedefine/>
    <w:semiHidden/>
    <w:rsid w:val="00ED5864"/>
    <w:pPr>
      <w:ind w:left="1000" w:hanging="200"/>
    </w:pPr>
  </w:style>
  <w:style w:type="paragraph" w:styleId="62">
    <w:name w:val="index 6"/>
    <w:basedOn w:val="a5"/>
    <w:next w:val="a5"/>
    <w:autoRedefine/>
    <w:semiHidden/>
    <w:rsid w:val="00ED5864"/>
    <w:pPr>
      <w:ind w:left="1200" w:hanging="200"/>
    </w:pPr>
  </w:style>
  <w:style w:type="paragraph" w:styleId="72">
    <w:name w:val="index 7"/>
    <w:basedOn w:val="a5"/>
    <w:next w:val="a5"/>
    <w:autoRedefine/>
    <w:semiHidden/>
    <w:rsid w:val="00ED5864"/>
    <w:pPr>
      <w:ind w:left="1400" w:hanging="200"/>
    </w:pPr>
  </w:style>
  <w:style w:type="paragraph" w:styleId="82">
    <w:name w:val="index 8"/>
    <w:basedOn w:val="a5"/>
    <w:next w:val="a5"/>
    <w:autoRedefine/>
    <w:semiHidden/>
    <w:rsid w:val="00ED5864"/>
    <w:pPr>
      <w:ind w:left="1600" w:hanging="200"/>
    </w:pPr>
  </w:style>
  <w:style w:type="paragraph" w:styleId="92">
    <w:name w:val="index 9"/>
    <w:basedOn w:val="a5"/>
    <w:next w:val="a5"/>
    <w:autoRedefine/>
    <w:semiHidden/>
    <w:rsid w:val="00ED5864"/>
    <w:pPr>
      <w:ind w:left="1800" w:hanging="200"/>
    </w:pPr>
  </w:style>
  <w:style w:type="paragraph" w:customStyle="1" w:styleId="afffe">
    <w:name w:val="Централ"/>
    <w:basedOn w:val="a5"/>
    <w:rsid w:val="00ED5864"/>
    <w:pPr>
      <w:jc w:val="center"/>
    </w:pPr>
    <w:rPr>
      <w:rFonts w:ascii="Arial" w:hAnsi="Arial"/>
    </w:rPr>
  </w:style>
  <w:style w:type="paragraph" w:styleId="affff">
    <w:name w:val="Block Text"/>
    <w:basedOn w:val="a5"/>
    <w:rsid w:val="00ED5864"/>
    <w:pPr>
      <w:ind w:left="3261" w:right="1729" w:hanging="1418"/>
    </w:pPr>
  </w:style>
  <w:style w:type="paragraph" w:customStyle="1" w:styleId="35">
    <w:name w:val="Заголовок 3 в приложении"/>
    <w:basedOn w:val="31"/>
    <w:rsid w:val="00ED5864"/>
    <w:pPr>
      <w:numPr>
        <w:ilvl w:val="0"/>
        <w:numId w:val="0"/>
      </w:numPr>
      <w:tabs>
        <w:tab w:val="clear" w:pos="113"/>
      </w:tabs>
      <w:spacing w:before="0" w:after="0"/>
      <w:ind w:left="170" w:firstLine="567"/>
    </w:pPr>
    <w:rPr>
      <w:b/>
    </w:rPr>
  </w:style>
  <w:style w:type="paragraph" w:customStyle="1" w:styleId="24">
    <w:name w:val="Заголовок 2 в приложении"/>
    <w:basedOn w:val="20"/>
    <w:rsid w:val="00ED5864"/>
    <w:pPr>
      <w:keepLines/>
      <w:numPr>
        <w:ilvl w:val="0"/>
        <w:numId w:val="0"/>
      </w:numPr>
      <w:tabs>
        <w:tab w:val="clear" w:pos="113"/>
      </w:tabs>
      <w:suppressAutoHyphens/>
      <w:spacing w:before="240"/>
      <w:ind w:left="170" w:firstLine="567"/>
      <w:jc w:val="left"/>
    </w:pPr>
    <w:rPr>
      <w:iCs/>
    </w:rPr>
  </w:style>
  <w:style w:type="paragraph" w:customStyle="1" w:styleId="affff0">
    <w:name w:val="Текст_где"/>
    <w:basedOn w:val="a5"/>
    <w:rsid w:val="00ED5864"/>
    <w:pPr>
      <w:spacing w:before="60"/>
      <w:jc w:val="both"/>
    </w:pPr>
    <w:rPr>
      <w:rFonts w:ascii="Arial" w:hAnsi="Arial"/>
    </w:rPr>
  </w:style>
  <w:style w:type="paragraph" w:customStyle="1" w:styleId="affff1">
    <w:name w:val="Текст_под_где"/>
    <w:basedOn w:val="affff0"/>
    <w:rsid w:val="00ED5864"/>
    <w:pPr>
      <w:tabs>
        <w:tab w:val="left" w:pos="567"/>
      </w:tabs>
    </w:pPr>
  </w:style>
  <w:style w:type="character" w:styleId="affff2">
    <w:name w:val="FollowedHyperlink"/>
    <w:rsid w:val="00ED5864"/>
    <w:rPr>
      <w:color w:val="800080"/>
      <w:u w:val="single"/>
    </w:rPr>
  </w:style>
  <w:style w:type="paragraph" w:customStyle="1" w:styleId="affff3">
    <w:name w:val="список перечисления"/>
    <w:basedOn w:val="a6"/>
    <w:rsid w:val="00ED5864"/>
    <w:pPr>
      <w:widowControl w:val="0"/>
      <w:tabs>
        <w:tab w:val="left" w:pos="0"/>
      </w:tabs>
      <w:ind w:left="142" w:firstLine="425"/>
    </w:pPr>
  </w:style>
  <w:style w:type="paragraph" w:customStyle="1" w:styleId="13">
    <w:name w:val="Стиль1"/>
    <w:basedOn w:val="31"/>
    <w:rsid w:val="00ED5864"/>
    <w:pPr>
      <w:numPr>
        <w:numId w:val="2"/>
      </w:numPr>
      <w:tabs>
        <w:tab w:val="clear" w:pos="113"/>
      </w:tabs>
      <w:spacing w:before="0" w:after="0"/>
      <w:ind w:left="170" w:firstLine="397"/>
    </w:pPr>
  </w:style>
  <w:style w:type="paragraph" w:customStyle="1" w:styleId="affff4">
    <w:name w:val="Текст пр"/>
    <w:basedOn w:val="a6"/>
    <w:rsid w:val="00ED5864"/>
    <w:pPr>
      <w:tabs>
        <w:tab w:val="left" w:pos="743"/>
        <w:tab w:val="left" w:pos="780"/>
        <w:tab w:val="left" w:pos="884"/>
      </w:tabs>
      <w:ind w:firstLine="0"/>
    </w:pPr>
  </w:style>
  <w:style w:type="paragraph" w:customStyle="1" w:styleId="affff5">
    <w:name w:val="Заголовочный"/>
    <w:basedOn w:val="a5"/>
    <w:rsid w:val="00ED5864"/>
    <w:pPr>
      <w:keepNext/>
      <w:jc w:val="center"/>
    </w:pPr>
  </w:style>
  <w:style w:type="numbering" w:customStyle="1" w:styleId="WW8Num1">
    <w:name w:val="WW8Num1"/>
    <w:basedOn w:val="a9"/>
    <w:rsid w:val="00447C94"/>
    <w:pPr>
      <w:numPr>
        <w:numId w:val="17"/>
      </w:numPr>
    </w:pPr>
  </w:style>
  <w:style w:type="paragraph" w:styleId="affff6">
    <w:name w:val="List"/>
    <w:basedOn w:val="a5"/>
    <w:rsid w:val="00ED5864"/>
    <w:pPr>
      <w:ind w:left="283" w:hanging="283"/>
    </w:pPr>
  </w:style>
  <w:style w:type="paragraph" w:styleId="affff7">
    <w:name w:val="annotation subject"/>
    <w:basedOn w:val="afc"/>
    <w:next w:val="afc"/>
    <w:link w:val="affff8"/>
    <w:rsid w:val="00ED5864"/>
    <w:pPr>
      <w:spacing w:before="0" w:after="0"/>
      <w:ind w:left="0" w:right="0" w:firstLine="0"/>
      <w:jc w:val="left"/>
    </w:pPr>
    <w:rPr>
      <w:rFonts w:ascii="Times New Roman" w:hAnsi="Times New Roman"/>
      <w:b/>
      <w:bCs/>
    </w:rPr>
  </w:style>
  <w:style w:type="character" w:customStyle="1" w:styleId="affff8">
    <w:name w:val="Тема примечания Знак"/>
    <w:link w:val="affff7"/>
    <w:rsid w:val="00FF7F1D"/>
    <w:rPr>
      <w:rFonts w:ascii="Times New Roman" w:eastAsia="Times New Roman" w:hAnsi="Times New Roman" w:cs="Times New Roman"/>
      <w:b/>
      <w:bCs/>
      <w:spacing w:val="20"/>
      <w:sz w:val="20"/>
      <w:szCs w:val="20"/>
      <w:lang w:eastAsia="ru-RU"/>
    </w:rPr>
  </w:style>
  <w:style w:type="character" w:customStyle="1" w:styleId="-2">
    <w:name w:val="Стиль Указательный + Темно-голубой"/>
    <w:rsid w:val="00ED5864"/>
    <w:rPr>
      <w:rFonts w:ascii="Arial" w:hAnsi="Arial"/>
      <w:noProof w:val="0"/>
      <w:color w:val="auto"/>
      <w:sz w:val="20"/>
      <w:lang w:val="en-US"/>
    </w:rPr>
  </w:style>
  <w:style w:type="character" w:customStyle="1" w:styleId="Arial-">
    <w:name w:val="Стиль Arial Темно-голубой"/>
    <w:rsid w:val="00ED5864"/>
    <w:rPr>
      <w:rFonts w:ascii="Times New Roman" w:hAnsi="Times New Roman"/>
      <w:color w:val="auto"/>
    </w:rPr>
  </w:style>
  <w:style w:type="table" w:styleId="affff9">
    <w:name w:val="Table Grid"/>
    <w:basedOn w:val="a8"/>
    <w:uiPriority w:val="39"/>
    <w:rsid w:val="00ED58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c">
    <w:name w:val="Название рисунка Знак Знак"/>
    <w:link w:val="a4"/>
    <w:rsid w:val="00547612"/>
    <w:rPr>
      <w:rFonts w:ascii="Times New Roman" w:eastAsia="Times New Roman" w:hAnsi="Times New Roman"/>
      <w:sz w:val="24"/>
      <w:lang w:val="x-none" w:eastAsia="x-none"/>
    </w:rPr>
  </w:style>
  <w:style w:type="character" w:styleId="affffa">
    <w:name w:val="Placeholder Text"/>
    <w:uiPriority w:val="99"/>
    <w:semiHidden/>
    <w:rsid w:val="00ED5864"/>
    <w:rPr>
      <w:color w:val="808080"/>
    </w:rPr>
  </w:style>
  <w:style w:type="character" w:customStyle="1" w:styleId="affffb">
    <w:name w:val="Подпись к картинке_"/>
    <w:link w:val="affffc"/>
    <w:uiPriority w:val="99"/>
    <w:locked/>
    <w:rsid w:val="00ED5864"/>
    <w:rPr>
      <w:shd w:val="clear" w:color="auto" w:fill="FFFFFF"/>
    </w:rPr>
  </w:style>
  <w:style w:type="character" w:customStyle="1" w:styleId="affffd">
    <w:name w:val="Подпись к картинке + Курсив"/>
    <w:uiPriority w:val="99"/>
    <w:rsid w:val="00ED5864"/>
    <w:rPr>
      <w:i/>
      <w:iCs/>
      <w:shd w:val="clear" w:color="auto" w:fill="FFFFFF"/>
    </w:rPr>
  </w:style>
  <w:style w:type="character" w:customStyle="1" w:styleId="10pt">
    <w:name w:val="Подпись к картинке + 10 pt"/>
    <w:aliases w:val="Полужирный3"/>
    <w:uiPriority w:val="99"/>
    <w:rsid w:val="00ED5864"/>
    <w:rPr>
      <w:b/>
      <w:bCs/>
      <w:sz w:val="20"/>
      <w:szCs w:val="20"/>
      <w:shd w:val="clear" w:color="auto" w:fill="FFFFFF"/>
    </w:rPr>
  </w:style>
  <w:style w:type="character" w:customStyle="1" w:styleId="210">
    <w:name w:val="Основной текст (2) + Курсив1"/>
    <w:aliases w:val="Малые прописные1"/>
    <w:uiPriority w:val="99"/>
    <w:rsid w:val="00ED5864"/>
    <w:rPr>
      <w:rFonts w:ascii="Times New Roman" w:hAnsi="Times New Roman" w:cs="Times New Roman"/>
      <w:i/>
      <w:iCs/>
      <w:smallCaps/>
      <w:u w:val="none"/>
      <w:shd w:val="clear" w:color="auto" w:fill="FFFFFF"/>
    </w:rPr>
  </w:style>
  <w:style w:type="paragraph" w:customStyle="1" w:styleId="affffc">
    <w:name w:val="Подпись к картинке"/>
    <w:basedOn w:val="a5"/>
    <w:link w:val="affffb"/>
    <w:uiPriority w:val="99"/>
    <w:rsid w:val="00ED5864"/>
    <w:pPr>
      <w:widowControl w:val="0"/>
      <w:shd w:val="clear" w:color="auto" w:fill="FFFFFF"/>
      <w:spacing w:line="240" w:lineRule="atLeast"/>
      <w:jc w:val="both"/>
    </w:pPr>
    <w:rPr>
      <w:rFonts w:ascii="Calibri" w:eastAsia="Calibri" w:hAnsi="Calibri"/>
      <w:lang w:val="x-none" w:eastAsia="x-none"/>
    </w:rPr>
  </w:style>
  <w:style w:type="paragraph" w:styleId="25">
    <w:name w:val="Quote"/>
    <w:basedOn w:val="a5"/>
    <w:next w:val="a5"/>
    <w:link w:val="26"/>
    <w:uiPriority w:val="29"/>
    <w:qFormat/>
    <w:rsid w:val="009B55A7"/>
    <w:rPr>
      <w:i/>
      <w:iCs/>
      <w:color w:val="000000"/>
      <w:lang w:val="x-none"/>
    </w:rPr>
  </w:style>
  <w:style w:type="character" w:customStyle="1" w:styleId="26">
    <w:name w:val="Цитата 2 Знак"/>
    <w:link w:val="25"/>
    <w:uiPriority w:val="29"/>
    <w:rsid w:val="009B55A7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numbering" w:customStyle="1" w:styleId="2">
    <w:name w:val="Стиль2"/>
    <w:uiPriority w:val="99"/>
    <w:rsid w:val="00391B91"/>
    <w:pPr>
      <w:numPr>
        <w:numId w:val="5"/>
      </w:numPr>
    </w:pPr>
  </w:style>
  <w:style w:type="numbering" w:customStyle="1" w:styleId="30">
    <w:name w:val="Стиль3"/>
    <w:uiPriority w:val="99"/>
    <w:rsid w:val="00391B91"/>
    <w:pPr>
      <w:numPr>
        <w:numId w:val="6"/>
      </w:numPr>
    </w:pPr>
  </w:style>
  <w:style w:type="numbering" w:customStyle="1" w:styleId="11">
    <w:name w:val="Список1)"/>
    <w:uiPriority w:val="99"/>
    <w:rsid w:val="006D4E18"/>
    <w:pPr>
      <w:numPr>
        <w:numId w:val="8"/>
      </w:numPr>
    </w:pPr>
  </w:style>
  <w:style w:type="numbering" w:customStyle="1" w:styleId="40">
    <w:name w:val="Стиль4"/>
    <w:uiPriority w:val="99"/>
    <w:rsid w:val="00B10D53"/>
    <w:pPr>
      <w:numPr>
        <w:numId w:val="9"/>
      </w:numPr>
    </w:pPr>
  </w:style>
  <w:style w:type="numbering" w:customStyle="1" w:styleId="50">
    <w:name w:val="Стиль5"/>
    <w:uiPriority w:val="99"/>
    <w:rsid w:val="00B10D53"/>
    <w:pPr>
      <w:numPr>
        <w:numId w:val="10"/>
      </w:numPr>
    </w:pPr>
  </w:style>
  <w:style w:type="paragraph" w:customStyle="1" w:styleId="10">
    <w:name w:val="Список 1)"/>
    <w:basedOn w:val="123"/>
    <w:qFormat/>
    <w:rsid w:val="004F0EAE"/>
    <w:pPr>
      <w:numPr>
        <w:numId w:val="12"/>
      </w:numPr>
    </w:pPr>
    <w:rPr>
      <w:snapToGrid w:val="0"/>
      <w:color w:val="000000"/>
      <w:w w:val="0"/>
      <w:szCs w:val="24"/>
    </w:rPr>
  </w:style>
  <w:style w:type="paragraph" w:customStyle="1" w:styleId="affffe">
    <w:name w:val="программа"/>
    <w:basedOn w:val="a6"/>
    <w:qFormat/>
    <w:rsid w:val="003A3E89"/>
    <w:pPr>
      <w:spacing w:before="100" w:after="100"/>
      <w:ind w:left="992" w:firstLine="0"/>
      <w:jc w:val="left"/>
    </w:pPr>
    <w:rPr>
      <w:rFonts w:ascii="Consolas" w:hAnsi="Consolas" w:cs="Consolas"/>
      <w:b/>
      <w:i/>
      <w:lang w:val="en-US"/>
    </w:rPr>
  </w:style>
  <w:style w:type="paragraph" w:styleId="HTML">
    <w:name w:val="HTML Preformatted"/>
    <w:basedOn w:val="a5"/>
    <w:link w:val="HTML0"/>
    <w:uiPriority w:val="99"/>
    <w:semiHidden/>
    <w:unhideWhenUsed/>
    <w:rsid w:val="007157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semiHidden/>
    <w:rsid w:val="007157A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Название табл Знак"/>
    <w:link w:val="a1"/>
    <w:rsid w:val="00D91332"/>
    <w:rPr>
      <w:rFonts w:ascii="Times New Roman" w:eastAsia="Times New Roman" w:hAnsi="Times New Roman"/>
      <w:sz w:val="24"/>
      <w:lang w:val="x-none" w:eastAsia="x-none"/>
    </w:rPr>
  </w:style>
  <w:style w:type="paragraph" w:customStyle="1" w:styleId="-western">
    <w:name w:val="программа-western"/>
    <w:basedOn w:val="a5"/>
    <w:rsid w:val="007E0A86"/>
    <w:pPr>
      <w:spacing w:before="102" w:after="102"/>
      <w:ind w:left="992" w:right="284" w:firstLine="794"/>
    </w:pPr>
    <w:rPr>
      <w:rFonts w:ascii="Consolas" w:hAnsi="Consolas" w:cs="Consolas"/>
      <w:b/>
      <w:bCs/>
      <w:i/>
      <w:iCs/>
      <w:sz w:val="24"/>
      <w:szCs w:val="24"/>
    </w:rPr>
  </w:style>
  <w:style w:type="character" w:customStyle="1" w:styleId="27">
    <w:name w:val="Комментарий 2 Знак Знак"/>
    <w:link w:val="28"/>
    <w:locked/>
    <w:rsid w:val="000A18A4"/>
    <w:rPr>
      <w:color w:val="FF6600"/>
      <w:szCs w:val="24"/>
      <w:lang w:eastAsia="zh-CN"/>
    </w:rPr>
  </w:style>
  <w:style w:type="paragraph" w:customStyle="1" w:styleId="28">
    <w:name w:val="Комментарий 2 Знак"/>
    <w:basedOn w:val="a5"/>
    <w:link w:val="27"/>
    <w:rsid w:val="000A18A4"/>
    <w:rPr>
      <w:rFonts w:ascii="Calibri" w:eastAsia="Calibri" w:hAnsi="Calibri"/>
      <w:color w:val="FF6600"/>
      <w:szCs w:val="24"/>
      <w:lang w:val="x-none" w:eastAsia="zh-CN"/>
    </w:rPr>
  </w:style>
  <w:style w:type="paragraph" w:customStyle="1" w:styleId="36">
    <w:name w:val="Комментарий 3"/>
    <w:basedOn w:val="28"/>
    <w:link w:val="37"/>
    <w:rsid w:val="000A18A4"/>
    <w:rPr>
      <w:rFonts w:ascii="Times New Roman" w:eastAsia="SimSun" w:hAnsi="Times New Roman"/>
      <w:color w:val="FF0000"/>
    </w:rPr>
  </w:style>
  <w:style w:type="character" w:customStyle="1" w:styleId="37">
    <w:name w:val="Комментарий 3 Знак"/>
    <w:link w:val="36"/>
    <w:rsid w:val="000A18A4"/>
    <w:rPr>
      <w:rFonts w:ascii="Times New Roman" w:eastAsia="SimSun" w:hAnsi="Times New Roman"/>
      <w:color w:val="FF0000"/>
      <w:szCs w:val="24"/>
      <w:lang w:eastAsia="zh-CN"/>
    </w:rPr>
  </w:style>
  <w:style w:type="character" w:customStyle="1" w:styleId="afffff">
    <w:name w:val="Комментарий Уточнить Знак Знак Знак Знак Знак Знак Знак"/>
    <w:link w:val="afffff0"/>
    <w:locked/>
    <w:rsid w:val="000A18A4"/>
    <w:rPr>
      <w:color w:val="FF0000"/>
      <w:szCs w:val="24"/>
      <w:lang w:eastAsia="zh-CN"/>
    </w:rPr>
  </w:style>
  <w:style w:type="paragraph" w:customStyle="1" w:styleId="afffff0">
    <w:name w:val="Комментарий Уточнить Знак Знак Знак Знак Знак Знак"/>
    <w:basedOn w:val="a5"/>
    <w:link w:val="afffff"/>
    <w:rsid w:val="000A18A4"/>
    <w:rPr>
      <w:rFonts w:ascii="Calibri" w:eastAsia="Calibri" w:hAnsi="Calibri"/>
      <w:color w:val="FF0000"/>
      <w:szCs w:val="24"/>
      <w:lang w:val="x-none" w:eastAsia="zh-CN"/>
    </w:rPr>
  </w:style>
  <w:style w:type="paragraph" w:customStyle="1" w:styleId="18">
    <w:name w:val="Обычный 1"/>
    <w:basedOn w:val="a5"/>
    <w:rsid w:val="001F6467"/>
    <w:pPr>
      <w:spacing w:before="60" w:after="60" w:line="360" w:lineRule="auto"/>
      <w:ind w:firstLine="709"/>
      <w:jc w:val="both"/>
      <w:textAlignment w:val="baseline"/>
    </w:pPr>
    <w:rPr>
      <w:sz w:val="24"/>
      <w:szCs w:val="24"/>
      <w:lang w:eastAsia="en-US"/>
    </w:rPr>
  </w:style>
  <w:style w:type="character" w:styleId="afffff1">
    <w:name w:val="Unresolved Mention"/>
    <w:uiPriority w:val="99"/>
    <w:semiHidden/>
    <w:unhideWhenUsed/>
    <w:rsid w:val="007D7B4D"/>
    <w:rPr>
      <w:color w:val="605E5C"/>
      <w:shd w:val="clear" w:color="auto" w:fill="E1DFDD"/>
    </w:rPr>
  </w:style>
  <w:style w:type="character" w:customStyle="1" w:styleId="1ITeco">
    <w:name w:val="Нумерованный список1_ITeco Знак Знак"/>
    <w:link w:val="1ITeco0"/>
    <w:locked/>
    <w:rsid w:val="00E9353D"/>
    <w:rPr>
      <w:rFonts w:ascii="Times New Roman" w:eastAsia="Times New Roman" w:hAnsi="Times New Roman"/>
      <w:sz w:val="24"/>
      <w:szCs w:val="24"/>
    </w:rPr>
  </w:style>
  <w:style w:type="paragraph" w:customStyle="1" w:styleId="1ITeco0">
    <w:name w:val="Нумерованный список1_ITeco"/>
    <w:basedOn w:val="a"/>
    <w:link w:val="1ITeco"/>
    <w:rsid w:val="00E9353D"/>
    <w:pPr>
      <w:numPr>
        <w:numId w:val="0"/>
      </w:numPr>
      <w:tabs>
        <w:tab w:val="num" w:pos="900"/>
      </w:tabs>
      <w:spacing w:line="288" w:lineRule="auto"/>
      <w:ind w:left="900"/>
      <w:jc w:val="left"/>
    </w:pPr>
    <w:rPr>
      <w:szCs w:val="24"/>
    </w:rPr>
  </w:style>
  <w:style w:type="table" w:customStyle="1" w:styleId="100">
    <w:name w:val="10"/>
    <w:basedOn w:val="a8"/>
    <w:rsid w:val="009468EC"/>
    <w:pPr>
      <w:spacing w:before="120" w:after="120"/>
      <w:jc w:val="both"/>
    </w:pPr>
    <w:rPr>
      <w:rFonts w:ascii="Times New Roman" w:eastAsia="Times New Roman" w:hAnsi="Times New Roman"/>
      <w:color w:val="000000"/>
      <w:sz w:val="24"/>
      <w:szCs w:val="24"/>
      <w:lang w:eastAsia="en-U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  <w:tcPr>
      <w:shd w:val="clear" w:color="auto" w:fill="FFFFFF"/>
    </w:tcPr>
  </w:style>
  <w:style w:type="character" w:customStyle="1" w:styleId="afffff2">
    <w:name w:val="Название объекта Знак"/>
    <w:rsid w:val="00632837"/>
    <w:rPr>
      <w:rFonts w:ascii="Arial" w:hAnsi="Arial" w:cs="Arial"/>
      <w:sz w:val="24"/>
      <w:szCs w:val="24"/>
      <w:lang w:val="ru-RU" w:bidi="ar-SA"/>
    </w:rPr>
  </w:style>
  <w:style w:type="character" w:customStyle="1" w:styleId="afffff3">
    <w:name w:val="Название рисунка Знак"/>
    <w:rsid w:val="00632837"/>
    <w:rPr>
      <w:rFonts w:ascii="Arial" w:hAnsi="Arial" w:cs="Arial"/>
      <w:sz w:val="24"/>
      <w:szCs w:val="24"/>
      <w:lang w:val="ru-RU" w:bidi="ar-SA"/>
    </w:rPr>
  </w:style>
  <w:style w:type="character" w:customStyle="1" w:styleId="afffff4">
    <w:name w:val="Основной Знак"/>
    <w:rsid w:val="00632837"/>
    <w:rPr>
      <w:sz w:val="24"/>
    </w:rPr>
  </w:style>
  <w:style w:type="character" w:customStyle="1" w:styleId="afffff5">
    <w:name w:val="Пукт Знак Знак"/>
    <w:rsid w:val="00632837"/>
    <w:rPr>
      <w:rFonts w:ascii="Arial" w:hAnsi="Arial" w:cs="Arial"/>
      <w:kern w:val="1"/>
      <w:sz w:val="24"/>
    </w:rPr>
  </w:style>
  <w:style w:type="character" w:customStyle="1" w:styleId="410">
    <w:name w:val="Заголовок 4 Знак1"/>
    <w:rsid w:val="00632837"/>
    <w:rPr>
      <w:rFonts w:ascii="Arial" w:hAnsi="Arial" w:cs="Arial"/>
      <w:sz w:val="24"/>
      <w:lang w:val="ru-RU" w:bidi="ar-SA"/>
    </w:rPr>
  </w:style>
  <w:style w:type="character" w:customStyle="1" w:styleId="19">
    <w:name w:val="Оглавление 1 Знак"/>
    <w:rsid w:val="00632837"/>
    <w:rPr>
      <w:rFonts w:ascii="Arial" w:hAnsi="Arial" w:cs="Arial"/>
      <w:bCs/>
      <w:sz w:val="24"/>
      <w:szCs w:val="24"/>
      <w:lang w:val="ru-RU" w:eastAsia="ru-RU"/>
    </w:rPr>
  </w:style>
  <w:style w:type="character" w:customStyle="1" w:styleId="afffff6">
    <w:name w:val="Стиль а)б)в) Знак"/>
    <w:rsid w:val="004B5393"/>
  </w:style>
  <w:style w:type="character" w:customStyle="1" w:styleId="1a">
    <w:name w:val="Пукт Знак Знак1"/>
    <w:rsid w:val="00632837"/>
    <w:rPr>
      <w:rFonts w:ascii="Arial" w:hAnsi="Arial" w:cs="Arial"/>
      <w:kern w:val="1"/>
      <w:sz w:val="24"/>
    </w:rPr>
  </w:style>
  <w:style w:type="character" w:customStyle="1" w:styleId="73">
    <w:name w:val="Знак Знак7"/>
    <w:rsid w:val="00632837"/>
    <w:rPr>
      <w:rFonts w:ascii="Arial" w:hAnsi="Arial" w:cs="Arial"/>
      <w:sz w:val="24"/>
      <w:lang w:val="ru-RU" w:bidi="ar-SA"/>
    </w:rPr>
  </w:style>
  <w:style w:type="character" w:customStyle="1" w:styleId="afffff7">
    <w:name w:val="Рис Знак"/>
    <w:rsid w:val="00632837"/>
    <w:rPr>
      <w:rFonts w:ascii="Arial" w:eastAsia="Times New Roman" w:hAnsi="Arial" w:cs="Arial"/>
      <w:sz w:val="24"/>
    </w:rPr>
  </w:style>
  <w:style w:type="character" w:customStyle="1" w:styleId="29">
    <w:name w:val="Пукт Знак Знак2"/>
    <w:rsid w:val="00632837"/>
    <w:rPr>
      <w:rFonts w:ascii="Arial" w:hAnsi="Arial" w:cs="Arial"/>
      <w:kern w:val="1"/>
      <w:sz w:val="24"/>
    </w:rPr>
  </w:style>
  <w:style w:type="character" w:customStyle="1" w:styleId="720">
    <w:name w:val="Знак Знак72"/>
    <w:rsid w:val="00632837"/>
    <w:rPr>
      <w:rFonts w:ascii="Arial" w:hAnsi="Arial" w:cs="Arial"/>
      <w:sz w:val="24"/>
      <w:lang w:val="ru-RU" w:bidi="ar-SA"/>
    </w:rPr>
  </w:style>
  <w:style w:type="character" w:customStyle="1" w:styleId="83">
    <w:name w:val="Знак Знак8"/>
    <w:rsid w:val="00632837"/>
    <w:rPr>
      <w:rFonts w:ascii="Arial" w:hAnsi="Arial" w:cs="Arial"/>
      <w:sz w:val="24"/>
      <w:lang w:val="ru-RU" w:bidi="ar-SA"/>
    </w:rPr>
  </w:style>
  <w:style w:type="character" w:customStyle="1" w:styleId="810">
    <w:name w:val="Знак Знак81"/>
    <w:rsid w:val="00632837"/>
    <w:rPr>
      <w:rFonts w:ascii="Arial" w:hAnsi="Arial" w:cs="Arial"/>
      <w:sz w:val="24"/>
      <w:lang w:val="ru-RU" w:bidi="ar-SA"/>
    </w:rPr>
  </w:style>
  <w:style w:type="character" w:customStyle="1" w:styleId="710">
    <w:name w:val="Знак Знак71"/>
    <w:rsid w:val="00632837"/>
    <w:rPr>
      <w:rFonts w:ascii="Arial" w:hAnsi="Arial" w:cs="Arial"/>
      <w:sz w:val="24"/>
      <w:lang w:val="ru-RU" w:bidi="ar-SA"/>
    </w:rPr>
  </w:style>
  <w:style w:type="character" w:customStyle="1" w:styleId="75">
    <w:name w:val="Знак Знак75"/>
    <w:rsid w:val="00632837"/>
    <w:rPr>
      <w:rFonts w:ascii="Arial" w:hAnsi="Arial" w:cs="Arial"/>
      <w:sz w:val="24"/>
      <w:lang w:val="ru-RU" w:bidi="ar-SA"/>
    </w:rPr>
  </w:style>
  <w:style w:type="character" w:customStyle="1" w:styleId="820">
    <w:name w:val="Знак Знак82"/>
    <w:rsid w:val="00632837"/>
    <w:rPr>
      <w:rFonts w:ascii="Arial" w:hAnsi="Arial" w:cs="Arial"/>
      <w:sz w:val="24"/>
      <w:lang w:val="ru-RU" w:bidi="ar-SA"/>
    </w:rPr>
  </w:style>
  <w:style w:type="character" w:customStyle="1" w:styleId="74">
    <w:name w:val="Знак Знак74"/>
    <w:rsid w:val="00632837"/>
    <w:rPr>
      <w:rFonts w:ascii="Arial" w:hAnsi="Arial" w:cs="Arial"/>
      <w:sz w:val="24"/>
      <w:lang w:val="ru-RU" w:bidi="ar-SA"/>
    </w:rPr>
  </w:style>
  <w:style w:type="character" w:customStyle="1" w:styleId="730">
    <w:name w:val="Знак Знак73"/>
    <w:rsid w:val="00632837"/>
    <w:rPr>
      <w:rFonts w:ascii="Arial" w:hAnsi="Arial" w:cs="Arial"/>
      <w:sz w:val="24"/>
      <w:lang w:val="ru-RU" w:bidi="ar-SA"/>
    </w:rPr>
  </w:style>
  <w:style w:type="character" w:customStyle="1" w:styleId="afffff8">
    <w:name w:val="Текст концевой сноски Знак"/>
    <w:basedOn w:val="a7"/>
    <w:rsid w:val="00481937"/>
  </w:style>
  <w:style w:type="character" w:customStyle="1" w:styleId="afffff9">
    <w:name w:val="Символы концевой сноски"/>
    <w:rsid w:val="00632837"/>
    <w:rPr>
      <w:vertAlign w:val="superscript"/>
    </w:rPr>
  </w:style>
  <w:style w:type="character" w:customStyle="1" w:styleId="afffffa">
    <w:name w:val="Текст сноски Знак"/>
    <w:basedOn w:val="a7"/>
    <w:rsid w:val="00481937"/>
  </w:style>
  <w:style w:type="character" w:customStyle="1" w:styleId="afffffb">
    <w:name w:val="Символ сноски"/>
    <w:rsid w:val="00632837"/>
    <w:rPr>
      <w:vertAlign w:val="superscript"/>
    </w:rPr>
  </w:style>
  <w:style w:type="character" w:customStyle="1" w:styleId="1b">
    <w:name w:val="Знак примечания1"/>
    <w:rsid w:val="00632837"/>
    <w:rPr>
      <w:sz w:val="16"/>
      <w:szCs w:val="16"/>
    </w:rPr>
  </w:style>
  <w:style w:type="character" w:customStyle="1" w:styleId="afffffc">
    <w:name w:val="Маркеры списка"/>
    <w:rsid w:val="00632837"/>
    <w:rPr>
      <w:rFonts w:ascii="OpenSymbol" w:eastAsia="OpenSymbol" w:hAnsi="OpenSymbol" w:cs="OpenSymbol"/>
    </w:rPr>
  </w:style>
  <w:style w:type="paragraph" w:customStyle="1" w:styleId="1c">
    <w:name w:val="Заголовок1"/>
    <w:basedOn w:val="a5"/>
    <w:next w:val="a6"/>
    <w:rsid w:val="00632837"/>
    <w:pPr>
      <w:suppressAutoHyphens/>
      <w:spacing w:before="120" w:after="120"/>
      <w:ind w:left="170" w:right="170" w:firstLine="425"/>
      <w:jc w:val="center"/>
    </w:pPr>
    <w:rPr>
      <w:rFonts w:ascii="Arial" w:hAnsi="Arial" w:cs="Arial"/>
      <w:b/>
      <w:sz w:val="24"/>
      <w:lang w:eastAsia="zh-CN"/>
    </w:rPr>
  </w:style>
  <w:style w:type="paragraph" w:customStyle="1" w:styleId="1d">
    <w:name w:val="Указатель1"/>
    <w:basedOn w:val="a5"/>
    <w:rsid w:val="00632837"/>
    <w:pPr>
      <w:suppressLineNumbers/>
      <w:suppressAutoHyphens/>
      <w:spacing w:before="40" w:after="40"/>
      <w:ind w:left="170" w:right="170" w:firstLine="425"/>
      <w:jc w:val="both"/>
    </w:pPr>
    <w:rPr>
      <w:rFonts w:cs="Arial"/>
      <w:lang w:eastAsia="zh-CN"/>
    </w:rPr>
  </w:style>
  <w:style w:type="paragraph" w:customStyle="1" w:styleId="1e">
    <w:name w:val="Название объекта1"/>
    <w:basedOn w:val="a5"/>
    <w:next w:val="a5"/>
    <w:rsid w:val="00632837"/>
    <w:pPr>
      <w:keepLines/>
      <w:suppressAutoHyphens/>
      <w:spacing w:before="240" w:after="240"/>
      <w:ind w:left="2836" w:right="1446" w:hanging="1418"/>
      <w:jc w:val="both"/>
    </w:pPr>
    <w:rPr>
      <w:rFonts w:ascii="Arial" w:hAnsi="Arial" w:cs="Arial"/>
      <w:sz w:val="24"/>
      <w:szCs w:val="24"/>
      <w:lang w:eastAsia="zh-CN"/>
    </w:rPr>
  </w:style>
  <w:style w:type="paragraph" w:customStyle="1" w:styleId="1f">
    <w:name w:val="Схема документа1"/>
    <w:basedOn w:val="a5"/>
    <w:rsid w:val="00632837"/>
    <w:pPr>
      <w:shd w:val="clear" w:color="auto" w:fill="000080"/>
      <w:suppressAutoHyphens/>
      <w:spacing w:before="40" w:after="40"/>
      <w:ind w:left="170" w:right="170" w:firstLine="567"/>
      <w:jc w:val="both"/>
    </w:pPr>
    <w:rPr>
      <w:rFonts w:ascii="Tahoma" w:hAnsi="Tahoma" w:cs="Tahoma"/>
      <w:lang w:eastAsia="zh-CN"/>
    </w:rPr>
  </w:style>
  <w:style w:type="paragraph" w:customStyle="1" w:styleId="1f0">
    <w:name w:val="Текст макроса1"/>
    <w:rsid w:val="006328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before="40" w:after="40"/>
      <w:ind w:left="142" w:right="170" w:firstLine="425"/>
      <w:jc w:val="both"/>
    </w:pPr>
    <w:rPr>
      <w:rFonts w:ascii="Arial" w:eastAsia="Times New Roman" w:hAnsi="Arial" w:cs="Arial"/>
      <w:lang w:eastAsia="zh-CN"/>
    </w:rPr>
  </w:style>
  <w:style w:type="paragraph" w:customStyle="1" w:styleId="-3">
    <w:name w:val="Дефис-список табл"/>
    <w:basedOn w:val="-0"/>
    <w:rsid w:val="00632837"/>
    <w:pPr>
      <w:keepLines/>
      <w:numPr>
        <w:ilvl w:val="0"/>
        <w:numId w:val="0"/>
      </w:numPr>
      <w:tabs>
        <w:tab w:val="num" w:pos="0"/>
      </w:tabs>
      <w:suppressAutoHyphens/>
      <w:spacing w:before="0" w:after="0" w:line="240" w:lineRule="auto"/>
      <w:ind w:left="777" w:right="57" w:hanging="360"/>
    </w:pPr>
    <w:rPr>
      <w:lang w:eastAsia="zh-CN"/>
    </w:rPr>
  </w:style>
  <w:style w:type="paragraph" w:customStyle="1" w:styleId="afffffd">
    <w:name w:val="Табличный лев"/>
    <w:basedOn w:val="affc"/>
    <w:rsid w:val="00D91332"/>
    <w:pPr>
      <w:keepLines/>
      <w:tabs>
        <w:tab w:val="clear" w:pos="113"/>
        <w:tab w:val="clear" w:pos="709"/>
      </w:tabs>
      <w:suppressAutoHyphens/>
      <w:ind w:left="57"/>
      <w:jc w:val="left"/>
    </w:pPr>
    <w:rPr>
      <w:rFonts w:ascii="Times New Roman" w:hAnsi="Times New Roman"/>
      <w:lang w:eastAsia="zh-CN"/>
    </w:rPr>
  </w:style>
  <w:style w:type="paragraph" w:styleId="afffffe">
    <w:name w:val="table of figures"/>
    <w:basedOn w:val="a5"/>
    <w:rsid w:val="00632837"/>
    <w:pPr>
      <w:keepNext/>
      <w:suppressAutoHyphens/>
      <w:spacing w:after="40"/>
      <w:ind w:left="170" w:right="170"/>
      <w:jc w:val="center"/>
    </w:pPr>
    <w:rPr>
      <w:rFonts w:ascii="Arial" w:hAnsi="Arial" w:cs="Arial"/>
      <w:sz w:val="24"/>
      <w:lang w:eastAsia="zh-CN"/>
    </w:rPr>
  </w:style>
  <w:style w:type="paragraph" w:customStyle="1" w:styleId="affffff">
    <w:name w:val="Титульный левый"/>
    <w:basedOn w:val="afff4"/>
    <w:rsid w:val="00632837"/>
    <w:pPr>
      <w:tabs>
        <w:tab w:val="clear" w:pos="709"/>
      </w:tabs>
      <w:suppressAutoHyphens/>
      <w:spacing w:after="20"/>
      <w:ind w:left="170" w:right="284" w:firstLine="680"/>
      <w:jc w:val="right"/>
    </w:pPr>
    <w:rPr>
      <w:b w:val="0"/>
      <w:lang w:eastAsia="zh-CN"/>
    </w:rPr>
  </w:style>
  <w:style w:type="paragraph" w:customStyle="1" w:styleId="affffff0">
    <w:name w:val="Подраздел приложения"/>
    <w:basedOn w:val="a5"/>
    <w:rsid w:val="00632837"/>
    <w:pPr>
      <w:suppressAutoHyphens/>
      <w:spacing w:before="60" w:after="60"/>
      <w:ind w:left="170" w:right="170" w:firstLine="567"/>
      <w:jc w:val="both"/>
    </w:pPr>
    <w:rPr>
      <w:rFonts w:ascii="Arial" w:hAnsi="Arial" w:cs="Arial"/>
      <w:lang w:eastAsia="zh-CN"/>
    </w:rPr>
  </w:style>
  <w:style w:type="paragraph" w:customStyle="1" w:styleId="1f1">
    <w:name w:val="Текст примечания1"/>
    <w:basedOn w:val="a5"/>
    <w:rsid w:val="00632837"/>
    <w:pPr>
      <w:suppressAutoHyphens/>
      <w:spacing w:before="120" w:after="120"/>
      <w:ind w:left="170" w:right="170" w:firstLine="567"/>
      <w:jc w:val="both"/>
    </w:pPr>
    <w:rPr>
      <w:rFonts w:ascii="Courier New" w:hAnsi="Courier New" w:cs="Courier New"/>
      <w:spacing w:val="20"/>
      <w:lang w:eastAsia="zh-CN"/>
    </w:rPr>
  </w:style>
  <w:style w:type="paragraph" w:customStyle="1" w:styleId="411">
    <w:name w:val="Указатель 41"/>
    <w:basedOn w:val="a5"/>
    <w:next w:val="a5"/>
    <w:rsid w:val="00632837"/>
    <w:pPr>
      <w:suppressAutoHyphens/>
      <w:spacing w:line="360" w:lineRule="auto"/>
      <w:ind w:left="960" w:right="397" w:hanging="240"/>
      <w:jc w:val="both"/>
    </w:pPr>
    <w:rPr>
      <w:rFonts w:ascii="Arial" w:hAnsi="Arial" w:cs="Arial"/>
      <w:sz w:val="24"/>
      <w:lang w:eastAsia="zh-CN"/>
    </w:rPr>
  </w:style>
  <w:style w:type="paragraph" w:styleId="affffff1">
    <w:name w:val="endnote text"/>
    <w:basedOn w:val="a5"/>
    <w:link w:val="1f2"/>
    <w:rsid w:val="00632837"/>
    <w:pPr>
      <w:suppressAutoHyphens/>
      <w:spacing w:before="40" w:after="40"/>
      <w:ind w:left="170" w:right="170" w:firstLine="425"/>
      <w:jc w:val="both"/>
    </w:pPr>
    <w:rPr>
      <w:lang w:val="x-none" w:eastAsia="zh-CN"/>
    </w:rPr>
  </w:style>
  <w:style w:type="character" w:customStyle="1" w:styleId="1f2">
    <w:name w:val="Текст концевой сноски Знак1"/>
    <w:link w:val="affffff1"/>
    <w:rsid w:val="00632837"/>
    <w:rPr>
      <w:rFonts w:ascii="Times New Roman" w:eastAsia="Times New Roman" w:hAnsi="Times New Roman"/>
      <w:lang w:eastAsia="zh-CN"/>
    </w:rPr>
  </w:style>
  <w:style w:type="paragraph" w:customStyle="1" w:styleId="1f3">
    <w:name w:val="Стиль Заголовок 1"/>
    <w:basedOn w:val="12"/>
    <w:next w:val="a6"/>
    <w:rsid w:val="00632837"/>
    <w:pPr>
      <w:numPr>
        <w:numId w:val="0"/>
      </w:numPr>
      <w:tabs>
        <w:tab w:val="clear" w:pos="113"/>
      </w:tabs>
      <w:spacing w:before="120" w:after="60" w:line="240" w:lineRule="auto"/>
      <w:ind w:left="284" w:firstLine="680"/>
      <w:jc w:val="both"/>
    </w:pPr>
    <w:rPr>
      <w:rFonts w:cs="Arial"/>
      <w:bCs/>
      <w:caps w:val="0"/>
      <w:kern w:val="1"/>
      <w:lang w:eastAsia="zh-CN"/>
    </w:rPr>
  </w:style>
  <w:style w:type="paragraph" w:customStyle="1" w:styleId="192">
    <w:name w:val="Стиль Название рисунка + По центру Справа:  192 см"/>
    <w:basedOn w:val="a4"/>
    <w:rsid w:val="00632837"/>
    <w:pPr>
      <w:tabs>
        <w:tab w:val="num" w:pos="-851"/>
      </w:tabs>
      <w:spacing w:after="360"/>
      <w:ind w:left="3625" w:right="1089" w:firstLine="628"/>
    </w:pPr>
    <w:rPr>
      <w:lang w:eastAsia="zh-CN"/>
    </w:rPr>
  </w:style>
  <w:style w:type="paragraph" w:customStyle="1" w:styleId="-10">
    <w:name w:val="список-1)"/>
    <w:basedOn w:val="a5"/>
    <w:rsid w:val="00632837"/>
    <w:pPr>
      <w:suppressAutoHyphens/>
      <w:spacing w:before="57"/>
      <w:ind w:left="170" w:right="227" w:firstLine="851"/>
      <w:jc w:val="both"/>
    </w:pPr>
    <w:rPr>
      <w:sz w:val="24"/>
      <w:szCs w:val="24"/>
      <w:lang w:eastAsia="zh-CN"/>
    </w:rPr>
  </w:style>
  <w:style w:type="paragraph" w:customStyle="1" w:styleId="-4">
    <w:name w:val="содержимое-врезки"/>
    <w:basedOn w:val="a5"/>
    <w:rsid w:val="00632837"/>
    <w:pPr>
      <w:suppressAutoHyphens/>
      <w:spacing w:before="57"/>
      <w:ind w:left="170" w:right="227" w:firstLine="851"/>
      <w:jc w:val="both"/>
    </w:pPr>
    <w:rPr>
      <w:sz w:val="24"/>
      <w:szCs w:val="24"/>
      <w:lang w:eastAsia="zh-CN"/>
    </w:rPr>
  </w:style>
  <w:style w:type="paragraph" w:customStyle="1" w:styleId="1045">
    <w:name w:val="Стиль Оглавление 1 + Справа:  0.45 см"/>
    <w:basedOn w:val="15"/>
    <w:rsid w:val="00632837"/>
    <w:pPr>
      <w:tabs>
        <w:tab w:val="left" w:pos="284"/>
        <w:tab w:val="left" w:pos="851"/>
        <w:tab w:val="left" w:pos="9498"/>
        <w:tab w:val="left" w:pos="10065"/>
      </w:tabs>
      <w:suppressAutoHyphens/>
      <w:ind w:right="253"/>
    </w:pPr>
    <w:rPr>
      <w:rFonts w:cs="Arial"/>
      <w:bCs w:val="0"/>
      <w:iCs/>
      <w:noProof w:val="0"/>
    </w:rPr>
  </w:style>
  <w:style w:type="paragraph" w:customStyle="1" w:styleId="affffff2">
    <w:name w:val="Основной"/>
    <w:basedOn w:val="a5"/>
    <w:rsid w:val="00632837"/>
    <w:pPr>
      <w:suppressAutoHyphens/>
      <w:jc w:val="both"/>
    </w:pPr>
    <w:rPr>
      <w:sz w:val="24"/>
      <w:lang w:eastAsia="zh-CN"/>
    </w:rPr>
  </w:style>
  <w:style w:type="paragraph" w:customStyle="1" w:styleId="38">
    <w:name w:val="Стиль Заголовок 3"/>
    <w:basedOn w:val="31"/>
    <w:rsid w:val="00632837"/>
    <w:pPr>
      <w:numPr>
        <w:ilvl w:val="0"/>
        <w:numId w:val="0"/>
      </w:numPr>
      <w:tabs>
        <w:tab w:val="clear" w:pos="113"/>
      </w:tabs>
      <w:suppressAutoHyphens/>
      <w:spacing w:line="240" w:lineRule="auto"/>
      <w:ind w:left="284" w:firstLine="680"/>
    </w:pPr>
    <w:rPr>
      <w:rFonts w:cs="Arial"/>
      <w:b/>
      <w:bCs/>
      <w:kern w:val="1"/>
      <w:lang w:eastAsia="zh-CN"/>
    </w:rPr>
  </w:style>
  <w:style w:type="paragraph" w:styleId="affffff3">
    <w:name w:val="toa heading"/>
    <w:basedOn w:val="12"/>
    <w:next w:val="a5"/>
    <w:rsid w:val="00632837"/>
    <w:pPr>
      <w:pageBreakBefore w:val="0"/>
      <w:numPr>
        <w:numId w:val="0"/>
      </w:numPr>
      <w:tabs>
        <w:tab w:val="clear" w:pos="113"/>
      </w:tabs>
      <w:suppressAutoHyphens w:val="0"/>
      <w:spacing w:line="276" w:lineRule="auto"/>
    </w:pPr>
    <w:rPr>
      <w:rFonts w:ascii="Cambria" w:hAnsi="Cambria" w:cs="Cambria"/>
      <w:bCs/>
      <w:caps w:val="0"/>
      <w:color w:val="365F91"/>
      <w:kern w:val="1"/>
      <w:lang w:eastAsia="zh-CN"/>
    </w:rPr>
  </w:style>
  <w:style w:type="paragraph" w:customStyle="1" w:styleId="affffff4">
    <w:name w:val="Рис"/>
    <w:basedOn w:val="a6"/>
    <w:rsid w:val="00632837"/>
    <w:pPr>
      <w:keepNext/>
      <w:suppressAutoHyphens/>
      <w:spacing w:before="120" w:after="120" w:line="240" w:lineRule="auto"/>
      <w:ind w:firstLine="0"/>
      <w:jc w:val="center"/>
    </w:pPr>
    <w:rPr>
      <w:lang w:eastAsia="zh-CN"/>
    </w:rPr>
  </w:style>
  <w:style w:type="paragraph" w:customStyle="1" w:styleId="a0">
    <w:name w:val="Стиль а)б)в)"/>
    <w:basedOn w:val="abc"/>
    <w:rsid w:val="0021720A"/>
    <w:pPr>
      <w:numPr>
        <w:numId w:val="18"/>
      </w:numPr>
      <w:tabs>
        <w:tab w:val="left" w:pos="1843"/>
      </w:tabs>
      <w:suppressAutoHyphens/>
      <w:spacing w:line="312" w:lineRule="auto"/>
      <w:ind w:right="284"/>
      <w:outlineLvl w:val="9"/>
    </w:pPr>
    <w:rPr>
      <w:rFonts w:ascii="Times New Roman" w:hAnsi="Times New Roman"/>
      <w:sz w:val="24"/>
      <w:lang w:eastAsia="zh-CN"/>
    </w:rPr>
  </w:style>
  <w:style w:type="paragraph" w:customStyle="1" w:styleId="120">
    <w:name w:val="Стиль Дефис список + 12 пт"/>
    <w:basedOn w:val="a5"/>
    <w:rsid w:val="00632837"/>
    <w:pPr>
      <w:suppressAutoHyphens/>
      <w:ind w:left="284" w:right="284" w:firstLine="680"/>
      <w:jc w:val="both"/>
    </w:pPr>
    <w:rPr>
      <w:rFonts w:ascii="Arial" w:hAnsi="Arial" w:cs="Arial"/>
      <w:sz w:val="24"/>
      <w:lang w:eastAsia="zh-CN"/>
    </w:rPr>
  </w:style>
  <w:style w:type="paragraph" w:styleId="affffff5">
    <w:name w:val="footnote text"/>
    <w:basedOn w:val="a5"/>
    <w:link w:val="1f4"/>
    <w:rsid w:val="00632837"/>
    <w:pPr>
      <w:suppressAutoHyphens/>
      <w:spacing w:before="40" w:after="40"/>
      <w:ind w:left="170" w:right="170" w:firstLine="425"/>
      <w:jc w:val="both"/>
    </w:pPr>
    <w:rPr>
      <w:lang w:val="x-none" w:eastAsia="zh-CN"/>
    </w:rPr>
  </w:style>
  <w:style w:type="character" w:customStyle="1" w:styleId="1f4">
    <w:name w:val="Текст сноски Знак1"/>
    <w:link w:val="affffff5"/>
    <w:rsid w:val="00632837"/>
    <w:rPr>
      <w:rFonts w:ascii="Times New Roman" w:eastAsia="Times New Roman" w:hAnsi="Times New Roman"/>
      <w:lang w:eastAsia="zh-CN"/>
    </w:rPr>
  </w:style>
  <w:style w:type="paragraph" w:customStyle="1" w:styleId="affffff6">
    <w:name w:val="Содержимое таблицы"/>
    <w:basedOn w:val="a5"/>
    <w:rsid w:val="00632837"/>
    <w:pPr>
      <w:suppressLineNumbers/>
      <w:suppressAutoHyphens/>
      <w:spacing w:before="40" w:after="40"/>
      <w:ind w:left="170" w:right="170" w:firstLine="425"/>
      <w:jc w:val="both"/>
    </w:pPr>
    <w:rPr>
      <w:lang w:eastAsia="zh-CN"/>
    </w:rPr>
  </w:style>
  <w:style w:type="paragraph" w:customStyle="1" w:styleId="affffff7">
    <w:name w:val="Заголовок таблицы"/>
    <w:basedOn w:val="affffff6"/>
    <w:rsid w:val="00632837"/>
    <w:pPr>
      <w:jc w:val="center"/>
    </w:pPr>
    <w:rPr>
      <w:b/>
      <w:bCs/>
    </w:rPr>
  </w:style>
  <w:style w:type="paragraph" w:customStyle="1" w:styleId="affffff8">
    <w:name w:val="Верхний колонтитул слева"/>
    <w:basedOn w:val="a5"/>
    <w:rsid w:val="00632837"/>
    <w:pPr>
      <w:suppressLineNumbers/>
      <w:tabs>
        <w:tab w:val="center" w:pos="5174"/>
        <w:tab w:val="right" w:pos="10348"/>
      </w:tabs>
      <w:suppressAutoHyphens/>
      <w:spacing w:before="40" w:after="40"/>
      <w:ind w:left="170" w:right="170" w:firstLine="425"/>
      <w:jc w:val="both"/>
    </w:pPr>
    <w:rPr>
      <w:lang w:eastAsia="zh-CN"/>
    </w:rPr>
  </w:style>
  <w:style w:type="character" w:customStyle="1" w:styleId="1f5">
    <w:name w:val="Текст примечания Знак1"/>
    <w:uiPriority w:val="99"/>
    <w:semiHidden/>
    <w:rsid w:val="00632837"/>
    <w:rPr>
      <w:lang w:eastAsia="zh-CN"/>
    </w:rPr>
  </w:style>
  <w:style w:type="paragraph" w:customStyle="1" w:styleId="1170">
    <w:name w:val="Стиль Заголовок 1 + Слева:  17 см Первая строка:  0 см"/>
    <w:basedOn w:val="12"/>
    <w:rsid w:val="00632837"/>
    <w:pPr>
      <w:tabs>
        <w:tab w:val="clear" w:pos="113"/>
        <w:tab w:val="num" w:pos="0"/>
      </w:tabs>
      <w:spacing w:line="240" w:lineRule="auto"/>
      <w:ind w:left="964" w:firstLine="0"/>
      <w:jc w:val="both"/>
    </w:pPr>
    <w:rPr>
      <w:bCs/>
      <w:caps w:val="0"/>
      <w:kern w:val="1"/>
      <w:lang w:eastAsia="zh-CN"/>
    </w:rPr>
  </w:style>
  <w:style w:type="paragraph" w:styleId="affffff9">
    <w:name w:val="Revision"/>
    <w:hidden/>
    <w:uiPriority w:val="99"/>
    <w:semiHidden/>
    <w:rsid w:val="00632837"/>
    <w:rPr>
      <w:rFonts w:ascii="Times New Roman" w:eastAsia="Times New Roman" w:hAnsi="Times New Roman"/>
      <w:lang w:eastAsia="zh-CN"/>
    </w:rPr>
  </w:style>
  <w:style w:type="paragraph" w:customStyle="1" w:styleId="Default">
    <w:name w:val="Default"/>
    <w:rsid w:val="006328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1f6">
    <w:name w:val="Название рисунка Знак1"/>
    <w:rsid w:val="00632837"/>
    <w:rPr>
      <w:rFonts w:ascii="Arial" w:hAnsi="Arial" w:cs="Arial"/>
      <w:sz w:val="24"/>
      <w:szCs w:val="24"/>
      <w:lang w:eastAsia="zh-CN"/>
    </w:rPr>
  </w:style>
  <w:style w:type="character" w:styleId="affffffa">
    <w:name w:val="footnote reference"/>
    <w:uiPriority w:val="99"/>
    <w:semiHidden/>
    <w:unhideWhenUsed/>
    <w:rsid w:val="00A33B8D"/>
    <w:rPr>
      <w:vertAlign w:val="superscript"/>
    </w:rPr>
  </w:style>
  <w:style w:type="paragraph" w:customStyle="1" w:styleId="39">
    <w:name w:val="Заголовок3 заголовок"/>
    <w:basedOn w:val="31"/>
    <w:next w:val="a6"/>
    <w:qFormat/>
    <w:rsid w:val="008B792C"/>
    <w:pPr>
      <w:keepNext/>
      <w:spacing w:line="288" w:lineRule="auto"/>
    </w:pPr>
    <w:rPr>
      <w:rFonts w:cs="Arial"/>
      <w:b/>
    </w:rPr>
  </w:style>
  <w:style w:type="paragraph" w:customStyle="1" w:styleId="--">
    <w:name w:val="Дефис-список-АРМ"/>
    <w:basedOn w:val="-0"/>
    <w:link w:val="--0"/>
    <w:rsid w:val="00224E13"/>
    <w:pPr>
      <w:widowControl w:val="0"/>
      <w:numPr>
        <w:numId w:val="0"/>
      </w:numPr>
      <w:tabs>
        <w:tab w:val="num" w:pos="927"/>
      </w:tabs>
      <w:ind w:left="927" w:hanging="360"/>
    </w:pPr>
    <w:rPr>
      <w:rFonts w:ascii="Arial" w:hAnsi="Arial" w:cs="Times New Roman"/>
      <w:szCs w:val="24"/>
    </w:rPr>
  </w:style>
  <w:style w:type="character" w:customStyle="1" w:styleId="--0">
    <w:name w:val="Дефис-список-АРМ Знак"/>
    <w:link w:val="--"/>
    <w:rsid w:val="00224E13"/>
    <w:rPr>
      <w:rFonts w:ascii="Arial" w:eastAsia="Times New Roman" w:hAnsi="Arial" w:cs="Arial"/>
      <w:sz w:val="24"/>
      <w:szCs w:val="24"/>
    </w:rPr>
  </w:style>
  <w:style w:type="paragraph" w:customStyle="1" w:styleId="a2">
    <w:name w:val="Приложение"/>
    <w:basedOn w:val="a5"/>
    <w:rsid w:val="00693562"/>
    <w:pPr>
      <w:numPr>
        <w:numId w:val="14"/>
      </w:numPr>
      <w:tabs>
        <w:tab w:val="left" w:pos="935"/>
      </w:tabs>
      <w:autoSpaceDE w:val="0"/>
      <w:autoSpaceDN w:val="0"/>
      <w:adjustRightInd w:val="0"/>
      <w:spacing w:before="40" w:after="40" w:line="312" w:lineRule="auto"/>
      <w:ind w:right="567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a3">
    <w:name w:val="Список а)б)"/>
    <w:basedOn w:val="123"/>
    <w:qFormat/>
    <w:rsid w:val="00DD5234"/>
    <w:pPr>
      <w:numPr>
        <w:numId w:val="16"/>
      </w:numPr>
    </w:pPr>
    <w:rPr>
      <w:rFonts w:cs="Arial"/>
    </w:rPr>
  </w:style>
  <w:style w:type="table" w:customStyle="1" w:styleId="affffffb">
    <w:name w:val="ИД_Таблица_без_границ"/>
    <w:basedOn w:val="a8"/>
    <w:uiPriority w:val="99"/>
    <w:rsid w:val="00800180"/>
    <w:rPr>
      <w:rFonts w:ascii="Times New Roman" w:eastAsia="Times New Roman" w:hAnsi="Times New Roman"/>
      <w:lang w:eastAsia="en-US"/>
    </w:rPr>
    <w:tblPr>
      <w:tblInd w:w="0" w:type="nil"/>
      <w:tblCellMar>
        <w:left w:w="57" w:type="dxa"/>
        <w:right w:w="57" w:type="dxa"/>
      </w:tblCellMar>
    </w:tblPr>
  </w:style>
  <w:style w:type="paragraph" w:customStyle="1" w:styleId="affffffc">
    <w:name w:val="Таблица лев"/>
    <w:basedOn w:val="aff4"/>
    <w:rsid w:val="00641CBD"/>
    <w:pPr>
      <w:keepLines w:val="0"/>
      <w:tabs>
        <w:tab w:val="right" w:pos="9355"/>
        <w:tab w:val="right" w:pos="14601"/>
      </w:tabs>
      <w:suppressAutoHyphens w:val="0"/>
      <w:spacing w:before="40" w:after="0" w:line="312" w:lineRule="auto"/>
      <w:ind w:left="0" w:right="0" w:firstLine="0"/>
      <w:jc w:val="both"/>
    </w:pPr>
    <w:rPr>
      <w:rFonts w:ascii="Times New Roman" w:hAnsi="Times New Roman"/>
      <w:bCs/>
      <w:iCs/>
      <w:szCs w:val="24"/>
    </w:rPr>
  </w:style>
  <w:style w:type="table" w:customStyle="1" w:styleId="1f7">
    <w:name w:val="Сетка таблицы1"/>
    <w:basedOn w:val="a8"/>
    <w:next w:val="affff9"/>
    <w:uiPriority w:val="39"/>
    <w:rsid w:val="00D94B3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Номер 1"/>
    <w:basedOn w:val="a5"/>
    <w:uiPriority w:val="1"/>
    <w:qFormat/>
    <w:rsid w:val="00244BC5"/>
    <w:pPr>
      <w:numPr>
        <w:numId w:val="19"/>
      </w:numPr>
      <w:spacing w:before="60" w:line="312" w:lineRule="auto"/>
      <w:ind w:left="0" w:firstLine="964"/>
      <w:jc w:val="both"/>
    </w:pPr>
    <w:rPr>
      <w:rFonts w:cstheme="minorBidi"/>
      <w:bCs/>
      <w:sz w:val="24"/>
      <w:szCs w:val="28"/>
      <w:lang w:eastAsia="en-US"/>
    </w:rPr>
  </w:style>
  <w:style w:type="paragraph" w:customStyle="1" w:styleId="3">
    <w:name w:val="Номер 3"/>
    <w:basedOn w:val="a5"/>
    <w:uiPriority w:val="1"/>
    <w:qFormat/>
    <w:rsid w:val="00244BC5"/>
    <w:pPr>
      <w:numPr>
        <w:ilvl w:val="2"/>
        <w:numId w:val="19"/>
      </w:numPr>
      <w:spacing w:before="120" w:line="312" w:lineRule="auto"/>
      <w:jc w:val="both"/>
    </w:pPr>
    <w:rPr>
      <w:rFonts w:eastAsiaTheme="minorHAnsi" w:cstheme="minorBidi"/>
      <w:sz w:val="24"/>
      <w:szCs w:val="28"/>
      <w:lang w:eastAsia="en-US"/>
    </w:rPr>
  </w:style>
  <w:style w:type="paragraph" w:customStyle="1" w:styleId="4">
    <w:name w:val="Номер 4"/>
    <w:basedOn w:val="a5"/>
    <w:uiPriority w:val="1"/>
    <w:rsid w:val="00244BC5"/>
    <w:pPr>
      <w:numPr>
        <w:ilvl w:val="3"/>
        <w:numId w:val="19"/>
      </w:numPr>
      <w:spacing w:before="120" w:line="312" w:lineRule="auto"/>
      <w:jc w:val="both"/>
    </w:pPr>
    <w:rPr>
      <w:rFonts w:eastAsiaTheme="minorHAnsi" w:cstheme="minorBidi"/>
      <w:sz w:val="24"/>
      <w:szCs w:val="28"/>
      <w:lang w:eastAsia="en-US"/>
    </w:rPr>
  </w:style>
  <w:style w:type="paragraph" w:customStyle="1" w:styleId="5">
    <w:name w:val="Номер 5"/>
    <w:basedOn w:val="a5"/>
    <w:uiPriority w:val="1"/>
    <w:rsid w:val="00244BC5"/>
    <w:pPr>
      <w:numPr>
        <w:ilvl w:val="4"/>
        <w:numId w:val="19"/>
      </w:numPr>
      <w:spacing w:before="120" w:line="312" w:lineRule="auto"/>
      <w:jc w:val="both"/>
    </w:pPr>
    <w:rPr>
      <w:rFonts w:eastAsiaTheme="minorHAnsi" w:cstheme="minorBidi"/>
      <w:sz w:val="24"/>
      <w:szCs w:val="28"/>
      <w:lang w:eastAsia="en-US"/>
    </w:rPr>
  </w:style>
  <w:style w:type="paragraph" w:styleId="2a">
    <w:name w:val="List 2"/>
    <w:basedOn w:val="a5"/>
    <w:uiPriority w:val="99"/>
    <w:unhideWhenUsed/>
    <w:rsid w:val="00244BC5"/>
    <w:pPr>
      <w:spacing w:before="40" w:after="40" w:line="312" w:lineRule="auto"/>
      <w:ind w:left="566" w:hanging="283"/>
      <w:contextualSpacing/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customStyle="1" w:styleId="-">
    <w:name w:val="Дефис-список таблица"/>
    <w:basedOn w:val="a5"/>
    <w:rsid w:val="00560622"/>
    <w:pPr>
      <w:numPr>
        <w:numId w:val="20"/>
      </w:numPr>
      <w:tabs>
        <w:tab w:val="left" w:pos="737"/>
      </w:tabs>
      <w:spacing w:line="312" w:lineRule="auto"/>
      <w:ind w:left="314" w:hanging="142"/>
      <w:jc w:val="both"/>
    </w:pPr>
    <w:rPr>
      <w:sz w:val="24"/>
      <w:szCs w:val="24"/>
    </w:rPr>
  </w:style>
  <w:style w:type="paragraph" w:styleId="affffffd">
    <w:name w:val="List Paragraph"/>
    <w:basedOn w:val="a5"/>
    <w:link w:val="affffffe"/>
    <w:uiPriority w:val="34"/>
    <w:qFormat/>
    <w:rsid w:val="007C219B"/>
    <w:pPr>
      <w:ind w:left="720"/>
      <w:contextualSpacing/>
    </w:pPr>
  </w:style>
  <w:style w:type="character" w:customStyle="1" w:styleId="muitypography-root">
    <w:name w:val="muitypography-root"/>
    <w:basedOn w:val="a7"/>
    <w:rsid w:val="00BC51D1"/>
  </w:style>
  <w:style w:type="character" w:customStyle="1" w:styleId="affffffe">
    <w:name w:val="Абзац списка Знак"/>
    <w:link w:val="affffffd"/>
    <w:uiPriority w:val="34"/>
    <w:locked/>
    <w:rsid w:val="002D30C1"/>
    <w:rPr>
      <w:rFonts w:ascii="Times New Roman" w:eastAsia="Times New Roman" w:hAnsi="Times New Roman"/>
    </w:rPr>
  </w:style>
  <w:style w:type="character" w:customStyle="1" w:styleId="TimesNewRoman1412">
    <w:name w:val="Стиль ПодзаголовокЗакладнаяСтиль Times New Roman 14 пт полужирный + 12..."/>
    <w:basedOn w:val="a7"/>
    <w:rsid w:val="001179C0"/>
    <w:rPr>
      <w:rFonts w:ascii="Times New Roman" w:eastAsiaTheme="majorEastAsia" w:hAnsi="Times New Roman" w:cstheme="majorBidi"/>
      <w:b/>
      <w:bCs/>
      <w:color w:val="auto"/>
      <w:sz w:val="24"/>
      <w:szCs w:val="32"/>
    </w:rPr>
  </w:style>
  <w:style w:type="paragraph" w:customStyle="1" w:styleId="-5">
    <w:name w:val="Обычный - перед перечислением"/>
    <w:basedOn w:val="a5"/>
    <w:next w:val="a5"/>
    <w:qFormat/>
    <w:rsid w:val="00460E78"/>
    <w:pPr>
      <w:keepNext/>
      <w:spacing w:before="120" w:line="312" w:lineRule="auto"/>
      <w:ind w:firstLine="709"/>
      <w:jc w:val="both"/>
    </w:pPr>
    <w:rPr>
      <w:rFonts w:eastAsiaTheme="minorHAnsi" w:cstheme="minorBidi"/>
      <w:sz w:val="24"/>
      <w:szCs w:val="28"/>
      <w:lang w:eastAsia="en-US"/>
    </w:rPr>
  </w:style>
  <w:style w:type="character" w:customStyle="1" w:styleId="muiformlabel-asterisk">
    <w:name w:val="muiformlabel-asterisk"/>
    <w:basedOn w:val="a7"/>
    <w:rsid w:val="00CE1CAE"/>
  </w:style>
  <w:style w:type="character" w:customStyle="1" w:styleId="organictextcontentspan">
    <w:name w:val="organictextcontentspan"/>
    <w:basedOn w:val="a7"/>
    <w:rsid w:val="00167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66474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2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38151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4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7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6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1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6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0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6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21250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1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1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71299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0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71141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0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5204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1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3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9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7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4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4342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5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9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2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33280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4631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4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7983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6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8953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6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5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5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9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93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17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28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9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469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9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493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77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52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34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6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3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9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1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55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32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13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635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609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37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296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2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444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single" w:sz="18" w:space="1" w:color="E0E0E0"/>
            <w:bottom w:val="none" w:sz="0" w:space="0" w:color="auto"/>
            <w:right w:val="none" w:sz="0" w:space="0" w:color="auto"/>
          </w:divBdr>
        </w:div>
      </w:divsChild>
    </w:div>
    <w:div w:id="10525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28693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4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47463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7301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3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94060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7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4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60310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8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6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9899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7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0804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2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281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9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53172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1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29957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5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8434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6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36212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30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31760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4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8711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9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3255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204054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7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91134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4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03593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0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204212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0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6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205357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9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1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42520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4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4511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3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79254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1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69518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8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3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117926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5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1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8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76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0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4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9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hyperlink" Target="https://www.consultant.ru/document/cons_doc_LAW_453089/41f1da62c14f9b7cf5227ab80c40f9b15b1666b5/" TargetMode="External"/><Relationship Id="rId170" Type="http://schemas.openxmlformats.org/officeDocument/2006/relationships/image" Target="media/image162.png"/><Relationship Id="rId191" Type="http://schemas.openxmlformats.org/officeDocument/2006/relationships/image" Target="media/image183.png"/><Relationship Id="rId205" Type="http://schemas.openxmlformats.org/officeDocument/2006/relationships/image" Target="media/image197.png"/><Relationship Id="rId226" Type="http://schemas.openxmlformats.org/officeDocument/2006/relationships/image" Target="media/image216.png"/><Relationship Id="rId247" Type="http://schemas.openxmlformats.org/officeDocument/2006/relationships/image" Target="media/image237.png"/><Relationship Id="rId107" Type="http://schemas.openxmlformats.org/officeDocument/2006/relationships/image" Target="media/image100.png"/><Relationship Id="rId268" Type="http://schemas.openxmlformats.org/officeDocument/2006/relationships/image" Target="media/image258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160" Type="http://schemas.openxmlformats.org/officeDocument/2006/relationships/image" Target="media/image152.png"/><Relationship Id="rId181" Type="http://schemas.openxmlformats.org/officeDocument/2006/relationships/image" Target="media/image173.png"/><Relationship Id="rId216" Type="http://schemas.openxmlformats.org/officeDocument/2006/relationships/image" Target="media/image206.png"/><Relationship Id="rId237" Type="http://schemas.openxmlformats.org/officeDocument/2006/relationships/image" Target="media/image227.png"/><Relationship Id="rId258" Type="http://schemas.openxmlformats.org/officeDocument/2006/relationships/image" Target="media/image248.png"/><Relationship Id="rId279" Type="http://schemas.openxmlformats.org/officeDocument/2006/relationships/image" Target="media/image269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71" Type="http://schemas.openxmlformats.org/officeDocument/2006/relationships/image" Target="media/image163.png"/><Relationship Id="rId192" Type="http://schemas.openxmlformats.org/officeDocument/2006/relationships/image" Target="media/image184.png"/><Relationship Id="rId206" Type="http://schemas.openxmlformats.org/officeDocument/2006/relationships/image" Target="media/image198.png"/><Relationship Id="rId227" Type="http://schemas.openxmlformats.org/officeDocument/2006/relationships/image" Target="media/image217.png"/><Relationship Id="rId248" Type="http://schemas.openxmlformats.org/officeDocument/2006/relationships/image" Target="media/image238.png"/><Relationship Id="rId269" Type="http://schemas.openxmlformats.org/officeDocument/2006/relationships/image" Target="media/image259.png"/><Relationship Id="rId12" Type="http://schemas.openxmlformats.org/officeDocument/2006/relationships/image" Target="media/image5.png"/><Relationship Id="rId33" Type="http://schemas.openxmlformats.org/officeDocument/2006/relationships/image" Target="media/image26.png"/><Relationship Id="rId108" Type="http://schemas.openxmlformats.org/officeDocument/2006/relationships/image" Target="media/image101.png"/><Relationship Id="rId129" Type="http://schemas.openxmlformats.org/officeDocument/2006/relationships/image" Target="media/image122.png"/><Relationship Id="rId280" Type="http://schemas.openxmlformats.org/officeDocument/2006/relationships/image" Target="media/image270.png"/><Relationship Id="rId54" Type="http://schemas.openxmlformats.org/officeDocument/2006/relationships/image" Target="media/image47.png"/><Relationship Id="rId75" Type="http://schemas.openxmlformats.org/officeDocument/2006/relationships/image" Target="media/image68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61" Type="http://schemas.openxmlformats.org/officeDocument/2006/relationships/image" Target="media/image153.png"/><Relationship Id="rId182" Type="http://schemas.openxmlformats.org/officeDocument/2006/relationships/image" Target="media/image174.png"/><Relationship Id="rId217" Type="http://schemas.openxmlformats.org/officeDocument/2006/relationships/image" Target="media/image207.png"/><Relationship Id="rId6" Type="http://schemas.openxmlformats.org/officeDocument/2006/relationships/footnotes" Target="footnotes.xml"/><Relationship Id="rId238" Type="http://schemas.openxmlformats.org/officeDocument/2006/relationships/image" Target="media/image228.png"/><Relationship Id="rId259" Type="http://schemas.openxmlformats.org/officeDocument/2006/relationships/image" Target="media/image249.png"/><Relationship Id="rId23" Type="http://schemas.openxmlformats.org/officeDocument/2006/relationships/image" Target="media/image16.png"/><Relationship Id="rId119" Type="http://schemas.openxmlformats.org/officeDocument/2006/relationships/image" Target="media/image112.png"/><Relationship Id="rId270" Type="http://schemas.openxmlformats.org/officeDocument/2006/relationships/image" Target="media/image260.png"/><Relationship Id="rId44" Type="http://schemas.openxmlformats.org/officeDocument/2006/relationships/image" Target="media/image37.png"/><Relationship Id="rId65" Type="http://schemas.openxmlformats.org/officeDocument/2006/relationships/image" Target="media/image58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51" Type="http://schemas.openxmlformats.org/officeDocument/2006/relationships/image" Target="media/image144.png"/><Relationship Id="rId172" Type="http://schemas.openxmlformats.org/officeDocument/2006/relationships/image" Target="media/image164.png"/><Relationship Id="rId193" Type="http://schemas.openxmlformats.org/officeDocument/2006/relationships/image" Target="media/image185.png"/><Relationship Id="rId207" Type="http://schemas.openxmlformats.org/officeDocument/2006/relationships/image" Target="media/image199.png"/><Relationship Id="rId228" Type="http://schemas.openxmlformats.org/officeDocument/2006/relationships/image" Target="media/image218.png"/><Relationship Id="rId249" Type="http://schemas.openxmlformats.org/officeDocument/2006/relationships/image" Target="media/image239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260" Type="http://schemas.openxmlformats.org/officeDocument/2006/relationships/image" Target="media/image250.png"/><Relationship Id="rId265" Type="http://schemas.openxmlformats.org/officeDocument/2006/relationships/image" Target="media/image255.png"/><Relationship Id="rId281" Type="http://schemas.openxmlformats.org/officeDocument/2006/relationships/image" Target="media/image271.png"/><Relationship Id="rId286" Type="http://schemas.openxmlformats.org/officeDocument/2006/relationships/fontTable" Target="fontTable.xml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167" Type="http://schemas.openxmlformats.org/officeDocument/2006/relationships/image" Target="media/image159.png"/><Relationship Id="rId188" Type="http://schemas.openxmlformats.org/officeDocument/2006/relationships/image" Target="media/image180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4.png"/><Relationship Id="rId183" Type="http://schemas.openxmlformats.org/officeDocument/2006/relationships/image" Target="media/image175.png"/><Relationship Id="rId213" Type="http://schemas.openxmlformats.org/officeDocument/2006/relationships/image" Target="media/image203.png"/><Relationship Id="rId218" Type="http://schemas.openxmlformats.org/officeDocument/2006/relationships/image" Target="media/image208.png"/><Relationship Id="rId234" Type="http://schemas.openxmlformats.org/officeDocument/2006/relationships/image" Target="media/image224.png"/><Relationship Id="rId239" Type="http://schemas.openxmlformats.org/officeDocument/2006/relationships/image" Target="media/image229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50" Type="http://schemas.openxmlformats.org/officeDocument/2006/relationships/image" Target="media/image240.png"/><Relationship Id="rId255" Type="http://schemas.openxmlformats.org/officeDocument/2006/relationships/image" Target="media/image245.png"/><Relationship Id="rId271" Type="http://schemas.openxmlformats.org/officeDocument/2006/relationships/image" Target="media/image261.png"/><Relationship Id="rId276" Type="http://schemas.openxmlformats.org/officeDocument/2006/relationships/image" Target="media/image266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image" Target="media/image17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73" Type="http://schemas.openxmlformats.org/officeDocument/2006/relationships/image" Target="media/image165.png"/><Relationship Id="rId194" Type="http://schemas.openxmlformats.org/officeDocument/2006/relationships/image" Target="media/image186.png"/><Relationship Id="rId199" Type="http://schemas.openxmlformats.org/officeDocument/2006/relationships/image" Target="media/image191.png"/><Relationship Id="rId203" Type="http://schemas.openxmlformats.org/officeDocument/2006/relationships/image" Target="media/image195.png"/><Relationship Id="rId208" Type="http://schemas.openxmlformats.org/officeDocument/2006/relationships/image" Target="media/image200.png"/><Relationship Id="rId229" Type="http://schemas.openxmlformats.org/officeDocument/2006/relationships/image" Target="media/image219.png"/><Relationship Id="rId19" Type="http://schemas.openxmlformats.org/officeDocument/2006/relationships/image" Target="media/image12.png"/><Relationship Id="rId224" Type="http://schemas.openxmlformats.org/officeDocument/2006/relationships/image" Target="media/image214.png"/><Relationship Id="rId240" Type="http://schemas.openxmlformats.org/officeDocument/2006/relationships/image" Target="media/image230.png"/><Relationship Id="rId245" Type="http://schemas.openxmlformats.org/officeDocument/2006/relationships/image" Target="media/image235.png"/><Relationship Id="rId261" Type="http://schemas.openxmlformats.org/officeDocument/2006/relationships/image" Target="media/image251.png"/><Relationship Id="rId266" Type="http://schemas.openxmlformats.org/officeDocument/2006/relationships/image" Target="media/image256.png"/><Relationship Id="rId287" Type="http://schemas.openxmlformats.org/officeDocument/2006/relationships/theme" Target="theme/theme1.xml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0.png"/><Relationship Id="rId282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5.png"/><Relationship Id="rId184" Type="http://schemas.openxmlformats.org/officeDocument/2006/relationships/image" Target="media/image176.png"/><Relationship Id="rId189" Type="http://schemas.openxmlformats.org/officeDocument/2006/relationships/image" Target="media/image181.png"/><Relationship Id="rId219" Type="http://schemas.openxmlformats.org/officeDocument/2006/relationships/image" Target="media/image209.png"/><Relationship Id="rId3" Type="http://schemas.openxmlformats.org/officeDocument/2006/relationships/styles" Target="styles.xml"/><Relationship Id="rId214" Type="http://schemas.openxmlformats.org/officeDocument/2006/relationships/image" Target="media/image204.png"/><Relationship Id="rId230" Type="http://schemas.openxmlformats.org/officeDocument/2006/relationships/image" Target="media/image220.png"/><Relationship Id="rId235" Type="http://schemas.openxmlformats.org/officeDocument/2006/relationships/image" Target="media/image225.png"/><Relationship Id="rId251" Type="http://schemas.openxmlformats.org/officeDocument/2006/relationships/image" Target="media/image241.png"/><Relationship Id="rId256" Type="http://schemas.openxmlformats.org/officeDocument/2006/relationships/image" Target="media/image246.png"/><Relationship Id="rId277" Type="http://schemas.openxmlformats.org/officeDocument/2006/relationships/image" Target="media/image267.png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72" Type="http://schemas.openxmlformats.org/officeDocument/2006/relationships/image" Target="media/image26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6.png"/><Relationship Id="rId179" Type="http://schemas.openxmlformats.org/officeDocument/2006/relationships/image" Target="media/image171.png"/><Relationship Id="rId195" Type="http://schemas.openxmlformats.org/officeDocument/2006/relationships/image" Target="media/image187.png"/><Relationship Id="rId209" Type="http://schemas.openxmlformats.org/officeDocument/2006/relationships/hyperlink" Target="https://www.consultant.ru/document/cons_doc_LAW_453089/b3a6f0b0560151603aed53ca76930f45763d756d/" TargetMode="External"/><Relationship Id="rId190" Type="http://schemas.openxmlformats.org/officeDocument/2006/relationships/image" Target="media/image182.png"/><Relationship Id="rId204" Type="http://schemas.openxmlformats.org/officeDocument/2006/relationships/image" Target="media/image196.png"/><Relationship Id="rId220" Type="http://schemas.openxmlformats.org/officeDocument/2006/relationships/image" Target="media/image210.png"/><Relationship Id="rId225" Type="http://schemas.openxmlformats.org/officeDocument/2006/relationships/image" Target="media/image215.png"/><Relationship Id="rId241" Type="http://schemas.openxmlformats.org/officeDocument/2006/relationships/image" Target="media/image231.png"/><Relationship Id="rId246" Type="http://schemas.openxmlformats.org/officeDocument/2006/relationships/image" Target="media/image236.png"/><Relationship Id="rId267" Type="http://schemas.openxmlformats.org/officeDocument/2006/relationships/image" Target="media/image257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262" Type="http://schemas.openxmlformats.org/officeDocument/2006/relationships/image" Target="media/image252.png"/><Relationship Id="rId283" Type="http://schemas.openxmlformats.org/officeDocument/2006/relationships/footer" Target="footer1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6.png"/><Relationship Id="rId169" Type="http://schemas.openxmlformats.org/officeDocument/2006/relationships/image" Target="media/image161.png"/><Relationship Id="rId185" Type="http://schemas.openxmlformats.org/officeDocument/2006/relationships/image" Target="media/image17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72.png"/><Relationship Id="rId210" Type="http://schemas.openxmlformats.org/officeDocument/2006/relationships/image" Target="media/image201.png"/><Relationship Id="rId215" Type="http://schemas.openxmlformats.org/officeDocument/2006/relationships/image" Target="media/image205.png"/><Relationship Id="rId236" Type="http://schemas.openxmlformats.org/officeDocument/2006/relationships/image" Target="media/image226.png"/><Relationship Id="rId257" Type="http://schemas.openxmlformats.org/officeDocument/2006/relationships/image" Target="media/image247.png"/><Relationship Id="rId278" Type="http://schemas.openxmlformats.org/officeDocument/2006/relationships/image" Target="media/image268.png"/><Relationship Id="rId26" Type="http://schemas.openxmlformats.org/officeDocument/2006/relationships/image" Target="media/image19.png"/><Relationship Id="rId231" Type="http://schemas.openxmlformats.org/officeDocument/2006/relationships/image" Target="media/image221.png"/><Relationship Id="rId252" Type="http://schemas.openxmlformats.org/officeDocument/2006/relationships/image" Target="media/image242.png"/><Relationship Id="rId273" Type="http://schemas.openxmlformats.org/officeDocument/2006/relationships/image" Target="media/image263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75" Type="http://schemas.openxmlformats.org/officeDocument/2006/relationships/image" Target="media/image167.png"/><Relationship Id="rId196" Type="http://schemas.openxmlformats.org/officeDocument/2006/relationships/image" Target="media/image188.png"/><Relationship Id="rId200" Type="http://schemas.openxmlformats.org/officeDocument/2006/relationships/image" Target="media/image192.png"/><Relationship Id="rId16" Type="http://schemas.openxmlformats.org/officeDocument/2006/relationships/image" Target="media/image9.png"/><Relationship Id="rId221" Type="http://schemas.openxmlformats.org/officeDocument/2006/relationships/image" Target="media/image211.png"/><Relationship Id="rId242" Type="http://schemas.openxmlformats.org/officeDocument/2006/relationships/image" Target="media/image232.png"/><Relationship Id="rId263" Type="http://schemas.openxmlformats.org/officeDocument/2006/relationships/image" Target="media/image253.png"/><Relationship Id="rId284" Type="http://schemas.openxmlformats.org/officeDocument/2006/relationships/header" Target="header2.xml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165" Type="http://schemas.openxmlformats.org/officeDocument/2006/relationships/image" Target="media/image157.png"/><Relationship Id="rId186" Type="http://schemas.openxmlformats.org/officeDocument/2006/relationships/image" Target="media/image178.png"/><Relationship Id="rId211" Type="http://schemas.openxmlformats.org/officeDocument/2006/relationships/image" Target="media/image202.png"/><Relationship Id="rId232" Type="http://schemas.openxmlformats.org/officeDocument/2006/relationships/image" Target="media/image222.png"/><Relationship Id="rId253" Type="http://schemas.openxmlformats.org/officeDocument/2006/relationships/image" Target="media/image243.png"/><Relationship Id="rId274" Type="http://schemas.openxmlformats.org/officeDocument/2006/relationships/image" Target="media/image264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png"/><Relationship Id="rId155" Type="http://schemas.openxmlformats.org/officeDocument/2006/relationships/image" Target="media/image148.png"/><Relationship Id="rId176" Type="http://schemas.openxmlformats.org/officeDocument/2006/relationships/image" Target="media/image168.png"/><Relationship Id="rId197" Type="http://schemas.openxmlformats.org/officeDocument/2006/relationships/image" Target="media/image189.png"/><Relationship Id="rId201" Type="http://schemas.openxmlformats.org/officeDocument/2006/relationships/image" Target="media/image193.png"/><Relationship Id="rId222" Type="http://schemas.openxmlformats.org/officeDocument/2006/relationships/image" Target="media/image212.png"/><Relationship Id="rId243" Type="http://schemas.openxmlformats.org/officeDocument/2006/relationships/image" Target="media/image233.png"/><Relationship Id="rId264" Type="http://schemas.openxmlformats.org/officeDocument/2006/relationships/image" Target="media/image254.png"/><Relationship Id="rId285" Type="http://schemas.openxmlformats.org/officeDocument/2006/relationships/footer" Target="footer2.xml"/><Relationship Id="rId17" Type="http://schemas.openxmlformats.org/officeDocument/2006/relationships/image" Target="media/image10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24" Type="http://schemas.openxmlformats.org/officeDocument/2006/relationships/image" Target="media/image117.png"/><Relationship Id="rId70" Type="http://schemas.openxmlformats.org/officeDocument/2006/relationships/image" Target="media/image63.png"/><Relationship Id="rId91" Type="http://schemas.openxmlformats.org/officeDocument/2006/relationships/image" Target="media/image84.png"/><Relationship Id="rId145" Type="http://schemas.openxmlformats.org/officeDocument/2006/relationships/image" Target="media/image138.png"/><Relationship Id="rId166" Type="http://schemas.openxmlformats.org/officeDocument/2006/relationships/image" Target="media/image158.png"/><Relationship Id="rId187" Type="http://schemas.openxmlformats.org/officeDocument/2006/relationships/image" Target="media/image179.png"/><Relationship Id="rId1" Type="http://schemas.openxmlformats.org/officeDocument/2006/relationships/customXml" Target="../customXml/item1.xml"/><Relationship Id="rId212" Type="http://schemas.openxmlformats.org/officeDocument/2006/relationships/hyperlink" Target="https://www.consultant.ru/document/cons_doc_LAW_429477/" TargetMode="External"/><Relationship Id="rId233" Type="http://schemas.openxmlformats.org/officeDocument/2006/relationships/image" Target="media/image223.png"/><Relationship Id="rId254" Type="http://schemas.openxmlformats.org/officeDocument/2006/relationships/image" Target="media/image244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275" Type="http://schemas.openxmlformats.org/officeDocument/2006/relationships/image" Target="media/image265.png"/><Relationship Id="rId60" Type="http://schemas.openxmlformats.org/officeDocument/2006/relationships/image" Target="media/image53.png"/><Relationship Id="rId81" Type="http://schemas.openxmlformats.org/officeDocument/2006/relationships/image" Target="media/image74.png"/><Relationship Id="rId135" Type="http://schemas.openxmlformats.org/officeDocument/2006/relationships/image" Target="media/image128.png"/><Relationship Id="rId156" Type="http://schemas.openxmlformats.org/officeDocument/2006/relationships/image" Target="media/image149.png"/><Relationship Id="rId177" Type="http://schemas.openxmlformats.org/officeDocument/2006/relationships/image" Target="media/image169.png"/><Relationship Id="rId198" Type="http://schemas.openxmlformats.org/officeDocument/2006/relationships/image" Target="media/image190.png"/><Relationship Id="rId202" Type="http://schemas.openxmlformats.org/officeDocument/2006/relationships/image" Target="media/image194.png"/><Relationship Id="rId223" Type="http://schemas.openxmlformats.org/officeDocument/2006/relationships/image" Target="media/image213.png"/><Relationship Id="rId244" Type="http://schemas.openxmlformats.org/officeDocument/2006/relationships/image" Target="media/image23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velopment\Projects\digits-speech\SIP-server-QNX\trunk\Doc\&#1064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F53574-CFB5-48CC-A8EE-63F4C84F2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34226</TotalTime>
  <Pages>1</Pages>
  <Words>15548</Words>
  <Characters>88628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</vt:lpstr>
    </vt:vector>
  </TitlesOfParts>
  <Manager/>
  <Company>КоПР</Company>
  <LinksUpToDate>false</LinksUpToDate>
  <CharactersWithSpaces>103969</CharactersWithSpaces>
  <SharedDoc>false</SharedDoc>
  <HLinks>
    <vt:vector size="240" baseType="variant">
      <vt:variant>
        <vt:i4>1638449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_Toc121930251</vt:lpwstr>
      </vt:variant>
      <vt:variant>
        <vt:i4>1638449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_Toc121930250</vt:lpwstr>
      </vt:variant>
      <vt:variant>
        <vt:i4>1572913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_Toc121930249</vt:lpwstr>
      </vt:variant>
      <vt:variant>
        <vt:i4>1572913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_Toc121930248</vt:lpwstr>
      </vt:variant>
      <vt:variant>
        <vt:i4>1572913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_Toc121930247</vt:lpwstr>
      </vt:variant>
      <vt:variant>
        <vt:i4>1572913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_Toc121930246</vt:lpwstr>
      </vt:variant>
      <vt:variant>
        <vt:i4>1572913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_Toc121930245</vt:lpwstr>
      </vt:variant>
      <vt:variant>
        <vt:i4>1572913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_Toc121930244</vt:lpwstr>
      </vt:variant>
      <vt:variant>
        <vt:i4>1572913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_Toc121930243</vt:lpwstr>
      </vt:variant>
      <vt:variant>
        <vt:i4>1572913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_Toc121930242</vt:lpwstr>
      </vt:variant>
      <vt:variant>
        <vt:i4>1572913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_Toc121930241</vt:lpwstr>
      </vt:variant>
      <vt:variant>
        <vt:i4>1572913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_Toc121930240</vt:lpwstr>
      </vt:variant>
      <vt:variant>
        <vt:i4>2031665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_Toc121930239</vt:lpwstr>
      </vt:variant>
      <vt:variant>
        <vt:i4>2031665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_Toc121930238</vt:lpwstr>
      </vt:variant>
      <vt:variant>
        <vt:i4>2031665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_Toc121930237</vt:lpwstr>
      </vt:variant>
      <vt:variant>
        <vt:i4>2031665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_Toc121930236</vt:lpwstr>
      </vt:variant>
      <vt:variant>
        <vt:i4>2031665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_Toc121930235</vt:lpwstr>
      </vt:variant>
      <vt:variant>
        <vt:i4>2031665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_Toc121930234</vt:lpwstr>
      </vt:variant>
      <vt:variant>
        <vt:i4>2031665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_Toc121930233</vt:lpwstr>
      </vt:variant>
      <vt:variant>
        <vt:i4>2031665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_Toc121930232</vt:lpwstr>
      </vt:variant>
      <vt:variant>
        <vt:i4>2031665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_Toc121930231</vt:lpwstr>
      </vt:variant>
      <vt:variant>
        <vt:i4>2031665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_Toc121930230</vt:lpwstr>
      </vt:variant>
      <vt:variant>
        <vt:i4>1966129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_Toc121930229</vt:lpwstr>
      </vt:variant>
      <vt:variant>
        <vt:i4>1966129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_Toc121930228</vt:lpwstr>
      </vt:variant>
      <vt:variant>
        <vt:i4>1966129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_Toc121930227</vt:lpwstr>
      </vt:variant>
      <vt:variant>
        <vt:i4>1966129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_Toc121930226</vt:lpwstr>
      </vt:variant>
      <vt:variant>
        <vt:i4>1966129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_Toc121930225</vt:lpwstr>
      </vt:variant>
      <vt:variant>
        <vt:i4>1966129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_Toc121930224</vt:lpwstr>
      </vt:variant>
      <vt:variant>
        <vt:i4>1966129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_Toc121930223</vt:lpwstr>
      </vt:variant>
      <vt:variant>
        <vt:i4>1966129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_Toc121930222</vt:lpwstr>
      </vt:variant>
      <vt:variant>
        <vt:i4>1966129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_Toc121930221</vt:lpwstr>
      </vt:variant>
      <vt:variant>
        <vt:i4>1966129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_Toc121930220</vt:lpwstr>
      </vt:variant>
      <vt:variant>
        <vt:i4>1900593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_Toc121930219</vt:lpwstr>
      </vt:variant>
      <vt:variant>
        <vt:i4>1900593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_Toc121930218</vt:lpwstr>
      </vt:variant>
      <vt:variant>
        <vt:i4>1900593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_Toc121930217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_Toc121930216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_Toc121930215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_Toc121930214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_Toc121930213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_Toc121930212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subject>АИС ВторМат</dc:subject>
  <dc:creator>Атрошенко И.В.</dc:creator>
  <cp:keywords>руководство пользователя</cp:keywords>
  <dc:description/>
  <cp:lastModifiedBy>Ирина Атрошенко</cp:lastModifiedBy>
  <cp:revision>41</cp:revision>
  <cp:lastPrinted>2017-12-03T07:28:00Z</cp:lastPrinted>
  <dcterms:created xsi:type="dcterms:W3CDTF">2024-03-25T14:08:00Z</dcterms:created>
  <dcterms:modified xsi:type="dcterms:W3CDTF">2024-06-21T08:07:00Z</dcterms:modified>
  <cp:version>2.0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-2089989208</vt:i4>
  </property>
</Properties>
</file>